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forsideGronn.png" ContentType="image/.PNG"/>
  <Override PartName="/customUI/images/forsideBlaa.png" ContentType="image/.PNG"/>
  <Override PartName="/customUI/images/forsideRod.png" ContentType="image/.PNG"/>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6c10958fdbab449d" Type="http://schemas.microsoft.com/office/2007/relationships/ui/extensibility" Target="customUI/customUI14.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body>
    <w:sdt>
      <w:sdtPr>
        <w:rPr>
          <w:color w:val="16365D"/>
        </w:rPr>
        <w:alias w:val="Tittel"/>
        <w:tag w:val="Tittel"/>
        <w:id w:val="-735324828"/>
        <w:placeholder>
          <w:docPart w:val="C158823A52B34604AC46B053DFDB037A"/>
        </w:placeholder>
        <w:text/>
      </w:sdtPr>
      <w:sdtEndPr>
        <w:rPr>
          <w:color w:val="16365D"/>
        </w:rPr>
      </w:sdtEndPr>
      <w:sdtContent>
        <w:p w:rsidRPr="00D71CBF" w:rsidR="00C90205" w:rsidP="1987F931" w:rsidRDefault="76F3D0F2" w14:paraId="664FC27B" w14:textId="399557B2" w14:noSpellErr="1">
          <w:pPr>
            <w:pStyle w:val="Tittel"/>
            <w:rPr>
              <w:noProof/>
              <w:lang w:val="nb-NO"/>
            </w:rPr>
          </w:pPr>
          <w:bookmarkStart w:name="_Int_BcVESKX6" w:id="419473341"/>
          <w:r w:rsidRPr="1987F931" w:rsidR="28C3AD80">
            <w:rPr>
              <w:noProof/>
              <w:color w:val="16365D"/>
              <w:lang w:val="nb-NO"/>
            </w:rPr>
            <w:t>Tjenestebeskrivelser</w:t>
          </w:r>
          <w:r w:rsidRPr="1987F931" w:rsidR="28C3AD80">
            <w:rPr>
              <w:noProof/>
              <w:color w:val="16365D"/>
              <w:lang w:val="nb-NO"/>
            </w:rPr>
            <w:t xml:space="preserve"> </w:t>
          </w:r>
          <w:r w:rsidRPr="1987F931" w:rsidR="28C3AD80">
            <w:rPr>
              <w:noProof/>
              <w:color w:val="16365D"/>
              <w:lang w:val="nb-NO"/>
            </w:rPr>
            <w:t>og</w:t>
          </w:r>
          <w:r w:rsidRPr="1987F931" w:rsidR="28C3AD80">
            <w:rPr>
              <w:noProof/>
              <w:color w:val="16365D"/>
              <w:lang w:val="nb-NO"/>
            </w:rPr>
            <w:t xml:space="preserve"> </w:t>
          </w:r>
          <w:r w:rsidRPr="1987F931" w:rsidR="28C3AD80">
            <w:rPr>
              <w:noProof/>
              <w:color w:val="16365D"/>
              <w:lang w:val="nb-NO"/>
            </w:rPr>
            <w:t>tildelingskriterier</w:t>
          </w:r>
          <w:r w:rsidRPr="1987F931" w:rsidR="28C3AD80">
            <w:rPr>
              <w:noProof/>
              <w:color w:val="16365D"/>
              <w:lang w:val="nb-NO"/>
            </w:rPr>
            <w:t xml:space="preserve"> </w:t>
          </w:r>
          <w:r w:rsidRPr="1987F931" w:rsidR="54E101B1">
            <w:rPr>
              <w:noProof/>
              <w:color w:val="16365D"/>
              <w:lang w:val="nb-NO"/>
            </w:rPr>
            <w:t>for</w:t>
          </w:r>
          <w:r w:rsidRPr="1987F931" w:rsidR="28C3AD80">
            <w:rPr>
              <w:noProof/>
              <w:color w:val="16365D"/>
              <w:lang w:val="nb-NO"/>
            </w:rPr>
            <w:t xml:space="preserve"> </w:t>
          </w:r>
          <w:r w:rsidRPr="1987F931" w:rsidR="40EDD79B">
            <w:rPr>
              <w:noProof/>
              <w:color w:val="16365D"/>
              <w:lang w:val="nb-NO"/>
            </w:rPr>
            <w:t>helse</w:t>
          </w:r>
          <w:r w:rsidRPr="1987F931" w:rsidR="40EDD79B">
            <w:rPr>
              <w:noProof/>
              <w:color w:val="16365D"/>
              <w:lang w:val="nb-NO"/>
            </w:rPr>
            <w:t xml:space="preserve"> </w:t>
          </w:r>
          <w:r w:rsidRPr="1987F931" w:rsidR="40EDD79B">
            <w:rPr>
              <w:noProof/>
              <w:color w:val="16365D"/>
              <w:lang w:val="nb-NO"/>
            </w:rPr>
            <w:t>og</w:t>
          </w:r>
          <w:r w:rsidRPr="1987F931" w:rsidR="40EDD79B">
            <w:rPr>
              <w:noProof/>
              <w:color w:val="16365D"/>
              <w:lang w:val="nb-NO"/>
            </w:rPr>
            <w:t xml:space="preserve"> </w:t>
          </w:r>
          <w:r w:rsidRPr="1987F931" w:rsidR="40EDD79B">
            <w:rPr>
              <w:noProof/>
              <w:color w:val="16365D"/>
              <w:lang w:val="nb-NO"/>
            </w:rPr>
            <w:t>mestring</w:t>
          </w:r>
          <w:r w:rsidRPr="1987F931" w:rsidR="28C3AD80">
            <w:rPr>
              <w:noProof/>
              <w:color w:val="16365D"/>
              <w:lang w:val="nb-NO"/>
            </w:rPr>
            <w:t xml:space="preserve"> </w:t>
          </w:r>
          <w:r w:rsidRPr="1987F931" w:rsidR="73231218">
            <w:rPr>
              <w:noProof/>
              <w:color w:val="16365D"/>
              <w:lang w:val="nb-NO"/>
            </w:rPr>
            <w:t>i</w:t>
          </w:r>
          <w:r w:rsidRPr="1987F931" w:rsidR="28C3AD80">
            <w:rPr>
              <w:noProof/>
              <w:color w:val="16365D"/>
              <w:lang w:val="nb-NO"/>
            </w:rPr>
            <w:t xml:space="preserve"> Stor-Elvdal </w:t>
          </w:r>
          <w:r w:rsidRPr="1987F931" w:rsidR="28C3AD80">
            <w:rPr>
              <w:noProof/>
              <w:color w:val="16365D"/>
              <w:lang w:val="nb-NO"/>
            </w:rPr>
            <w:t>kommune</w:t>
          </w:r>
          <w:bookmarkEnd w:id="419473341"/>
        </w:p>
      </w:sdtContent>
    </w:sdt>
    <w:p w:rsidRPr="00D71CBF" w:rsidR="005646EB" w:rsidP="0CA79951" w:rsidRDefault="00D00D3F" w14:paraId="62236B5C" w14:textId="02A67AC3">
      <w:pPr>
        <w:pStyle w:val="Undertittel"/>
        <w:rPr>
          <w:noProof/>
          <w:lang w:val="nb-NO"/>
        </w:rPr>
      </w:pP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Behandlet</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i</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SKO-</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utvalget</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6F23455D">
        <w:rPr>
          <w:rFonts w:ascii="Arial" w:hAnsi="Arial" w:eastAsia="Arial" w:cs="Arial" w:asciiTheme="minorAscii" w:hAnsiTheme="minorAscii" w:eastAsiaTheme="minorAscii" w:cstheme="minorAscii"/>
          <w:b w:val="1"/>
          <w:bCs w:val="1"/>
          <w:noProof/>
          <w:color w:val="000000" w:themeColor="text1" w:themeTint="FF" w:themeShade="FF"/>
          <w:lang w:val="nb-NO"/>
        </w:rPr>
        <w:t>22</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w:t>
      </w:r>
      <w:r w:rsidRPr="0CA79951" w:rsidR="3119E512">
        <w:rPr>
          <w:rFonts w:ascii="Arial" w:hAnsi="Arial" w:eastAsia="Arial" w:cs="Arial" w:asciiTheme="minorAscii" w:hAnsiTheme="minorAscii" w:eastAsiaTheme="minorAscii" w:cstheme="minorAscii"/>
          <w:b w:val="1"/>
          <w:bCs w:val="1"/>
          <w:noProof/>
          <w:color w:val="000000" w:themeColor="text1" w:themeTint="FF" w:themeShade="FF"/>
          <w:lang w:val="nb-NO"/>
        </w:rPr>
        <w:t>05</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.2</w:t>
      </w:r>
      <w:r w:rsidRPr="0CA79951" w:rsidR="6DFF613B">
        <w:rPr>
          <w:rFonts w:ascii="Arial" w:hAnsi="Arial" w:eastAsia="Arial" w:cs="Arial" w:asciiTheme="minorAscii" w:hAnsiTheme="minorAscii" w:eastAsiaTheme="minorAscii" w:cstheme="minorAscii"/>
          <w:b w:val="1"/>
          <w:bCs w:val="1"/>
          <w:noProof/>
          <w:color w:val="000000" w:themeColor="text1" w:themeTint="FF" w:themeShade="FF"/>
          <w:lang w:val="nb-NO"/>
        </w:rPr>
        <w:t>4</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i</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sak</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202</w:t>
      </w:r>
      <w:r w:rsidRPr="0CA79951" w:rsidR="7623FB2E">
        <w:rPr>
          <w:rFonts w:ascii="Arial" w:hAnsi="Arial" w:eastAsia="Arial" w:cs="Arial" w:asciiTheme="minorAscii" w:hAnsiTheme="minorAscii" w:eastAsiaTheme="minorAscii" w:cstheme="minorAscii"/>
          <w:b w:val="1"/>
          <w:bCs w:val="1"/>
          <w:noProof/>
          <w:color w:val="000000" w:themeColor="text1" w:themeTint="FF" w:themeShade="FF"/>
          <w:lang w:val="nb-NO"/>
        </w:rPr>
        <w:t>4</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w:t>
      </w:r>
      <w:r w:rsidRPr="0CA79951" w:rsidR="0D432A65">
        <w:rPr>
          <w:rFonts w:ascii="Arial" w:hAnsi="Arial" w:eastAsia="Arial" w:cs="Arial" w:asciiTheme="minorAscii" w:hAnsiTheme="minorAscii" w:eastAsiaTheme="minorAscii" w:cstheme="minorAscii"/>
          <w:b w:val="1"/>
          <w:bCs w:val="1"/>
          <w:noProof/>
          <w:color w:val="000000" w:themeColor="text1" w:themeTint="FF" w:themeShade="FF"/>
          <w:lang w:val="nb-NO"/>
        </w:rPr>
        <w:t>17</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p>
    <w:p w:rsidRPr="00D71CBF" w:rsidR="005646EB" w:rsidP="1987F931" w:rsidRDefault="00D00D3F" w14:paraId="1CE4C55F" w14:textId="11555D97">
      <w:pPr>
        <w:pStyle w:val="Undertittel"/>
        <w:rPr>
          <w:noProof/>
          <w:lang w:val="nb-NO"/>
        </w:rPr>
      </w:pPr>
      <w:r>
        <w:br/>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Vedtatt </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i</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kommunestyret</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6488A024">
        <w:rPr>
          <w:rFonts w:ascii="Arial" w:hAnsi="Arial" w:eastAsia="Arial" w:cs="Arial" w:asciiTheme="minorAscii" w:hAnsiTheme="minorAscii" w:eastAsiaTheme="minorAscii" w:cstheme="minorAscii"/>
          <w:b w:val="1"/>
          <w:bCs w:val="1"/>
          <w:noProof/>
          <w:color w:val="000000" w:themeColor="text1" w:themeTint="FF" w:themeShade="FF"/>
          <w:lang w:val="nb-NO"/>
        </w:rPr>
        <w:t>1</w:t>
      </w:r>
      <w:r w:rsidRPr="0CA79951" w:rsidR="43D00759">
        <w:rPr>
          <w:rFonts w:ascii="Arial" w:hAnsi="Arial" w:eastAsia="Arial" w:cs="Arial" w:asciiTheme="minorAscii" w:hAnsiTheme="minorAscii" w:eastAsiaTheme="minorAscii" w:cstheme="minorAscii"/>
          <w:b w:val="1"/>
          <w:bCs w:val="1"/>
          <w:noProof/>
          <w:color w:val="000000" w:themeColor="text1" w:themeTint="FF" w:themeShade="FF"/>
          <w:lang w:val="nb-NO"/>
        </w:rPr>
        <w:t>9</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w:t>
      </w:r>
      <w:r w:rsidRPr="0CA79951" w:rsidR="25551C8E">
        <w:rPr>
          <w:rFonts w:ascii="Arial" w:hAnsi="Arial" w:eastAsia="Arial" w:cs="Arial" w:asciiTheme="minorAscii" w:hAnsiTheme="minorAscii" w:eastAsiaTheme="minorAscii" w:cstheme="minorAscii"/>
          <w:b w:val="1"/>
          <w:bCs w:val="1"/>
          <w:noProof/>
          <w:color w:val="000000" w:themeColor="text1" w:themeTint="FF" w:themeShade="FF"/>
          <w:lang w:val="nb-NO"/>
        </w:rPr>
        <w:t>06</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.2</w:t>
      </w:r>
      <w:r w:rsidRPr="0CA79951" w:rsidR="29D5F2C1">
        <w:rPr>
          <w:rFonts w:ascii="Arial" w:hAnsi="Arial" w:eastAsia="Arial" w:cs="Arial" w:asciiTheme="minorAscii" w:hAnsiTheme="minorAscii" w:eastAsiaTheme="minorAscii" w:cstheme="minorAscii"/>
          <w:b w:val="1"/>
          <w:bCs w:val="1"/>
          <w:noProof/>
          <w:color w:val="000000" w:themeColor="text1" w:themeTint="FF" w:themeShade="FF"/>
          <w:lang w:val="nb-NO"/>
        </w:rPr>
        <w:t>4</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i</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sak</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 xml:space="preserve"> </w:t>
      </w:r>
      <w:r w:rsidRPr="0CA79951" w:rsidR="6B6B0385">
        <w:rPr>
          <w:rFonts w:ascii="Arial" w:hAnsi="Arial" w:eastAsia="Arial" w:cs="Arial" w:asciiTheme="minorAscii" w:hAnsiTheme="minorAscii" w:eastAsiaTheme="minorAscii" w:cstheme="minorAscii"/>
          <w:b w:val="1"/>
          <w:bCs w:val="1"/>
          <w:noProof/>
          <w:color w:val="000000" w:themeColor="text1" w:themeTint="FF" w:themeShade="FF"/>
          <w:lang w:val="nb-NO"/>
        </w:rPr>
        <w:t>44</w:t>
      </w:r>
      <w:r w:rsidRPr="0CA79951" w:rsidR="7FD03BBE">
        <w:rPr>
          <w:rFonts w:ascii="Arial" w:hAnsi="Arial" w:eastAsia="Arial" w:cs="Arial" w:asciiTheme="minorAscii" w:hAnsiTheme="minorAscii" w:eastAsiaTheme="minorAscii" w:cstheme="minorAscii"/>
          <w:b w:val="1"/>
          <w:bCs w:val="1"/>
          <w:noProof/>
          <w:color w:val="000000" w:themeColor="text1" w:themeTint="FF" w:themeShade="FF"/>
          <w:lang w:val="nb-NO"/>
        </w:rPr>
        <w:t>/202</w:t>
      </w:r>
      <w:r w:rsidRPr="0CA79951" w:rsidR="4365A681">
        <w:rPr>
          <w:rFonts w:ascii="Arial" w:hAnsi="Arial" w:eastAsia="Arial" w:cs="Arial" w:asciiTheme="minorAscii" w:hAnsiTheme="minorAscii" w:eastAsiaTheme="minorAscii" w:cstheme="minorAscii"/>
          <w:b w:val="1"/>
          <w:bCs w:val="1"/>
          <w:noProof/>
          <w:color w:val="000000" w:themeColor="text1" w:themeTint="FF" w:themeShade="FF"/>
          <w:lang w:val="nb-NO"/>
        </w:rPr>
        <w:t>4</w:t>
      </w:r>
    </w:p>
    <w:p w:rsidRPr="00D71CBF" w:rsidR="00146450" w:rsidP="1987F931" w:rsidRDefault="00146450" w14:paraId="0F749B71" w14:textId="77777777" w14:noSpellErr="1">
      <w:pPr>
        <w:pStyle w:val="Undertittel"/>
        <w:rPr>
          <w:noProof/>
          <w:lang w:val="nb-NO"/>
        </w:rPr>
      </w:pPr>
      <w:r w:rsidRPr="1987F931">
        <w:rPr>
          <w:noProof/>
          <w:lang w:val="nb-NO"/>
        </w:rPr>
        <w:br w:type="page"/>
      </w:r>
    </w:p>
    <w:sdt>
      <w:sdtPr>
        <w:id w:val="-495263597"/>
        <w:lock w:val="contentLocked"/>
        <w:placeholder>
          <w:docPart w:val="2BD8120503E54CDEB5426AD6CCBE3C7E"/>
        </w:placeholder>
        <w:group/>
      </w:sdtPr>
      <w:sdtEndPr/>
      <w:sdtContent>
        <w:p w:rsidRPr="00632C5B" w:rsidR="00146450" w:rsidP="00AA17ED" w:rsidRDefault="00AA17ED" w14:paraId="077BEDEF" w14:textId="77777777" w14:noSpellErr="1">
          <w:pPr>
            <w:pStyle w:val="Overskriftforinnholdsfortegnelse"/>
            <w:rPr>
              <w:lang w:val="en-GB"/>
            </w:rPr>
          </w:pPr>
          <w:r>
            <w:rPr>
              <w:noProof/>
              <w:lang w:eastAsia="nb-NO"/>
            </w:rPr>
            <w:drawing>
              <wp:anchor distT="0" distB="0" distL="114300" distR="114300" simplePos="0" relativeHeight="251659264" behindDoc="1" locked="0" layoutInCell="1" allowOverlap="1" wp14:anchorId="4F7AB52E" wp14:editId="31857EA7">
                <wp:simplePos x="0" y="0"/>
                <wp:positionH relativeFrom="page">
                  <wp:posOffset>2482702</wp:posOffset>
                </wp:positionH>
                <wp:positionV relativeFrom="page">
                  <wp:posOffset>0</wp:posOffset>
                </wp:positionV>
                <wp:extent cx="12014835" cy="9730740"/>
                <wp:effectExtent l="228600" t="0" r="1072515" b="42291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rot="20490349">
                          <a:off x="0" y="0"/>
                          <a:ext cx="12014835" cy="9730740"/>
                        </a:xfrm>
                        <a:prstGeom prst="rect">
                          <a:avLst/>
                        </a:prstGeom>
                      </pic:spPr>
                    </pic:pic>
                  </a:graphicData>
                </a:graphic>
                <wp14:sizeRelH relativeFrom="margin">
                  <wp14:pctWidth>0</wp14:pctWidth>
                </wp14:sizeRelH>
                <wp14:sizeRelV relativeFrom="margin">
                  <wp14:pctHeight>0</wp14:pctHeight>
                </wp14:sizeRelV>
              </wp:anchor>
            </w:drawing>
          </w:r>
          <w:r w:rsidR="00146450">
            <w:rPr/>
            <w:t>Innhold</w:t>
          </w:r>
        </w:p>
      </w:sdtContent>
    </w:sdt>
    <w:p w:rsidRPr="00632C5B" w:rsidR="003B1970" w:rsidP="2665C3ED" w:rsidRDefault="5029986D" w14:paraId="38639FEC" w14:textId="0387F510">
      <w:pPr>
        <w:pStyle w:val="INNH1"/>
        <w:tabs>
          <w:tab w:val="right" w:leader="dot" w:pos="8610"/>
        </w:tabs>
        <w:rPr>
          <w:lang w:val="en-GB"/>
        </w:rPr>
      </w:pPr>
      <w:r>
        <w:fldChar w:fldCharType="begin"/>
      </w:r>
      <w:r>
        <w:instrText xml:space="preserve">TOC \o "1-1" \h \z \u</w:instrText>
      </w:r>
      <w:r>
        <w:fldChar w:fldCharType="separate"/>
      </w:r>
      <w:hyperlink w:anchor="_Toc1582880554">
        <w:r w:rsidRPr="1987F931" w:rsidR="1987F931">
          <w:rPr>
            <w:rStyle w:val="Hyperkobling"/>
          </w:rPr>
          <w:t>Tjenestebeskrivelse for helse og mestring i Stor-Elvdal kommune</w:t>
        </w:r>
        <w:r>
          <w:tab/>
        </w:r>
        <w:r>
          <w:fldChar w:fldCharType="begin"/>
        </w:r>
        <w:r>
          <w:instrText xml:space="preserve">PAGEREF _Toc1582880554 \h</w:instrText>
        </w:r>
        <w:r>
          <w:fldChar w:fldCharType="separate"/>
        </w:r>
        <w:r w:rsidRPr="1987F931" w:rsidR="1987F931">
          <w:rPr>
            <w:rStyle w:val="Hyperkobling"/>
          </w:rPr>
          <w:t>2</w:t>
        </w:r>
        <w:r>
          <w:fldChar w:fldCharType="end"/>
        </w:r>
      </w:hyperlink>
    </w:p>
    <w:p w:rsidR="27F1FCCF" w:rsidP="27F1FCCF" w:rsidRDefault="27F1FCCF" w14:paraId="39F50A11" w14:textId="4C14B4C7">
      <w:pPr>
        <w:pStyle w:val="INNH1"/>
        <w:tabs>
          <w:tab w:val="right" w:leader="dot" w:pos="8610"/>
        </w:tabs>
      </w:pPr>
      <w:hyperlink w:anchor="_Toc1823298652">
        <w:r w:rsidRPr="1987F931" w:rsidR="1987F931">
          <w:rPr>
            <w:rStyle w:val="Hyperkobling"/>
          </w:rPr>
          <w:t>2. Velferdsteknologi</w:t>
        </w:r>
        <w:r>
          <w:tab/>
        </w:r>
        <w:r>
          <w:fldChar w:fldCharType="begin"/>
        </w:r>
        <w:r>
          <w:instrText xml:space="preserve">PAGEREF _Toc1823298652 \h</w:instrText>
        </w:r>
        <w:r>
          <w:fldChar w:fldCharType="separate"/>
        </w:r>
        <w:r w:rsidRPr="1987F931" w:rsidR="1987F931">
          <w:rPr>
            <w:rStyle w:val="Hyperkobling"/>
          </w:rPr>
          <w:t>5</w:t>
        </w:r>
        <w:r>
          <w:fldChar w:fldCharType="end"/>
        </w:r>
      </w:hyperlink>
    </w:p>
    <w:p w:rsidR="27F1FCCF" w:rsidP="27F1FCCF" w:rsidRDefault="27F1FCCF" w14:paraId="334752AE" w14:textId="3D0E6466">
      <w:pPr>
        <w:pStyle w:val="INNH1"/>
        <w:tabs>
          <w:tab w:val="right" w:leader="dot" w:pos="8610"/>
        </w:tabs>
      </w:pPr>
      <w:hyperlink w:anchor="_Toc405978252">
        <w:r w:rsidRPr="1987F931" w:rsidR="1987F931">
          <w:rPr>
            <w:rStyle w:val="Hyperkobling"/>
          </w:rPr>
          <w:t>3. MATOMBRINGING</w:t>
        </w:r>
        <w:r>
          <w:tab/>
        </w:r>
        <w:r>
          <w:fldChar w:fldCharType="begin"/>
        </w:r>
        <w:r>
          <w:instrText xml:space="preserve">PAGEREF _Toc405978252 \h</w:instrText>
        </w:r>
        <w:r>
          <w:fldChar w:fldCharType="separate"/>
        </w:r>
        <w:r w:rsidRPr="1987F931" w:rsidR="1987F931">
          <w:rPr>
            <w:rStyle w:val="Hyperkobling"/>
          </w:rPr>
          <w:t>7</w:t>
        </w:r>
        <w:r>
          <w:fldChar w:fldCharType="end"/>
        </w:r>
      </w:hyperlink>
    </w:p>
    <w:p w:rsidR="27F1FCCF" w:rsidP="27F1FCCF" w:rsidRDefault="27F1FCCF" w14:paraId="4F393C40" w14:textId="752FB569">
      <w:pPr>
        <w:pStyle w:val="INNH1"/>
        <w:tabs>
          <w:tab w:val="right" w:leader="dot" w:pos="8610"/>
        </w:tabs>
      </w:pPr>
      <w:hyperlink w:anchor="_Toc1992759157">
        <w:r w:rsidRPr="1987F931" w:rsidR="1987F931">
          <w:rPr>
            <w:rStyle w:val="Hyperkobling"/>
          </w:rPr>
          <w:t>4. KOMMUNALE BOLIGER</w:t>
        </w:r>
        <w:r>
          <w:tab/>
        </w:r>
        <w:r>
          <w:fldChar w:fldCharType="begin"/>
        </w:r>
        <w:r>
          <w:instrText xml:space="preserve">PAGEREF _Toc1992759157 \h</w:instrText>
        </w:r>
        <w:r>
          <w:fldChar w:fldCharType="separate"/>
        </w:r>
        <w:r w:rsidRPr="1987F931" w:rsidR="1987F931">
          <w:rPr>
            <w:rStyle w:val="Hyperkobling"/>
          </w:rPr>
          <w:t>9</w:t>
        </w:r>
        <w:r>
          <w:fldChar w:fldCharType="end"/>
        </w:r>
      </w:hyperlink>
    </w:p>
    <w:p w:rsidR="27F1FCCF" w:rsidP="27F1FCCF" w:rsidRDefault="27F1FCCF" w14:paraId="6285BCC5" w14:textId="5420CD99">
      <w:pPr>
        <w:pStyle w:val="INNH1"/>
        <w:tabs>
          <w:tab w:val="right" w:leader="dot" w:pos="8610"/>
        </w:tabs>
      </w:pPr>
      <w:hyperlink w:anchor="_Toc1276760497">
        <w:r w:rsidRPr="1987F931" w:rsidR="1987F931">
          <w:rPr>
            <w:rStyle w:val="Hyperkobling"/>
          </w:rPr>
          <w:t>5. DAGSENTER FOR personer med demens</w:t>
        </w:r>
        <w:r>
          <w:tab/>
        </w:r>
        <w:r>
          <w:fldChar w:fldCharType="begin"/>
        </w:r>
        <w:r>
          <w:instrText xml:space="preserve">PAGEREF _Toc1276760497 \h</w:instrText>
        </w:r>
        <w:r>
          <w:fldChar w:fldCharType="separate"/>
        </w:r>
        <w:r w:rsidRPr="1987F931" w:rsidR="1987F931">
          <w:rPr>
            <w:rStyle w:val="Hyperkobling"/>
          </w:rPr>
          <w:t>13</w:t>
        </w:r>
        <w:r>
          <w:fldChar w:fldCharType="end"/>
        </w:r>
      </w:hyperlink>
    </w:p>
    <w:p w:rsidR="1987F931" w:rsidP="1987F931" w:rsidRDefault="1987F931" w14:paraId="40FF1202" w14:textId="6EC60EC5">
      <w:pPr>
        <w:pStyle w:val="INNH1"/>
        <w:tabs>
          <w:tab w:val="right" w:leader="dot" w:pos="8610"/>
        </w:tabs>
      </w:pPr>
      <w:hyperlink w:anchor="_Toc490929431">
        <w:r w:rsidRPr="1987F931" w:rsidR="1987F931">
          <w:rPr>
            <w:rStyle w:val="Hyperkobling"/>
          </w:rPr>
          <w:t>6. PERSONLIG ASSISTANSE - PRAKTISK BISTAND OG OPPLÆRING (eksempelvis HJEMMEHJELP)</w:t>
        </w:r>
        <w:r>
          <w:tab/>
        </w:r>
        <w:r>
          <w:fldChar w:fldCharType="begin"/>
        </w:r>
        <w:r>
          <w:instrText xml:space="preserve">PAGEREF _Toc490929431 \h</w:instrText>
        </w:r>
        <w:r>
          <w:fldChar w:fldCharType="separate"/>
        </w:r>
        <w:r w:rsidRPr="1987F931" w:rsidR="1987F931">
          <w:rPr>
            <w:rStyle w:val="Hyperkobling"/>
          </w:rPr>
          <w:t>15</w:t>
        </w:r>
        <w:r>
          <w:fldChar w:fldCharType="end"/>
        </w:r>
      </w:hyperlink>
    </w:p>
    <w:p w:rsidR="1987F931" w:rsidP="1987F931" w:rsidRDefault="1987F931" w14:paraId="595C8590" w14:textId="4DC8877A">
      <w:pPr>
        <w:pStyle w:val="INNH1"/>
        <w:tabs>
          <w:tab w:val="right" w:leader="dot" w:pos="8610"/>
        </w:tabs>
      </w:pPr>
      <w:hyperlink w:anchor="_Toc1093599380">
        <w:r w:rsidRPr="1987F931" w:rsidR="1987F931">
          <w:rPr>
            <w:rStyle w:val="Hyperkobling"/>
          </w:rPr>
          <w:t>7. BRUKERSTYRT PERSONLIG ASSISTANSE- BPA</w:t>
        </w:r>
        <w:r>
          <w:tab/>
        </w:r>
        <w:r>
          <w:fldChar w:fldCharType="begin"/>
        </w:r>
        <w:r>
          <w:instrText xml:space="preserve">PAGEREF _Toc1093599380 \h</w:instrText>
        </w:r>
        <w:r>
          <w:fldChar w:fldCharType="separate"/>
        </w:r>
        <w:r w:rsidRPr="1987F931" w:rsidR="1987F931">
          <w:rPr>
            <w:rStyle w:val="Hyperkobling"/>
          </w:rPr>
          <w:t>18</w:t>
        </w:r>
        <w:r>
          <w:fldChar w:fldCharType="end"/>
        </w:r>
      </w:hyperlink>
    </w:p>
    <w:p w:rsidR="1987F931" w:rsidP="1987F931" w:rsidRDefault="1987F931" w14:paraId="2926EBA8" w14:textId="4ED59B81">
      <w:pPr>
        <w:pStyle w:val="INNH1"/>
        <w:tabs>
          <w:tab w:val="right" w:leader="dot" w:pos="8610"/>
        </w:tabs>
      </w:pPr>
      <w:hyperlink w:anchor="_Toc1872413636">
        <w:r w:rsidRPr="1987F931" w:rsidR="1987F931">
          <w:rPr>
            <w:rStyle w:val="Hyperkobling"/>
          </w:rPr>
          <w:t>8. BOVEILEDNING - Opplæring i dagliglivets gjøremål</w:t>
        </w:r>
        <w:r>
          <w:tab/>
        </w:r>
        <w:r>
          <w:fldChar w:fldCharType="begin"/>
        </w:r>
        <w:r>
          <w:instrText xml:space="preserve">PAGEREF _Toc1872413636 \h</w:instrText>
        </w:r>
        <w:r>
          <w:fldChar w:fldCharType="separate"/>
        </w:r>
        <w:r w:rsidRPr="1987F931" w:rsidR="1987F931">
          <w:rPr>
            <w:rStyle w:val="Hyperkobling"/>
          </w:rPr>
          <w:t>23</w:t>
        </w:r>
        <w:r>
          <w:fldChar w:fldCharType="end"/>
        </w:r>
      </w:hyperlink>
    </w:p>
    <w:p w:rsidR="1987F931" w:rsidP="1987F931" w:rsidRDefault="1987F931" w14:paraId="109F90F1" w14:textId="4F8651E8">
      <w:pPr>
        <w:pStyle w:val="INNH1"/>
        <w:tabs>
          <w:tab w:val="right" w:leader="dot" w:pos="8610"/>
        </w:tabs>
      </w:pPr>
      <w:hyperlink w:anchor="_Toc2100801979">
        <w:r w:rsidRPr="1987F931" w:rsidR="1987F931">
          <w:rPr>
            <w:rStyle w:val="Hyperkobling"/>
          </w:rPr>
          <w:t>9. STØTTEKONTAKT</w:t>
        </w:r>
        <w:r>
          <w:tab/>
        </w:r>
        <w:r>
          <w:fldChar w:fldCharType="begin"/>
        </w:r>
        <w:r>
          <w:instrText xml:space="preserve">PAGEREF _Toc2100801979 \h</w:instrText>
        </w:r>
        <w:r>
          <w:fldChar w:fldCharType="separate"/>
        </w:r>
        <w:r w:rsidRPr="1987F931" w:rsidR="1987F931">
          <w:rPr>
            <w:rStyle w:val="Hyperkobling"/>
          </w:rPr>
          <w:t>25</w:t>
        </w:r>
        <w:r>
          <w:fldChar w:fldCharType="end"/>
        </w:r>
      </w:hyperlink>
    </w:p>
    <w:p w:rsidR="1987F931" w:rsidP="1987F931" w:rsidRDefault="1987F931" w14:paraId="7A284529" w14:textId="2013564E">
      <w:pPr>
        <w:pStyle w:val="INNH1"/>
        <w:tabs>
          <w:tab w:val="right" w:leader="dot" w:pos="8610"/>
        </w:tabs>
      </w:pPr>
      <w:hyperlink w:anchor="_Toc896609184">
        <w:r w:rsidRPr="1987F931" w:rsidR="1987F931">
          <w:rPr>
            <w:rStyle w:val="Hyperkobling"/>
          </w:rPr>
          <w:t>9. HELSETJENESTER I HJEMMET</w:t>
        </w:r>
        <w:r>
          <w:tab/>
        </w:r>
        <w:r>
          <w:fldChar w:fldCharType="begin"/>
        </w:r>
        <w:r>
          <w:instrText xml:space="preserve">PAGEREF _Toc896609184 \h</w:instrText>
        </w:r>
        <w:r>
          <w:fldChar w:fldCharType="separate"/>
        </w:r>
        <w:r w:rsidRPr="1987F931" w:rsidR="1987F931">
          <w:rPr>
            <w:rStyle w:val="Hyperkobling"/>
          </w:rPr>
          <w:t>25</w:t>
        </w:r>
        <w:r>
          <w:fldChar w:fldCharType="end"/>
        </w:r>
      </w:hyperlink>
    </w:p>
    <w:p w:rsidR="1987F931" w:rsidP="1987F931" w:rsidRDefault="1987F931" w14:paraId="7ACF4ED7" w14:textId="2FAABC56">
      <w:pPr>
        <w:pStyle w:val="INNH1"/>
        <w:tabs>
          <w:tab w:val="right" w:leader="dot" w:pos="8610"/>
        </w:tabs>
      </w:pPr>
      <w:hyperlink w:anchor="_Toc269212615">
        <w:r w:rsidRPr="1987F931" w:rsidR="1987F931">
          <w:rPr>
            <w:rStyle w:val="Hyperkobling"/>
          </w:rPr>
          <w:t>10. OMSORGSSTØNAD</w:t>
        </w:r>
        <w:r>
          <w:tab/>
        </w:r>
        <w:r>
          <w:fldChar w:fldCharType="begin"/>
        </w:r>
        <w:r>
          <w:instrText xml:space="preserve">PAGEREF _Toc269212615 \h</w:instrText>
        </w:r>
        <w:r>
          <w:fldChar w:fldCharType="separate"/>
        </w:r>
        <w:r w:rsidRPr="1987F931" w:rsidR="1987F931">
          <w:rPr>
            <w:rStyle w:val="Hyperkobling"/>
          </w:rPr>
          <w:t>25</w:t>
        </w:r>
        <w:r>
          <w:fldChar w:fldCharType="end"/>
        </w:r>
      </w:hyperlink>
    </w:p>
    <w:p w:rsidR="1987F931" w:rsidP="1987F931" w:rsidRDefault="1987F931" w14:paraId="34BDF50A" w14:textId="030DABE5">
      <w:pPr>
        <w:pStyle w:val="INNH1"/>
        <w:tabs>
          <w:tab w:val="right" w:leader="dot" w:pos="8610"/>
        </w:tabs>
      </w:pPr>
      <w:hyperlink w:anchor="_Toc778390411">
        <w:r w:rsidRPr="1987F931" w:rsidR="1987F931">
          <w:rPr>
            <w:rStyle w:val="Hyperkobling"/>
          </w:rPr>
          <w:t>11. AVLASTNING I KOMMUNAL BOLIG ELLER PRIVAT HJEM</w:t>
        </w:r>
        <w:r>
          <w:tab/>
        </w:r>
        <w:r>
          <w:fldChar w:fldCharType="begin"/>
        </w:r>
        <w:r>
          <w:instrText xml:space="preserve">PAGEREF _Toc778390411 \h</w:instrText>
        </w:r>
        <w:r>
          <w:fldChar w:fldCharType="separate"/>
        </w:r>
        <w:r w:rsidRPr="1987F931" w:rsidR="1987F931">
          <w:rPr>
            <w:rStyle w:val="Hyperkobling"/>
          </w:rPr>
          <w:t>25</w:t>
        </w:r>
        <w:r>
          <w:fldChar w:fldCharType="end"/>
        </w:r>
      </w:hyperlink>
    </w:p>
    <w:p w:rsidR="1987F931" w:rsidP="1987F931" w:rsidRDefault="1987F931" w14:paraId="0A10D078" w14:textId="0AE18A71">
      <w:pPr>
        <w:pStyle w:val="INNH1"/>
        <w:tabs>
          <w:tab w:val="right" w:leader="dot" w:pos="8610"/>
        </w:tabs>
      </w:pPr>
      <w:hyperlink w:anchor="_Toc701388196">
        <w:r w:rsidRPr="1987F931" w:rsidR="1987F931">
          <w:rPr>
            <w:rStyle w:val="Hyperkobling"/>
          </w:rPr>
          <w:t>12. KORTTIDSOPPHOLD SOM AVLASTNING I INSTITUSJON</w:t>
        </w:r>
        <w:r>
          <w:tab/>
        </w:r>
        <w:r>
          <w:fldChar w:fldCharType="begin"/>
        </w:r>
        <w:r>
          <w:instrText xml:space="preserve">PAGEREF _Toc701388196 \h</w:instrText>
        </w:r>
        <w:r>
          <w:fldChar w:fldCharType="separate"/>
        </w:r>
        <w:r w:rsidRPr="1987F931" w:rsidR="1987F931">
          <w:rPr>
            <w:rStyle w:val="Hyperkobling"/>
          </w:rPr>
          <w:t>25</w:t>
        </w:r>
        <w:r>
          <w:fldChar w:fldCharType="end"/>
        </w:r>
      </w:hyperlink>
    </w:p>
    <w:p w:rsidR="1987F931" w:rsidP="1987F931" w:rsidRDefault="1987F931" w14:paraId="42809563" w14:textId="723D48CD">
      <w:pPr>
        <w:pStyle w:val="INNH1"/>
        <w:tabs>
          <w:tab w:val="right" w:leader="dot" w:pos="8610"/>
        </w:tabs>
      </w:pPr>
      <w:hyperlink w:anchor="_Toc728267058">
        <w:r w:rsidRPr="1987F931" w:rsidR="1987F931">
          <w:rPr>
            <w:rStyle w:val="Hyperkobling"/>
          </w:rPr>
          <w:t>13. KORTTIDSOPPHOLD I INSTITUSJON</w:t>
        </w:r>
        <w:r>
          <w:tab/>
        </w:r>
        <w:r>
          <w:fldChar w:fldCharType="begin"/>
        </w:r>
        <w:r>
          <w:instrText xml:space="preserve">PAGEREF _Toc728267058 \h</w:instrText>
        </w:r>
        <w:r>
          <w:fldChar w:fldCharType="separate"/>
        </w:r>
        <w:r w:rsidRPr="1987F931" w:rsidR="1987F931">
          <w:rPr>
            <w:rStyle w:val="Hyperkobling"/>
          </w:rPr>
          <w:t>25</w:t>
        </w:r>
        <w:r>
          <w:fldChar w:fldCharType="end"/>
        </w:r>
      </w:hyperlink>
    </w:p>
    <w:p w:rsidR="1987F931" w:rsidP="1987F931" w:rsidRDefault="1987F931" w14:paraId="21089CDE" w14:textId="69D0B824">
      <w:pPr>
        <w:pStyle w:val="INNH1"/>
        <w:tabs>
          <w:tab w:val="right" w:leader="dot" w:pos="8610"/>
        </w:tabs>
      </w:pPr>
      <w:hyperlink w:anchor="_Toc1498538091">
        <w:r w:rsidRPr="1987F931" w:rsidR="1987F931">
          <w:rPr>
            <w:rStyle w:val="Hyperkobling"/>
          </w:rPr>
          <w:t>14. KOMMUNAL AKUTT DØGNENHET (KAD)</w:t>
        </w:r>
        <w:r>
          <w:tab/>
        </w:r>
        <w:r>
          <w:fldChar w:fldCharType="begin"/>
        </w:r>
        <w:r>
          <w:instrText xml:space="preserve">PAGEREF _Toc1498538091 \h</w:instrText>
        </w:r>
        <w:r>
          <w:fldChar w:fldCharType="separate"/>
        </w:r>
        <w:r w:rsidRPr="1987F931" w:rsidR="1987F931">
          <w:rPr>
            <w:rStyle w:val="Hyperkobling"/>
          </w:rPr>
          <w:t>25</w:t>
        </w:r>
        <w:r>
          <w:fldChar w:fldCharType="end"/>
        </w:r>
      </w:hyperlink>
    </w:p>
    <w:p w:rsidR="1987F931" w:rsidP="1987F931" w:rsidRDefault="1987F931" w14:paraId="7814D1CF" w14:textId="07EF9B6F">
      <w:pPr>
        <w:pStyle w:val="INNH1"/>
        <w:tabs>
          <w:tab w:val="right" w:leader="dot" w:pos="8610"/>
        </w:tabs>
      </w:pPr>
      <w:hyperlink w:anchor="_Toc74382669">
        <w:r w:rsidRPr="1987F931" w:rsidR="1987F931">
          <w:rPr>
            <w:rStyle w:val="Hyperkobling"/>
          </w:rPr>
          <w:t>15. LANGTIDSOPPHOLD I SYKEHJEM</w:t>
        </w:r>
        <w:r>
          <w:tab/>
        </w:r>
        <w:r>
          <w:fldChar w:fldCharType="begin"/>
        </w:r>
        <w:r>
          <w:instrText xml:space="preserve">PAGEREF _Toc74382669 \h</w:instrText>
        </w:r>
        <w:r>
          <w:fldChar w:fldCharType="separate"/>
        </w:r>
        <w:r w:rsidRPr="1987F931" w:rsidR="1987F931">
          <w:rPr>
            <w:rStyle w:val="Hyperkobling"/>
          </w:rPr>
          <w:t>25</w:t>
        </w:r>
        <w:r>
          <w:fldChar w:fldCharType="end"/>
        </w:r>
      </w:hyperlink>
    </w:p>
    <w:p w:rsidR="1987F931" w:rsidP="1987F931" w:rsidRDefault="1987F931" w14:paraId="43B19ED8" w14:textId="3C187670">
      <w:pPr>
        <w:pStyle w:val="INNH1"/>
        <w:tabs>
          <w:tab w:val="right" w:leader="dot" w:pos="8610"/>
        </w:tabs>
      </w:pPr>
      <w:hyperlink w:anchor="_Toc147072221">
        <w:r w:rsidRPr="1987F931" w:rsidR="1987F931">
          <w:rPr>
            <w:rStyle w:val="Hyperkobling"/>
          </w:rPr>
          <w:t>16. KOORDINERENDE ENHET – INDIVIDUELL PLAN og KOORDINATOR</w:t>
        </w:r>
        <w:r>
          <w:tab/>
        </w:r>
        <w:r>
          <w:fldChar w:fldCharType="begin"/>
        </w:r>
        <w:r>
          <w:instrText xml:space="preserve">PAGEREF _Toc147072221 \h</w:instrText>
        </w:r>
        <w:r>
          <w:fldChar w:fldCharType="separate"/>
        </w:r>
        <w:r w:rsidRPr="1987F931" w:rsidR="1987F931">
          <w:rPr>
            <w:rStyle w:val="Hyperkobling"/>
          </w:rPr>
          <w:t>25</w:t>
        </w:r>
        <w:r>
          <w:fldChar w:fldCharType="end"/>
        </w:r>
      </w:hyperlink>
    </w:p>
    <w:p w:rsidR="1987F931" w:rsidP="1987F931" w:rsidRDefault="1987F931" w14:paraId="268B1033" w14:textId="246E8248">
      <w:pPr>
        <w:pStyle w:val="INNH1"/>
        <w:tabs>
          <w:tab w:val="right" w:leader="dot" w:pos="8610"/>
        </w:tabs>
      </w:pPr>
      <w:hyperlink w:anchor="_Toc183422805">
        <w:r w:rsidRPr="1987F931" w:rsidR="1987F931">
          <w:rPr>
            <w:rStyle w:val="Hyperkobling"/>
          </w:rPr>
          <w:t>17 RUS- OG PSYKISK HELSETJENESTE</w:t>
        </w:r>
        <w:r>
          <w:tab/>
        </w:r>
        <w:r>
          <w:fldChar w:fldCharType="begin"/>
        </w:r>
        <w:r>
          <w:instrText xml:space="preserve">PAGEREF _Toc183422805 \h</w:instrText>
        </w:r>
        <w:r>
          <w:fldChar w:fldCharType="separate"/>
        </w:r>
        <w:r w:rsidRPr="1987F931" w:rsidR="1987F931">
          <w:rPr>
            <w:rStyle w:val="Hyperkobling"/>
          </w:rPr>
          <w:t>25</w:t>
        </w:r>
        <w:r>
          <w:fldChar w:fldCharType="end"/>
        </w:r>
      </w:hyperlink>
      <w:r>
        <w:fldChar w:fldCharType="end"/>
      </w:r>
    </w:p>
    <w:p w:rsidRPr="00632C5B" w:rsidR="00146450" w:rsidP="1987F931" w:rsidRDefault="00146450" w14:paraId="60FB001E" w14:textId="77777777" w14:noSpellErr="1">
      <w:pPr>
        <w:rPr>
          <w:noProof/>
          <w:lang w:val="nb-NO"/>
        </w:rPr>
      </w:pPr>
      <w:r w:rsidRPr="1987F931">
        <w:rPr>
          <w:noProof/>
          <w:lang w:val="nb-NO"/>
        </w:rPr>
        <w:br w:type="page"/>
      </w:r>
    </w:p>
    <w:p w:rsidR="00407841" w:rsidP="1987F931" w:rsidRDefault="587298DA" w14:paraId="18406182" w14:textId="756759C2" w14:noSpellErr="1">
      <w:pPr>
        <w:pStyle w:val="Overskrift1"/>
        <w:rPr>
          <w:noProof/>
          <w:sz w:val="56"/>
          <w:szCs w:val="56"/>
          <w:lang w:val="nb-NO"/>
        </w:rPr>
      </w:pPr>
      <w:bookmarkStart w:name="_Toc1582880554" w:id="484644618"/>
      <w:r w:rsidRPr="1987F931" w:rsidR="0607512B">
        <w:rPr>
          <w:noProof/>
          <w:sz w:val="56"/>
          <w:szCs w:val="56"/>
          <w:lang w:val="nb-NO"/>
        </w:rPr>
        <w:t>Tjenestebeskrivelse</w:t>
      </w:r>
      <w:r w:rsidRPr="1987F931" w:rsidR="0607512B">
        <w:rPr>
          <w:noProof/>
          <w:sz w:val="56"/>
          <w:szCs w:val="56"/>
          <w:lang w:val="nb-NO"/>
        </w:rPr>
        <w:t xml:space="preserve"> for </w:t>
      </w:r>
      <w:r w:rsidRPr="1987F931" w:rsidR="0607512B">
        <w:rPr>
          <w:noProof/>
          <w:sz w:val="56"/>
          <w:szCs w:val="56"/>
          <w:lang w:val="nb-NO"/>
        </w:rPr>
        <w:t>helse</w:t>
      </w:r>
      <w:r w:rsidRPr="1987F931" w:rsidR="0607512B">
        <w:rPr>
          <w:noProof/>
          <w:sz w:val="56"/>
          <w:szCs w:val="56"/>
          <w:lang w:val="nb-NO"/>
        </w:rPr>
        <w:t xml:space="preserve"> </w:t>
      </w:r>
      <w:r w:rsidRPr="1987F931" w:rsidR="0607512B">
        <w:rPr>
          <w:noProof/>
          <w:sz w:val="56"/>
          <w:szCs w:val="56"/>
          <w:lang w:val="nb-NO"/>
        </w:rPr>
        <w:t>og</w:t>
      </w:r>
      <w:r w:rsidRPr="1987F931" w:rsidR="0607512B">
        <w:rPr>
          <w:noProof/>
          <w:sz w:val="56"/>
          <w:szCs w:val="56"/>
          <w:lang w:val="nb-NO"/>
        </w:rPr>
        <w:t xml:space="preserve"> </w:t>
      </w:r>
      <w:r w:rsidRPr="1987F931" w:rsidR="0607512B">
        <w:rPr>
          <w:noProof/>
          <w:sz w:val="56"/>
          <w:szCs w:val="56"/>
          <w:lang w:val="nb-NO"/>
        </w:rPr>
        <w:t>mestring</w:t>
      </w:r>
      <w:r w:rsidRPr="1987F931" w:rsidR="0607512B">
        <w:rPr>
          <w:noProof/>
          <w:sz w:val="56"/>
          <w:szCs w:val="56"/>
          <w:lang w:val="nb-NO"/>
        </w:rPr>
        <w:t xml:space="preserve"> </w:t>
      </w:r>
      <w:r w:rsidRPr="1987F931" w:rsidR="0607512B">
        <w:rPr>
          <w:noProof/>
          <w:sz w:val="56"/>
          <w:szCs w:val="56"/>
          <w:lang w:val="nb-NO"/>
        </w:rPr>
        <w:t>i</w:t>
      </w:r>
      <w:r w:rsidRPr="1987F931" w:rsidR="0607512B">
        <w:rPr>
          <w:noProof/>
          <w:sz w:val="56"/>
          <w:szCs w:val="56"/>
          <w:lang w:val="nb-NO"/>
        </w:rPr>
        <w:t xml:space="preserve"> Stor-Elvdal </w:t>
      </w:r>
      <w:r w:rsidRPr="1987F931" w:rsidR="0607512B">
        <w:rPr>
          <w:noProof/>
          <w:sz w:val="56"/>
          <w:szCs w:val="56"/>
          <w:lang w:val="nb-NO"/>
        </w:rPr>
        <w:t>kommune</w:t>
      </w:r>
      <w:bookmarkEnd w:id="484644618"/>
    </w:p>
    <w:p w:rsidR="775AC09E" w:rsidP="1987F931" w:rsidRDefault="775AC09E" w14:paraId="73283BB1" w14:textId="741DB00F">
      <w:pPr>
        <w:pStyle w:val="Ingress"/>
        <w:rPr>
          <w:rStyle w:val="Plassholdertekst"/>
          <w:noProof/>
          <w:color w:val="auto"/>
          <w:lang w:val="nb-NO"/>
        </w:rPr>
      </w:pPr>
      <w:r w:rsidRPr="1987F931" w:rsidR="3DAFDB5A">
        <w:rPr>
          <w:rStyle w:val="Plassholdertekst"/>
          <w:noProof/>
          <w:color w:val="auto"/>
          <w:lang w:val="nb-NO"/>
        </w:rPr>
        <w:t>Innledning</w:t>
      </w:r>
    </w:p>
    <w:p w:rsidRPr="00C31412" w:rsidR="00C31412" w:rsidP="1987F931" w:rsidRDefault="775AC09E" w14:paraId="51002B6B" w14:textId="6E1A91B4">
      <w:pPr>
        <w:rPr>
          <w:noProof/>
          <w:lang w:val="nb-NO"/>
        </w:rPr>
      </w:pPr>
      <w:r w:rsidRPr="1987F931" w:rsidR="3DAFDB5A">
        <w:rPr>
          <w:noProof/>
          <w:lang w:val="nb-NO"/>
        </w:rPr>
        <w:t>Tjenestebeskrivelsene skal gi Stor-Elvdal kommunes innbyggere informasjon om hva de kan forvente seg av sentrale kommunale tjenester. Beskrivelsen omfatter blant annet:</w:t>
      </w:r>
    </w:p>
    <w:p w:rsidRPr="00C31412" w:rsidR="00C31412" w:rsidP="1987F931" w:rsidRDefault="775AC09E" w14:paraId="3AA836FE" w14:textId="1F36F62F">
      <w:pPr>
        <w:pStyle w:val="Listeavsnitt"/>
        <w:numPr>
          <w:ilvl w:val="0"/>
          <w:numId w:val="40"/>
        </w:numPr>
        <w:rPr>
          <w:noProof/>
          <w:lang w:val="nb-NO"/>
        </w:rPr>
      </w:pPr>
      <w:r w:rsidRPr="1987F931" w:rsidR="3DAFDB5A">
        <w:rPr>
          <w:noProof/>
          <w:lang w:val="nb-NO"/>
        </w:rPr>
        <w:t>Lovgrunnlag for tjenesten</w:t>
      </w:r>
    </w:p>
    <w:p w:rsidRPr="00C31412" w:rsidR="00C31412" w:rsidP="1987F931" w:rsidRDefault="775AC09E" w14:paraId="3D0A48B5" w14:textId="70398135">
      <w:pPr>
        <w:pStyle w:val="Listeavsnitt"/>
        <w:numPr>
          <w:ilvl w:val="0"/>
          <w:numId w:val="40"/>
        </w:numPr>
        <w:rPr>
          <w:noProof/>
          <w:lang w:val="nb-NO"/>
        </w:rPr>
      </w:pPr>
      <w:r w:rsidRPr="1987F931" w:rsidR="3DAFDB5A">
        <w:rPr>
          <w:noProof/>
          <w:lang w:val="nb-NO"/>
        </w:rPr>
        <w:t>Målsetting med tjenesten</w:t>
      </w:r>
    </w:p>
    <w:p w:rsidRPr="00C31412" w:rsidR="00C31412" w:rsidP="1987F931" w:rsidRDefault="775AC09E" w14:paraId="6486B9AB" w14:textId="7E2BE057">
      <w:pPr>
        <w:pStyle w:val="Listeavsnitt"/>
        <w:numPr>
          <w:ilvl w:val="0"/>
          <w:numId w:val="40"/>
        </w:numPr>
        <w:rPr>
          <w:noProof/>
          <w:lang w:val="nb-NO"/>
        </w:rPr>
      </w:pPr>
      <w:r w:rsidRPr="1987F931" w:rsidR="3DAFDB5A">
        <w:rPr>
          <w:noProof/>
          <w:lang w:val="nb-NO"/>
        </w:rPr>
        <w:t>Hvem kan få tjenesten?</w:t>
      </w:r>
    </w:p>
    <w:p w:rsidRPr="00C31412" w:rsidR="00C31412" w:rsidP="1987F931" w:rsidRDefault="775AC09E" w14:paraId="52C1D1EF" w14:textId="1A864062">
      <w:pPr>
        <w:pStyle w:val="Listeavsnitt"/>
        <w:numPr>
          <w:ilvl w:val="0"/>
          <w:numId w:val="40"/>
        </w:numPr>
        <w:rPr>
          <w:noProof/>
          <w:lang w:val="nb-NO"/>
        </w:rPr>
      </w:pPr>
      <w:r w:rsidRPr="1987F931" w:rsidR="3DAFDB5A">
        <w:rPr>
          <w:noProof/>
          <w:lang w:val="nb-NO"/>
        </w:rPr>
        <w:t>Beskrivelse av tjenestens innhold</w:t>
      </w:r>
    </w:p>
    <w:p w:rsidRPr="00C31412" w:rsidR="00C31412" w:rsidP="1987F931" w:rsidRDefault="775AC09E" w14:paraId="2A2BE4DC" w14:textId="31C5CB2C">
      <w:pPr>
        <w:pStyle w:val="Listeavsnitt"/>
        <w:numPr>
          <w:ilvl w:val="0"/>
          <w:numId w:val="40"/>
        </w:numPr>
        <w:rPr>
          <w:noProof/>
          <w:lang w:val="nb-NO"/>
        </w:rPr>
      </w:pPr>
      <w:r w:rsidRPr="1987F931" w:rsidR="3DAFDB5A">
        <w:rPr>
          <w:noProof/>
          <w:lang w:val="nb-NO"/>
        </w:rPr>
        <w:t>Hva du kan forvente av oss</w:t>
      </w:r>
    </w:p>
    <w:p w:rsidRPr="00C31412" w:rsidR="00C31412" w:rsidP="1987F931" w:rsidRDefault="775AC09E" w14:paraId="6E93C630" w14:textId="61F181A4">
      <w:pPr>
        <w:pStyle w:val="Listeavsnitt"/>
        <w:numPr>
          <w:ilvl w:val="0"/>
          <w:numId w:val="40"/>
        </w:numPr>
        <w:rPr>
          <w:noProof/>
          <w:lang w:val="nb-NO"/>
        </w:rPr>
      </w:pPr>
      <w:r w:rsidRPr="1987F931" w:rsidR="3DAFDB5A">
        <w:rPr>
          <w:noProof/>
          <w:lang w:val="nb-NO"/>
        </w:rPr>
        <w:t>Hva vi forventer av deg</w:t>
      </w:r>
    </w:p>
    <w:p w:rsidRPr="00C31412" w:rsidR="00C31412" w:rsidP="1987F931" w:rsidRDefault="775AC09E" w14:paraId="052FDC58" w14:textId="4C03EC77">
      <w:pPr>
        <w:pStyle w:val="Listeavsnitt"/>
        <w:numPr>
          <w:ilvl w:val="0"/>
          <w:numId w:val="40"/>
        </w:numPr>
        <w:rPr>
          <w:noProof/>
          <w:lang w:val="nb-NO"/>
        </w:rPr>
      </w:pPr>
      <w:r w:rsidRPr="1987F931" w:rsidR="3DAFDB5A">
        <w:rPr>
          <w:noProof/>
          <w:lang w:val="nb-NO"/>
        </w:rPr>
        <w:t>Praktiske opplysninger</w:t>
      </w:r>
    </w:p>
    <w:p w:rsidRPr="00C31412" w:rsidR="00C31412" w:rsidP="1987F931" w:rsidRDefault="775AC09E" w14:paraId="2C3F195E" w14:textId="683576FB">
      <w:pPr>
        <w:rPr>
          <w:noProof/>
          <w:lang w:val="nb-NO"/>
        </w:rPr>
      </w:pPr>
      <w:r w:rsidRPr="1987F931" w:rsidR="3DAFDB5A">
        <w:rPr>
          <w:noProof/>
          <w:lang w:val="nb-NO"/>
        </w:rPr>
        <w:t>Tjenestebeskrivelsene skal gi kunnskap, bevissthet og forutsigbarhet for den som henvender seg, søker, får avslag eller mottar tjenester fra Stor-Elvdal kommune.</w:t>
      </w:r>
    </w:p>
    <w:p w:rsidRPr="00C31412" w:rsidR="00C31412" w:rsidP="1987F931" w:rsidRDefault="775AC09E" w14:paraId="51E6AC1A" w14:textId="7B9C6D46">
      <w:pPr>
        <w:rPr>
          <w:noProof/>
          <w:lang w:val="nb-NO"/>
        </w:rPr>
      </w:pPr>
      <w:r w:rsidRPr="1987F931" w:rsidR="3DAFDB5A">
        <w:rPr>
          <w:noProof/>
          <w:lang w:val="nb-NO"/>
        </w:rPr>
        <w:t>Tjenestebeskrivelsene skal invitere til dialog, der den enkeltes behov, krav og forventninger kommer fram.</w:t>
      </w:r>
    </w:p>
    <w:p w:rsidRPr="00C31412" w:rsidR="00C31412" w:rsidP="1987F931" w:rsidRDefault="775AC09E" w14:paraId="2E0F277A" w14:textId="472702AC">
      <w:pPr>
        <w:rPr>
          <w:noProof/>
          <w:lang w:val="nb-NO"/>
        </w:rPr>
      </w:pPr>
      <w:r w:rsidRPr="1987F931" w:rsidR="3DAFDB5A">
        <w:rPr>
          <w:noProof/>
          <w:lang w:val="nb-NO"/>
        </w:rPr>
        <w:t>Stor-Elvdal kommune ønsker å forbedre tjenestene i dialog og samspill med innbyggerne.</w:t>
      </w:r>
    </w:p>
    <w:p w:rsidR="2665C3ED" w:rsidP="1987F931" w:rsidRDefault="2665C3ED" w14:paraId="0F945E3A" w14:textId="2C55E96F" w14:noSpellErr="1">
      <w:pPr>
        <w:rPr>
          <w:noProof/>
          <w:lang w:val="nb-NO"/>
        </w:rPr>
      </w:pPr>
      <w:r w:rsidRPr="1987F931">
        <w:rPr>
          <w:noProof/>
          <w:lang w:val="nb-NO"/>
        </w:rPr>
        <w:br w:type="page"/>
      </w:r>
    </w:p>
    <w:p w:rsidR="2665C3ED" w:rsidP="1987F931" w:rsidRDefault="2665C3ED" w14:paraId="3673B177" w14:textId="7D1B6057" w14:noSpellErr="1">
      <w:pPr>
        <w:rPr>
          <w:noProof/>
          <w:lang w:val="nb-NO"/>
        </w:rPr>
      </w:pPr>
    </w:p>
    <w:p w:rsidR="2C5F4483" w:rsidP="1987F931" w:rsidRDefault="3BC9EF39" w14:paraId="3DB41419" w14:textId="0CE1CE5A">
      <w:pPr>
        <w:pStyle w:val="Ingenmellomrom"/>
        <w:ind w:left="0"/>
        <w:rPr>
          <w:rFonts w:eastAsia="" w:eastAsiaTheme="minorEastAsia"/>
          <w:noProof/>
          <w:lang w:val="nb-NO"/>
        </w:rPr>
      </w:pPr>
      <w:r w:rsidRPr="437AC1FB" w:rsidR="7FEA756A">
        <w:rPr>
          <w:rStyle w:val="Overskrift2Tegn"/>
          <w:noProof/>
          <w:sz w:val="28"/>
          <w:szCs w:val="28"/>
          <w:lang w:val="nb-NO"/>
        </w:rPr>
        <w:t>Tjenester i helse og mestring i Stor-Elvdal kommune</w:t>
      </w:r>
      <w:r>
        <w:br/>
      </w:r>
      <w:r>
        <w:br/>
      </w:r>
      <w:r w:rsidRPr="437AC1FB" w:rsidR="7F0B4412">
        <w:rPr>
          <w:rStyle w:val="Overskrift3Tegn"/>
          <w:noProof/>
          <w:sz w:val="22"/>
          <w:szCs w:val="22"/>
          <w:lang w:val="nb-NO"/>
        </w:rPr>
        <w:t>Ikke lovpålagte tjenester:</w:t>
      </w:r>
    </w:p>
    <w:p w:rsidR="2C5F4483" w:rsidP="1987F931" w:rsidRDefault="3BC9EF39" w14:paraId="790A8FFE" w14:textId="60EAFC4D">
      <w:pPr>
        <w:pStyle w:val="Ingenmellomrom"/>
        <w:numPr>
          <w:ilvl w:val="0"/>
          <w:numId w:val="44"/>
        </w:numPr>
        <w:rPr>
          <w:rFonts w:eastAsia="" w:eastAsiaTheme="minorEastAsia"/>
          <w:noProof/>
          <w:lang w:val="nb-NO"/>
        </w:rPr>
      </w:pPr>
      <w:r w:rsidRPr="1987F931" w:rsidR="65348841">
        <w:rPr>
          <w:noProof/>
          <w:lang w:val="nb-NO"/>
        </w:rPr>
        <w:t>Velferdsteknologi</w:t>
      </w:r>
    </w:p>
    <w:p w:rsidR="2C5F4483" w:rsidP="1987F931" w:rsidRDefault="3BC9EF39" w14:paraId="6DF26389" w14:textId="7D864E1E">
      <w:pPr>
        <w:pStyle w:val="Ingenmellomrom"/>
        <w:numPr>
          <w:ilvl w:val="0"/>
          <w:numId w:val="44"/>
        </w:numPr>
        <w:rPr>
          <w:rFonts w:eastAsia="" w:eastAsiaTheme="minorEastAsia"/>
          <w:noProof/>
          <w:lang w:val="nb-NO"/>
        </w:rPr>
      </w:pPr>
      <w:r w:rsidRPr="1987F931" w:rsidR="65348841">
        <w:rPr>
          <w:noProof/>
          <w:lang w:val="nb-NO"/>
        </w:rPr>
        <w:t>Matombringing</w:t>
      </w:r>
    </w:p>
    <w:p w:rsidR="2C5F4483" w:rsidP="1987F931" w:rsidRDefault="3BC9EF39" w14:paraId="7A612D1B" w14:textId="769E9D90">
      <w:pPr>
        <w:pStyle w:val="Ingenmellomrom"/>
        <w:numPr>
          <w:ilvl w:val="0"/>
          <w:numId w:val="44"/>
        </w:numPr>
        <w:rPr>
          <w:rFonts w:eastAsia="" w:eastAsiaTheme="minorEastAsia"/>
          <w:noProof/>
          <w:lang w:val="nb-NO"/>
        </w:rPr>
      </w:pPr>
      <w:r w:rsidRPr="1987F931" w:rsidR="65348841">
        <w:rPr>
          <w:noProof/>
          <w:lang w:val="nb-NO"/>
        </w:rPr>
        <w:t>Kommunal bolig</w:t>
      </w:r>
    </w:p>
    <w:p w:rsidR="2C5F4483" w:rsidP="1987F931" w:rsidRDefault="3BC9EF39" w14:paraId="19B1917D" w14:textId="78DC91E6">
      <w:pPr>
        <w:pStyle w:val="Ingenmellomrom"/>
        <w:ind w:left="0"/>
        <w:rPr>
          <w:noProof/>
          <w:lang w:val="nb-NO"/>
        </w:rPr>
      </w:pPr>
    </w:p>
    <w:p w:rsidR="2C5F4483" w:rsidP="437AC1FB" w:rsidRDefault="3BC9EF39" w14:paraId="508AD037" w14:textId="18FDCABD">
      <w:pPr>
        <w:pStyle w:val="Overskrift3"/>
        <w:rPr>
          <w:rFonts w:eastAsia="" w:eastAsiaTheme="minorEastAsia"/>
          <w:noProof/>
          <w:sz w:val="22"/>
          <w:szCs w:val="22"/>
          <w:lang w:val="nb-NO"/>
        </w:rPr>
      </w:pPr>
      <w:r w:rsidRPr="437AC1FB" w:rsidR="799220E2">
        <w:rPr>
          <w:noProof/>
          <w:sz w:val="22"/>
          <w:szCs w:val="22"/>
          <w:lang w:val="nb-NO"/>
        </w:rPr>
        <w:t>Lovpålagte tjenester:</w:t>
      </w:r>
    </w:p>
    <w:p w:rsidR="2C5F4483" w:rsidP="1987F931" w:rsidRDefault="3BC9EF39" w14:paraId="6DFDEC36" w14:textId="1050B249">
      <w:pPr>
        <w:pStyle w:val="Ingenmellomrom"/>
        <w:numPr>
          <w:ilvl w:val="0"/>
          <w:numId w:val="44"/>
        </w:numPr>
        <w:rPr>
          <w:rFonts w:eastAsia="" w:eastAsiaTheme="minorEastAsia"/>
          <w:noProof/>
          <w:lang w:val="nb-NO"/>
        </w:rPr>
      </w:pPr>
      <w:r w:rsidRPr="1987F931" w:rsidR="65348841">
        <w:rPr>
          <w:noProof/>
          <w:lang w:val="nb-NO"/>
        </w:rPr>
        <w:t>Dagaktivitetstilbud</w:t>
      </w:r>
    </w:p>
    <w:p w:rsidR="2C5F4483" w:rsidP="1987F931" w:rsidRDefault="3BC9EF39" w14:paraId="46D2FFC0" w14:textId="08164B20">
      <w:pPr>
        <w:pStyle w:val="Ingenmellomrom"/>
        <w:numPr>
          <w:ilvl w:val="0"/>
          <w:numId w:val="44"/>
        </w:numPr>
        <w:rPr>
          <w:rFonts w:eastAsia="" w:eastAsiaTheme="minorEastAsia"/>
          <w:noProof/>
          <w:lang w:val="nb-NO"/>
        </w:rPr>
      </w:pPr>
      <w:r w:rsidRPr="1987F931" w:rsidR="65348841">
        <w:rPr>
          <w:noProof/>
          <w:lang w:val="nb-NO"/>
        </w:rPr>
        <w:t>Personlig assistanse – herunder praktisk bistand, opplæring(eksempelvis hjemmehjelp)</w:t>
      </w:r>
    </w:p>
    <w:p w:rsidR="2C5F4483" w:rsidP="1987F931" w:rsidRDefault="3BC9EF39" w14:paraId="16DA9569" w14:textId="79870038">
      <w:pPr>
        <w:pStyle w:val="Ingenmellomrom"/>
        <w:numPr>
          <w:ilvl w:val="0"/>
          <w:numId w:val="44"/>
        </w:numPr>
        <w:rPr>
          <w:rFonts w:eastAsia="" w:eastAsiaTheme="minorEastAsia"/>
          <w:noProof/>
          <w:lang w:val="nb-NO"/>
        </w:rPr>
      </w:pPr>
      <w:r w:rsidRPr="1987F931" w:rsidR="65348841">
        <w:rPr>
          <w:noProof/>
          <w:lang w:val="nb-NO"/>
        </w:rPr>
        <w:t>Brukerstyrt personlig assistanse</w:t>
      </w:r>
    </w:p>
    <w:p w:rsidR="2C5F4483" w:rsidP="1987F931" w:rsidRDefault="3BC9EF39" w14:paraId="4053590D" w14:textId="0A59E46B">
      <w:pPr>
        <w:pStyle w:val="Ingenmellomrom"/>
        <w:numPr>
          <w:ilvl w:val="0"/>
          <w:numId w:val="44"/>
        </w:numPr>
        <w:rPr>
          <w:rFonts w:eastAsia="" w:eastAsiaTheme="minorEastAsia"/>
          <w:noProof/>
          <w:lang w:val="nb-NO"/>
        </w:rPr>
      </w:pPr>
      <w:r w:rsidRPr="1987F931" w:rsidR="7FD2326A">
        <w:rPr>
          <w:noProof/>
          <w:lang w:val="nb-NO"/>
        </w:rPr>
        <w:t>Boveiledning</w:t>
      </w:r>
      <w:r w:rsidRPr="1987F931" w:rsidR="7FD2326A">
        <w:rPr>
          <w:noProof/>
          <w:lang w:val="nb-NO"/>
        </w:rPr>
        <w:t xml:space="preserve"> </w:t>
      </w:r>
    </w:p>
    <w:p w:rsidR="2C5F4483" w:rsidP="1987F931" w:rsidRDefault="3BC9EF39" w14:paraId="01D6D090" w14:textId="745EE284">
      <w:pPr>
        <w:pStyle w:val="Ingenmellomrom"/>
        <w:numPr>
          <w:ilvl w:val="0"/>
          <w:numId w:val="44"/>
        </w:numPr>
        <w:rPr>
          <w:rFonts w:eastAsia="" w:eastAsiaTheme="minorEastAsia"/>
          <w:noProof/>
          <w:lang w:val="nb-NO"/>
        </w:rPr>
      </w:pPr>
      <w:r w:rsidRPr="1987F931" w:rsidR="65348841">
        <w:rPr>
          <w:noProof/>
          <w:lang w:val="nb-NO"/>
        </w:rPr>
        <w:t>Støttekontakt</w:t>
      </w:r>
    </w:p>
    <w:p w:rsidR="2C5F4483" w:rsidP="1987F931" w:rsidRDefault="3BC9EF39" w14:paraId="011CCBB5" w14:textId="38B25582">
      <w:pPr>
        <w:pStyle w:val="Ingenmellomrom"/>
        <w:numPr>
          <w:ilvl w:val="0"/>
          <w:numId w:val="44"/>
        </w:numPr>
        <w:rPr>
          <w:rFonts w:eastAsia="" w:eastAsiaTheme="minorEastAsia"/>
          <w:noProof/>
          <w:lang w:val="nb-NO"/>
        </w:rPr>
      </w:pPr>
      <w:r w:rsidRPr="1987F931" w:rsidR="65348841">
        <w:rPr>
          <w:noProof/>
          <w:lang w:val="nb-NO"/>
        </w:rPr>
        <w:t>Helsetjenester i hjemmet (hjemmesykepleie, psykisk helsearbeid)</w:t>
      </w:r>
    </w:p>
    <w:p w:rsidR="2C5F4483" w:rsidP="1987F931" w:rsidRDefault="3BC9EF39" w14:paraId="4E28FCAC" w14:textId="6E50C883">
      <w:pPr>
        <w:pStyle w:val="Ingenmellomrom"/>
        <w:numPr>
          <w:ilvl w:val="0"/>
          <w:numId w:val="44"/>
        </w:numPr>
        <w:rPr>
          <w:rFonts w:eastAsia="" w:eastAsiaTheme="minorEastAsia"/>
          <w:noProof/>
          <w:lang w:val="nb-NO"/>
        </w:rPr>
      </w:pPr>
      <w:r w:rsidRPr="1987F931" w:rsidR="65348841">
        <w:rPr>
          <w:noProof/>
          <w:lang w:val="nb-NO"/>
        </w:rPr>
        <w:t>Omsorgsstønad</w:t>
      </w:r>
    </w:p>
    <w:p w:rsidR="2C5F4483" w:rsidP="1987F931" w:rsidRDefault="3BC9EF39" w14:paraId="3CBD5655" w14:textId="2E1936C6">
      <w:pPr>
        <w:pStyle w:val="Ingenmellomrom"/>
        <w:numPr>
          <w:ilvl w:val="0"/>
          <w:numId w:val="44"/>
        </w:numPr>
        <w:rPr>
          <w:noProof/>
          <w:lang w:val="nb-NO"/>
        </w:rPr>
      </w:pPr>
      <w:r w:rsidRPr="1987F931" w:rsidR="65348841">
        <w:rPr>
          <w:noProof/>
          <w:lang w:val="nb-NO"/>
        </w:rPr>
        <w:t>Avlastning</w:t>
      </w:r>
      <w:r w:rsidRPr="1987F931" w:rsidR="6123D7D5">
        <w:rPr>
          <w:noProof/>
          <w:lang w:val="nb-NO"/>
        </w:rPr>
        <w:t xml:space="preserve"> i </w:t>
      </w:r>
      <w:r w:rsidRPr="1987F931" w:rsidR="10C1E71B">
        <w:rPr>
          <w:noProof/>
          <w:lang w:val="nb-NO"/>
        </w:rPr>
        <w:t>kommunal bolig ellet privat hjem</w:t>
      </w:r>
      <w:r w:rsidRPr="1987F931" w:rsidR="6123D7D5">
        <w:rPr>
          <w:noProof/>
          <w:lang w:val="nb-NO"/>
        </w:rPr>
        <w:t>?</w:t>
      </w:r>
    </w:p>
    <w:p w:rsidR="2C5F4483" w:rsidP="1987F931" w:rsidRDefault="3BC9EF39" w14:paraId="280D8270" w14:textId="5B2D4318">
      <w:pPr>
        <w:pStyle w:val="Ingenmellomrom"/>
        <w:numPr>
          <w:ilvl w:val="0"/>
          <w:numId w:val="44"/>
        </w:numPr>
        <w:rPr>
          <w:noProof/>
          <w:lang w:val="nb-NO"/>
        </w:rPr>
      </w:pPr>
      <w:r w:rsidRPr="1987F931" w:rsidR="65348841">
        <w:rPr>
          <w:noProof/>
          <w:lang w:val="nb-NO"/>
        </w:rPr>
        <w:t>Korttidsopphold som avlastning i institusjon</w:t>
      </w:r>
    </w:p>
    <w:p w:rsidR="2C5F4483" w:rsidP="1987F931" w:rsidRDefault="3BC9EF39" w14:paraId="3B5CBCCC" w14:textId="01F768C0">
      <w:pPr>
        <w:pStyle w:val="Ingenmellomrom"/>
        <w:numPr>
          <w:ilvl w:val="0"/>
          <w:numId w:val="44"/>
        </w:numPr>
        <w:rPr>
          <w:noProof/>
          <w:lang w:val="nb-NO"/>
        </w:rPr>
      </w:pPr>
      <w:r w:rsidRPr="1987F931" w:rsidR="65348841">
        <w:rPr>
          <w:noProof/>
          <w:lang w:val="nb-NO"/>
        </w:rPr>
        <w:t>Korttidsopphold i institusjon</w:t>
      </w:r>
    </w:p>
    <w:p w:rsidR="2C5F4483" w:rsidP="1987F931" w:rsidRDefault="3BC9EF39" w14:paraId="46FB5D0D" w14:textId="6836D194">
      <w:pPr>
        <w:pStyle w:val="Ingenmellomrom"/>
        <w:numPr>
          <w:ilvl w:val="0"/>
          <w:numId w:val="44"/>
        </w:numPr>
        <w:rPr>
          <w:noProof/>
          <w:lang w:val="nb-NO"/>
        </w:rPr>
      </w:pPr>
      <w:r w:rsidRPr="1987F931" w:rsidR="65348841">
        <w:rPr>
          <w:noProof/>
          <w:lang w:val="nb-NO"/>
        </w:rPr>
        <w:t>Kommunal akutt døgnopphold (KAD)</w:t>
      </w:r>
    </w:p>
    <w:p w:rsidR="2C5F4483" w:rsidP="1987F931" w:rsidRDefault="3BC9EF39" w14:paraId="2F121901" w14:textId="3446D613">
      <w:pPr>
        <w:pStyle w:val="Ingenmellomrom"/>
        <w:numPr>
          <w:ilvl w:val="0"/>
          <w:numId w:val="44"/>
        </w:numPr>
        <w:rPr>
          <w:noProof/>
          <w:lang w:val="nb-NO"/>
        </w:rPr>
      </w:pPr>
      <w:r w:rsidRPr="1987F931" w:rsidR="65348841">
        <w:rPr>
          <w:noProof/>
          <w:lang w:val="nb-NO"/>
        </w:rPr>
        <w:t>Langtidsopphold i institusjon</w:t>
      </w:r>
    </w:p>
    <w:p w:rsidR="2C5F4483" w:rsidP="1987F931" w:rsidRDefault="3BC9EF39" w14:paraId="7BE152DF" w14:textId="06DC24E4">
      <w:pPr>
        <w:pStyle w:val="Ingenmellomrom"/>
        <w:numPr>
          <w:ilvl w:val="0"/>
          <w:numId w:val="44"/>
        </w:numPr>
        <w:rPr>
          <w:noProof/>
          <w:lang w:val="nb-NO"/>
        </w:rPr>
      </w:pPr>
      <w:r w:rsidRPr="1987F931" w:rsidR="65348841">
        <w:rPr>
          <w:noProof/>
          <w:lang w:val="nb-NO"/>
        </w:rPr>
        <w:t>Individuell plan/koordinator</w:t>
      </w:r>
    </w:p>
    <w:p w:rsidR="2C5F4483" w:rsidP="1987F931" w:rsidRDefault="3BC9EF39" w14:paraId="3503F064" w14:textId="084EEE10">
      <w:pPr>
        <w:pStyle w:val="Ingenmellomrom"/>
        <w:numPr>
          <w:ilvl w:val="0"/>
          <w:numId w:val="44"/>
        </w:numPr>
        <w:rPr>
          <w:noProof/>
          <w:lang w:val="nb-NO"/>
        </w:rPr>
      </w:pPr>
      <w:r w:rsidRPr="1987F931" w:rsidR="65348841">
        <w:rPr>
          <w:noProof/>
          <w:lang w:val="nb-NO"/>
        </w:rPr>
        <w:t>Rus- og psykisk helsetjeneste</w:t>
      </w:r>
    </w:p>
    <w:p w:rsidR="2C5F4483" w:rsidP="437AC1FB" w:rsidRDefault="3BC9EF39" w14:paraId="21BDEBBE" w14:textId="2D256A4D">
      <w:pPr>
        <w:pStyle w:val="Ingenmellomrom"/>
        <w:rPr>
          <w:noProof/>
          <w:lang w:val="nb-NO"/>
        </w:rPr>
      </w:pPr>
    </w:p>
    <w:p w:rsidR="2C5F4483" w:rsidP="437AC1FB" w:rsidRDefault="3BC9EF39" w14:paraId="6D09789F" w14:textId="218E36EF">
      <w:pPr>
        <w:pStyle w:val="Ingenmellomrom"/>
        <w:rPr>
          <w:noProof/>
          <w:lang w:val="nb-NO"/>
        </w:rPr>
      </w:pPr>
      <w:r w:rsidRPr="27A52F30" w:rsidR="2FC13B8C">
        <w:rPr>
          <w:rStyle w:val="Overskrift2Tegn"/>
          <w:noProof/>
          <w:lang w:val="nb-NO"/>
        </w:rPr>
        <w:t>Hva kan du forvente av oss</w:t>
      </w:r>
      <w:r w:rsidRPr="27A52F30" w:rsidR="2FC13B8C">
        <w:rPr>
          <w:rStyle w:val="Overskrift3Tegn"/>
          <w:noProof/>
          <w:lang w:val="nb-NO"/>
        </w:rPr>
        <w:t xml:space="preserve"> </w:t>
      </w:r>
      <w:r>
        <w:br/>
      </w:r>
      <w:r w:rsidRPr="27A52F30" w:rsidR="19734732">
        <w:rPr>
          <w:noProof/>
          <w:lang w:val="nb-NO"/>
        </w:rPr>
        <w:t>Dette er felles for alle tjenestene. Mer utfyllende forventninger er omtalt under hvert enkelt tjenestetilbud.</w:t>
      </w:r>
      <w:r>
        <w:br/>
      </w:r>
    </w:p>
    <w:p w:rsidR="2C5F4483" w:rsidP="1987F931" w:rsidRDefault="3BC9EF39" w14:paraId="070ECFBF" w14:textId="579C23E1">
      <w:pPr>
        <w:pStyle w:val="Ingenmellomrom"/>
        <w:numPr>
          <w:ilvl w:val="0"/>
          <w:numId w:val="49"/>
        </w:numPr>
        <w:rPr>
          <w:noProof/>
          <w:lang w:val="nb-NO"/>
        </w:rPr>
      </w:pPr>
      <w:r w:rsidRPr="1987F931" w:rsidR="1BFFA502">
        <w:rPr>
          <w:noProof/>
          <w:lang w:val="nb-NO"/>
        </w:rPr>
        <w:t>Alt helsepersonell har taushetsplikt</w:t>
      </w:r>
    </w:p>
    <w:p w:rsidR="2C5F4483" w:rsidP="1987F931" w:rsidRDefault="3BC9EF39" w14:paraId="2E30E890" w14:textId="1432A6E4">
      <w:pPr>
        <w:pStyle w:val="Ingenmellomrom"/>
        <w:numPr>
          <w:ilvl w:val="0"/>
          <w:numId w:val="49"/>
        </w:numPr>
        <w:rPr>
          <w:noProof/>
          <w:lang w:val="nb-NO"/>
        </w:rPr>
      </w:pPr>
      <w:r w:rsidRPr="1987F931" w:rsidR="1BFFA502">
        <w:rPr>
          <w:noProof/>
          <w:lang w:val="nb-NO"/>
        </w:rPr>
        <w:t>Du vil bli møtt med respekt og høflighet</w:t>
      </w:r>
    </w:p>
    <w:p w:rsidR="2C5F4483" w:rsidP="1987F931" w:rsidRDefault="3BC9EF39" w14:paraId="5A9D70F2" w14:textId="75747379">
      <w:pPr>
        <w:pStyle w:val="Ingenmellomrom"/>
        <w:numPr>
          <w:ilvl w:val="0"/>
          <w:numId w:val="49"/>
        </w:numPr>
        <w:rPr>
          <w:noProof/>
          <w:lang w:val="nb-NO"/>
        </w:rPr>
      </w:pPr>
      <w:r w:rsidRPr="1987F931" w:rsidR="1BFFA502">
        <w:rPr>
          <w:noProof/>
          <w:lang w:val="nb-NO"/>
        </w:rPr>
        <w:t>Mottatt søknad behandles av tildelerenheten</w:t>
      </w:r>
    </w:p>
    <w:p w:rsidR="2C5F4483" w:rsidP="1987F931" w:rsidRDefault="3BC9EF39" w14:paraId="008200FE" w14:textId="2EADD664">
      <w:pPr>
        <w:pStyle w:val="Ingenmellomrom"/>
        <w:numPr>
          <w:ilvl w:val="0"/>
          <w:numId w:val="49"/>
        </w:numPr>
        <w:rPr>
          <w:noProof/>
          <w:lang w:val="nb-NO"/>
        </w:rPr>
      </w:pPr>
      <w:r w:rsidRPr="1987F931" w:rsidR="1BFFA502">
        <w:rPr>
          <w:noProof/>
          <w:lang w:val="nb-NO"/>
        </w:rPr>
        <w:t>Søknad for tjenester blir behandlet og tildeling av tjenester vil foregår etter individuell vurdering</w:t>
      </w:r>
    </w:p>
    <w:p w:rsidR="2C5F4483" w:rsidP="1987F931" w:rsidRDefault="3BC9EF39" w14:paraId="49E29BCC" w14:textId="49435703">
      <w:pPr>
        <w:pStyle w:val="Ingenmellomrom"/>
        <w:numPr>
          <w:ilvl w:val="0"/>
          <w:numId w:val="49"/>
        </w:numPr>
        <w:rPr>
          <w:noProof/>
          <w:lang w:val="nb-NO"/>
        </w:rPr>
      </w:pPr>
      <w:r w:rsidRPr="1987F931" w:rsidR="1BFFA502">
        <w:rPr>
          <w:noProof/>
          <w:lang w:val="nb-NO"/>
        </w:rPr>
        <w:t>Skriftlig vedtak med tjenestebeskrivelse vil bli sendt ut til søker</w:t>
      </w:r>
    </w:p>
    <w:p w:rsidR="2C5F4483" w:rsidP="1987F931" w:rsidRDefault="3BC9EF39" w14:paraId="713D6558" w14:textId="49A2BA7C">
      <w:pPr>
        <w:pStyle w:val="Ingenmellomrom"/>
        <w:numPr>
          <w:ilvl w:val="0"/>
          <w:numId w:val="49"/>
        </w:numPr>
        <w:rPr>
          <w:noProof/>
          <w:lang w:val="nb-NO"/>
        </w:rPr>
      </w:pPr>
      <w:r w:rsidRPr="1987F931" w:rsidR="1BFFA502">
        <w:rPr>
          <w:noProof/>
          <w:lang w:val="nb-NO"/>
        </w:rPr>
        <w:t>Tjenester blir utført i tråd med tildelt vedtak</w:t>
      </w:r>
    </w:p>
    <w:p w:rsidR="2C5F4483" w:rsidP="1987F931" w:rsidRDefault="3BC9EF39" w14:paraId="177EC0AE" w14:textId="476A8941">
      <w:pPr>
        <w:pStyle w:val="Ingenmellomrom"/>
        <w:numPr>
          <w:ilvl w:val="0"/>
          <w:numId w:val="49"/>
        </w:numPr>
        <w:rPr>
          <w:noProof/>
          <w:lang w:val="nb-NO"/>
        </w:rPr>
      </w:pPr>
      <w:r w:rsidRPr="1987F931" w:rsidR="1BFFA502">
        <w:rPr>
          <w:noProof/>
          <w:lang w:val="nb-NO"/>
        </w:rPr>
        <w:t>De tjenestene som ytes, er faglig forsvarlige og tilstrekkelige for å dekke grunnleggende behov</w:t>
      </w:r>
    </w:p>
    <w:p w:rsidR="2C5F4483" w:rsidP="1987F931" w:rsidRDefault="3BC9EF39" w14:paraId="0DB1A6D9" w14:textId="4D560C29">
      <w:pPr>
        <w:pStyle w:val="Ingenmellomrom"/>
        <w:numPr>
          <w:ilvl w:val="0"/>
          <w:numId w:val="49"/>
        </w:numPr>
        <w:rPr>
          <w:noProof/>
          <w:lang w:val="nb-NO"/>
        </w:rPr>
      </w:pPr>
      <w:r w:rsidRPr="1987F931" w:rsidR="396BC4F4">
        <w:rPr>
          <w:noProof/>
          <w:lang w:val="nb-NO"/>
        </w:rPr>
        <w:t>T</w:t>
      </w:r>
      <w:r w:rsidRPr="1987F931" w:rsidR="1BFFA502">
        <w:rPr>
          <w:noProof/>
          <w:lang w:val="nb-NO"/>
        </w:rPr>
        <w:t>jenestetilbudet blir løpende evaluert. Ved evaluering eller endring av behov/funkjsonsnivå fylles endringsmelding ut og sendes Tildelerenheten</w:t>
      </w:r>
    </w:p>
    <w:p w:rsidR="2C5F4483" w:rsidP="1987F931" w:rsidRDefault="3BC9EF39" w14:paraId="615F5CCE" w14:textId="441EB590">
      <w:pPr>
        <w:pStyle w:val="Ingenmellomrom"/>
        <w:numPr>
          <w:ilvl w:val="0"/>
          <w:numId w:val="49"/>
        </w:numPr>
        <w:rPr>
          <w:noProof/>
          <w:lang w:val="nb-NO"/>
        </w:rPr>
      </w:pPr>
      <w:r w:rsidRPr="1987F931" w:rsidR="1BFFA502">
        <w:rPr>
          <w:noProof/>
          <w:lang w:val="nb-NO"/>
        </w:rPr>
        <w:t>Vedtak kan påklages</w:t>
      </w:r>
    </w:p>
    <w:p w:rsidR="2C5F4483" w:rsidP="1987F931" w:rsidRDefault="3BC9EF39" w14:paraId="1489A41B" w14:textId="42A34D84">
      <w:pPr>
        <w:pStyle w:val="Ingenmellomrom"/>
        <w:numPr>
          <w:ilvl w:val="0"/>
          <w:numId w:val="49"/>
        </w:numPr>
        <w:rPr>
          <w:noProof/>
          <w:lang w:val="nb-NO"/>
        </w:rPr>
      </w:pPr>
      <w:r w:rsidRPr="1987F931" w:rsidR="1BFFA502">
        <w:rPr>
          <w:noProof/>
          <w:lang w:val="nb-NO"/>
        </w:rPr>
        <w:t>Du får relevant informasjon om tjenester innen pleie-, rehabilitering- og omsorgstjenesten i Stor-Elvdal kommune</w:t>
      </w:r>
    </w:p>
    <w:p w:rsidR="1987F931" w:rsidP="1987F931" w:rsidRDefault="1987F931" w14:paraId="366E96F3" w14:textId="6EFC96EA">
      <w:pPr>
        <w:pStyle w:val="Ingenmellomrom"/>
        <w:ind w:left="0"/>
        <w:rPr>
          <w:noProof/>
          <w:lang w:val="nb-NO"/>
        </w:rPr>
      </w:pPr>
    </w:p>
    <w:p w:rsidR="6500068F" w:rsidP="437AC1FB" w:rsidRDefault="6500068F" w14:paraId="7069DFD1" w14:textId="11556C7F">
      <w:pPr>
        <w:pStyle w:val="Overskrift2"/>
        <w:rPr>
          <w:rStyle w:val="Overskrift3Tegn"/>
          <w:noProof/>
          <w:lang w:val="nb-NO"/>
        </w:rPr>
      </w:pPr>
      <w:r w:rsidRPr="437AC1FB" w:rsidR="797AD75B">
        <w:rPr>
          <w:noProof/>
          <w:lang w:val="nb-NO"/>
        </w:rPr>
        <w:t>Hva forventer vi av deg</w:t>
      </w:r>
      <w:r w:rsidRPr="437AC1FB" w:rsidR="797AD75B">
        <w:rPr>
          <w:noProof/>
          <w:lang w:val="nb-NO"/>
        </w:rPr>
        <w:t xml:space="preserve"> </w:t>
      </w:r>
    </w:p>
    <w:p w:rsidR="4A23BB54" w:rsidP="437AC1FB" w:rsidRDefault="4A23BB54" w14:paraId="343360C1" w14:textId="45774C00">
      <w:pPr>
        <w:pStyle w:val="Ingenmellomrom"/>
        <w:rPr>
          <w:rFonts w:eastAsia="" w:eastAsiaTheme="minorEastAsia"/>
          <w:noProof/>
          <w:lang w:val="nb-NO"/>
        </w:rPr>
      </w:pPr>
      <w:r w:rsidRPr="437AC1FB" w:rsidR="11BBAAA8">
        <w:rPr>
          <w:noProof/>
          <w:lang w:val="nb-NO"/>
        </w:rPr>
        <w:t>Dette er felles for alle tjenestene. Mer utfyllende forventninger er omtalt under hvert enkelt tjenestetilbud.</w:t>
      </w:r>
    </w:p>
    <w:p w:rsidR="6AF8E5E1" w:rsidP="437AC1FB" w:rsidRDefault="299E9051" w14:paraId="14FEB508" w14:textId="2E7CD1F7">
      <w:pPr>
        <w:pStyle w:val="Ingenmellomrom"/>
        <w:numPr>
          <w:ilvl w:val="0"/>
          <w:numId w:val="177"/>
        </w:numPr>
        <w:rPr>
          <w:rFonts w:eastAsia="" w:eastAsiaTheme="minorEastAsia"/>
          <w:noProof/>
          <w:lang w:val="nb-NO"/>
        </w:rPr>
      </w:pPr>
      <w:r w:rsidRPr="437AC1FB" w:rsidR="19734732">
        <w:rPr>
          <w:noProof/>
          <w:lang w:val="nb-NO"/>
        </w:rPr>
        <w:t>Oppgi nødvendige opplysninger og / eller fullmakt til innhenting av opplysninger som er relevante for tildeling og utførelsen av tjenesten</w:t>
      </w:r>
    </w:p>
    <w:p w:rsidR="6AF8E5E1" w:rsidP="437AC1FB" w:rsidRDefault="299E9051" w14:paraId="195999A0" w14:textId="02B533DC">
      <w:pPr>
        <w:pStyle w:val="Ingenmellomrom"/>
        <w:numPr>
          <w:ilvl w:val="0"/>
          <w:numId w:val="177"/>
        </w:numPr>
        <w:rPr>
          <w:rFonts w:eastAsia="" w:eastAsiaTheme="minorEastAsia"/>
          <w:noProof/>
          <w:lang w:val="nb-NO"/>
        </w:rPr>
      </w:pPr>
      <w:r w:rsidRPr="437AC1FB" w:rsidR="19734732">
        <w:rPr>
          <w:noProof/>
          <w:lang w:val="nb-NO"/>
        </w:rPr>
        <w:t>Du gjør deg kjent med innhold i vedtaket</w:t>
      </w:r>
    </w:p>
    <w:p w:rsidR="6AF8E5E1" w:rsidP="437AC1FB" w:rsidRDefault="299E9051" w14:paraId="7CA491EC" w14:textId="4E182006">
      <w:pPr>
        <w:pStyle w:val="Ingenmellomrom"/>
        <w:numPr>
          <w:ilvl w:val="0"/>
          <w:numId w:val="177"/>
        </w:numPr>
        <w:rPr>
          <w:rFonts w:eastAsia="" w:eastAsiaTheme="minorEastAsia"/>
          <w:noProof/>
          <w:lang w:val="nb-NO"/>
        </w:rPr>
      </w:pPr>
      <w:r w:rsidRPr="437AC1FB" w:rsidR="19734732">
        <w:rPr>
          <w:noProof/>
          <w:lang w:val="nb-NO"/>
        </w:rPr>
        <w:t xml:space="preserve">Er det husdyr i hjemmet, skal det sørges for at disse ikke er til sjenanse for </w:t>
      </w:r>
      <w:r w:rsidRPr="437AC1FB" w:rsidR="19734732">
        <w:rPr>
          <w:noProof/>
          <w:lang w:val="nb-NO"/>
        </w:rPr>
        <w:t>tjenesteyter</w:t>
      </w:r>
    </w:p>
    <w:p w:rsidR="6AF8E5E1" w:rsidP="437AC1FB" w:rsidRDefault="299E9051" w14:paraId="29F2F056" w14:textId="156F1CC6">
      <w:pPr>
        <w:pStyle w:val="Ingenmellomrom"/>
        <w:numPr>
          <w:ilvl w:val="0"/>
          <w:numId w:val="177"/>
        </w:numPr>
        <w:rPr>
          <w:rFonts w:eastAsia="" w:eastAsiaTheme="minorEastAsia"/>
          <w:noProof/>
          <w:lang w:val="nb-NO"/>
        </w:rPr>
      </w:pPr>
      <w:r w:rsidRPr="437AC1FB" w:rsidR="19734732">
        <w:rPr>
          <w:noProof/>
          <w:lang w:val="nb-NO"/>
        </w:rPr>
        <w:t>Du opptrer høflig og har respekt for tjenesteutøver som person</w:t>
      </w:r>
    </w:p>
    <w:p w:rsidR="6AF8E5E1" w:rsidP="437AC1FB" w:rsidRDefault="299E9051" w14:paraId="07952755" w14:textId="7BCCDFCF">
      <w:pPr>
        <w:pStyle w:val="Ingenmellomrom"/>
        <w:numPr>
          <w:ilvl w:val="0"/>
          <w:numId w:val="177"/>
        </w:numPr>
        <w:rPr>
          <w:rFonts w:eastAsia="" w:eastAsiaTheme="minorEastAsia"/>
          <w:noProof/>
          <w:lang w:val="nb-NO"/>
        </w:rPr>
      </w:pPr>
      <w:r w:rsidRPr="437AC1FB" w:rsidR="19734732">
        <w:rPr>
          <w:noProof/>
          <w:lang w:val="nb-NO"/>
        </w:rPr>
        <w:t>Om det røykes i hjemmet, skal det sørges for god utlufting før ansatte kommer</w:t>
      </w:r>
    </w:p>
    <w:p w:rsidR="6AF8E5E1" w:rsidP="437AC1FB" w:rsidRDefault="299E9051" w14:paraId="1334B3BA" w14:textId="75B01F02">
      <w:pPr>
        <w:pStyle w:val="Ingenmellomrom"/>
        <w:numPr>
          <w:ilvl w:val="0"/>
          <w:numId w:val="177"/>
        </w:numPr>
        <w:rPr>
          <w:rFonts w:eastAsia="" w:eastAsiaTheme="minorEastAsia"/>
          <w:noProof/>
          <w:lang w:val="nb-NO"/>
        </w:rPr>
      </w:pPr>
      <w:r w:rsidRPr="437AC1FB" w:rsidR="19734732">
        <w:rPr>
          <w:noProof/>
          <w:lang w:val="nb-NO"/>
        </w:rPr>
        <w:t>Ved endring av behov kontaktes tjenesteyter eller tildelerenheten</w:t>
      </w:r>
    </w:p>
    <w:p w:rsidR="6AF8E5E1" w:rsidP="437AC1FB" w:rsidRDefault="299E9051" w14:paraId="4DEFBB55" w14:textId="52D20786">
      <w:pPr>
        <w:pStyle w:val="Ingenmellomrom"/>
        <w:numPr>
          <w:ilvl w:val="0"/>
          <w:numId w:val="177"/>
        </w:numPr>
        <w:rPr>
          <w:rFonts w:eastAsia="" w:eastAsiaTheme="minorEastAsia"/>
          <w:noProof/>
          <w:lang w:val="nb-NO"/>
        </w:rPr>
      </w:pPr>
      <w:r w:rsidRPr="437AC1FB" w:rsidR="19734732">
        <w:rPr>
          <w:noProof/>
          <w:lang w:val="nb-NO"/>
        </w:rPr>
        <w:t>Ansatte skal ikke kontaktes privat</w:t>
      </w:r>
    </w:p>
    <w:p w:rsidR="6AF8E5E1" w:rsidP="437AC1FB" w:rsidRDefault="299E9051" w14:paraId="1AFB0662" w14:textId="372696BA">
      <w:pPr>
        <w:pStyle w:val="Ingenmellomrom"/>
        <w:numPr>
          <w:ilvl w:val="0"/>
          <w:numId w:val="177"/>
        </w:numPr>
        <w:rPr>
          <w:rFonts w:eastAsia="" w:eastAsiaTheme="minorEastAsia"/>
          <w:noProof/>
          <w:lang w:val="nb-NO"/>
        </w:rPr>
      </w:pPr>
      <w:r w:rsidRPr="437AC1FB" w:rsidR="19734732">
        <w:rPr>
          <w:noProof/>
          <w:lang w:val="nb-NO"/>
        </w:rPr>
        <w:t>Ansatte skal ikke kontaktes utenfor arbeidstid (kommunen har vakttelefoner oppført på hjemmesiden)</w:t>
      </w:r>
    </w:p>
    <w:p w:rsidR="6AF8E5E1" w:rsidP="437AC1FB" w:rsidRDefault="299E9051" w14:paraId="51C02965" w14:textId="3A2491D4">
      <w:pPr>
        <w:pStyle w:val="Ingenmellomrom"/>
        <w:numPr>
          <w:ilvl w:val="0"/>
          <w:numId w:val="177"/>
        </w:numPr>
        <w:rPr>
          <w:noProof/>
          <w:lang w:val="nb-NO"/>
        </w:rPr>
      </w:pPr>
      <w:r w:rsidRPr="437AC1FB" w:rsidR="19734732">
        <w:rPr>
          <w:noProof/>
          <w:lang w:val="nb-NO"/>
        </w:rPr>
        <w:t>Vedtak kan påklages.</w:t>
      </w:r>
    </w:p>
    <w:p w:rsidR="6AF8E5E1" w:rsidP="37493D1B" w:rsidRDefault="6AF8E5E1" w14:paraId="6DD7DA4B" w14:textId="723ADDCC" w14:noSpellErr="1">
      <w:pPr>
        <w:rPr>
          <w:noProof/>
          <w:lang w:val="nb-NO"/>
        </w:rPr>
      </w:pPr>
    </w:p>
    <w:p w:rsidR="6AF8E5E1" w:rsidP="437AC1FB" w:rsidRDefault="6AF8E5E1" w14:paraId="0DAC0B39" w14:textId="56FC2411">
      <w:pPr>
        <w:pStyle w:val="Overskrift2"/>
        <w:rPr>
          <w:noProof/>
          <w:sz w:val="28"/>
          <w:szCs w:val="28"/>
          <w:highlight w:val="yellow"/>
          <w:lang w:val="nb-NO"/>
        </w:rPr>
      </w:pPr>
      <w:r w:rsidRPr="437AC1FB" w:rsidR="17F9F0D3">
        <w:rPr>
          <w:noProof/>
          <w:lang w:val="nb-NO"/>
        </w:rPr>
        <w:t>Generelle k</w:t>
      </w:r>
      <w:r w:rsidRPr="437AC1FB" w:rsidR="34ECB283">
        <w:rPr>
          <w:noProof/>
          <w:lang w:val="nb-NO"/>
        </w:rPr>
        <w:t>riterier for tildeling</w:t>
      </w:r>
      <w:r w:rsidRPr="437AC1FB" w:rsidR="34ECB283">
        <w:rPr>
          <w:noProof/>
          <w:lang w:val="nb-NO"/>
        </w:rPr>
        <w:t xml:space="preserve"> </w:t>
      </w:r>
    </w:p>
    <w:p w:rsidR="6AF8E5E1" w:rsidP="1987F931" w:rsidRDefault="6AF8E5E1" w14:paraId="456C3852" w14:textId="2F3041B2">
      <w:pPr>
        <w:pStyle w:val="Ingenmellomrom"/>
        <w:numPr>
          <w:ilvl w:val="0"/>
          <w:numId w:val="52"/>
        </w:numPr>
        <w:rPr>
          <w:noProof/>
          <w:lang w:val="nb-NO"/>
        </w:rPr>
      </w:pPr>
      <w:r w:rsidRPr="1987F931" w:rsidR="4B9E543A">
        <w:rPr>
          <w:noProof/>
          <w:lang w:val="nb-NO"/>
        </w:rPr>
        <w:t>Det må f</w:t>
      </w:r>
      <w:r w:rsidRPr="1987F931" w:rsidR="761A3EE5">
        <w:rPr>
          <w:noProof/>
          <w:lang w:val="nb-NO"/>
        </w:rPr>
        <w:t>oreligge</w:t>
      </w:r>
      <w:r w:rsidRPr="1987F931" w:rsidR="761A3EE5">
        <w:rPr>
          <w:noProof/>
          <w:lang w:val="nb-NO"/>
        </w:rPr>
        <w:t xml:space="preserve"> </w:t>
      </w:r>
      <w:r w:rsidRPr="1987F931" w:rsidR="761A3EE5">
        <w:rPr>
          <w:noProof/>
          <w:lang w:val="nb-NO"/>
        </w:rPr>
        <w:t>en</w:t>
      </w:r>
      <w:r w:rsidRPr="1987F931" w:rsidR="761A3EE5">
        <w:rPr>
          <w:noProof/>
          <w:lang w:val="nb-NO"/>
        </w:rPr>
        <w:t xml:space="preserve"> </w:t>
      </w:r>
      <w:r w:rsidRPr="1987F931" w:rsidR="761A3EE5">
        <w:rPr>
          <w:noProof/>
          <w:lang w:val="nb-NO"/>
        </w:rPr>
        <w:t>s</w:t>
      </w:r>
      <w:r w:rsidRPr="1987F931" w:rsidR="78A7C838">
        <w:rPr>
          <w:noProof/>
          <w:lang w:val="nb-NO"/>
        </w:rPr>
        <w:t>øknad</w:t>
      </w:r>
      <w:r w:rsidRPr="1987F931" w:rsidR="0C29D328">
        <w:rPr>
          <w:noProof/>
          <w:lang w:val="nb-NO"/>
        </w:rPr>
        <w:t xml:space="preserve"> </w:t>
      </w:r>
      <w:r w:rsidRPr="1987F931" w:rsidR="0C29D328">
        <w:rPr>
          <w:noProof/>
          <w:lang w:val="nb-NO"/>
        </w:rPr>
        <w:t>eller</w:t>
      </w:r>
      <w:r w:rsidRPr="1987F931" w:rsidR="0C29D328">
        <w:rPr>
          <w:noProof/>
          <w:lang w:val="nb-NO"/>
        </w:rPr>
        <w:t xml:space="preserve"> </w:t>
      </w:r>
      <w:r w:rsidRPr="1987F931" w:rsidR="0C29D328">
        <w:rPr>
          <w:noProof/>
          <w:lang w:val="nb-NO"/>
        </w:rPr>
        <w:t>faglig</w:t>
      </w:r>
      <w:r w:rsidRPr="1987F931" w:rsidR="0C29D328">
        <w:rPr>
          <w:noProof/>
          <w:lang w:val="nb-NO"/>
        </w:rPr>
        <w:t xml:space="preserve"> </w:t>
      </w:r>
      <w:r w:rsidRPr="1987F931" w:rsidR="0C29D328">
        <w:rPr>
          <w:noProof/>
          <w:lang w:val="nb-NO"/>
        </w:rPr>
        <w:t>vurdering</w:t>
      </w:r>
      <w:r w:rsidRPr="1987F931" w:rsidR="0C29D328">
        <w:rPr>
          <w:noProof/>
          <w:lang w:val="nb-NO"/>
        </w:rPr>
        <w:t xml:space="preserve"> </w:t>
      </w:r>
    </w:p>
    <w:p w:rsidR="52FC8495" w:rsidP="1987F931" w:rsidRDefault="52FC8495" w14:paraId="0CC7D0C9" w14:textId="6D1983A6">
      <w:pPr>
        <w:pStyle w:val="Ingenmellomrom"/>
        <w:numPr>
          <w:ilvl w:val="0"/>
          <w:numId w:val="52"/>
        </w:numPr>
        <w:rPr>
          <w:noProof/>
          <w:lang w:val="nb-NO"/>
        </w:rPr>
      </w:pPr>
      <w:r w:rsidRPr="1987F931" w:rsidR="1EA7CC2D">
        <w:rPr>
          <w:noProof/>
          <w:lang w:val="nb-NO"/>
        </w:rPr>
        <w:t>Søknader om tildeling av kommunale tjenester v</w:t>
      </w:r>
      <w:r w:rsidRPr="1987F931" w:rsidR="7F812773">
        <w:rPr>
          <w:noProof/>
          <w:lang w:val="nb-NO"/>
        </w:rPr>
        <w:t>urders</w:t>
      </w:r>
      <w:r w:rsidRPr="1987F931" w:rsidR="7F812773">
        <w:rPr>
          <w:noProof/>
          <w:lang w:val="nb-NO"/>
        </w:rPr>
        <w:t xml:space="preserve"> </w:t>
      </w:r>
      <w:r w:rsidRPr="1987F931" w:rsidR="7F812773">
        <w:rPr>
          <w:noProof/>
          <w:lang w:val="nb-NO"/>
        </w:rPr>
        <w:t>av</w:t>
      </w:r>
      <w:r w:rsidRPr="1987F931" w:rsidR="7F812773">
        <w:rPr>
          <w:noProof/>
          <w:lang w:val="nb-NO"/>
        </w:rPr>
        <w:t xml:space="preserve"> </w:t>
      </w:r>
      <w:r w:rsidRPr="1987F931" w:rsidR="7F812773">
        <w:rPr>
          <w:noProof/>
          <w:lang w:val="nb-NO"/>
        </w:rPr>
        <w:t>tildelerenheten</w:t>
      </w:r>
      <w:r w:rsidRPr="1987F931" w:rsidR="7F812773">
        <w:rPr>
          <w:noProof/>
          <w:lang w:val="nb-NO"/>
        </w:rPr>
        <w:t xml:space="preserve"> </w:t>
      </w:r>
    </w:p>
    <w:p w:rsidR="74F67F31" w:rsidP="1987F931" w:rsidRDefault="74F67F31" w14:paraId="4A7B7947" w14:textId="52E68298">
      <w:pPr>
        <w:pStyle w:val="Ingenmellomrom"/>
        <w:numPr>
          <w:ilvl w:val="0"/>
          <w:numId w:val="52"/>
        </w:numPr>
        <w:rPr>
          <w:noProof/>
          <w:lang w:val="nb-NO"/>
        </w:rPr>
      </w:pPr>
      <w:r w:rsidRPr="1987F931" w:rsidR="095EA90F">
        <w:rPr>
          <w:noProof/>
          <w:lang w:val="nb-NO"/>
        </w:rPr>
        <w:t xml:space="preserve">Det </w:t>
      </w:r>
      <w:r w:rsidRPr="1987F931" w:rsidR="095EA90F">
        <w:rPr>
          <w:noProof/>
          <w:lang w:val="nb-NO"/>
        </w:rPr>
        <w:t>kreves</w:t>
      </w:r>
      <w:r w:rsidRPr="1987F931" w:rsidR="095EA90F">
        <w:rPr>
          <w:noProof/>
          <w:lang w:val="nb-NO"/>
        </w:rPr>
        <w:t xml:space="preserve"> at </w:t>
      </w:r>
      <w:r w:rsidRPr="1987F931" w:rsidR="095EA90F">
        <w:rPr>
          <w:noProof/>
          <w:lang w:val="nb-NO"/>
        </w:rPr>
        <w:t>hjemmet</w:t>
      </w:r>
      <w:r w:rsidRPr="1987F931" w:rsidR="095EA90F">
        <w:rPr>
          <w:noProof/>
          <w:lang w:val="nb-NO"/>
        </w:rPr>
        <w:t xml:space="preserve"> er </w:t>
      </w:r>
      <w:r w:rsidRPr="1987F931" w:rsidR="095EA90F">
        <w:rPr>
          <w:noProof/>
          <w:lang w:val="nb-NO"/>
        </w:rPr>
        <w:t>utstyrt</w:t>
      </w:r>
      <w:r w:rsidRPr="1987F931" w:rsidR="095EA90F">
        <w:rPr>
          <w:noProof/>
          <w:lang w:val="nb-NO"/>
        </w:rPr>
        <w:t xml:space="preserve"> med </w:t>
      </w:r>
      <w:r w:rsidRPr="1987F931" w:rsidR="095EA90F">
        <w:rPr>
          <w:noProof/>
          <w:lang w:val="nb-NO"/>
        </w:rPr>
        <w:t>nødvendig</w:t>
      </w:r>
      <w:r w:rsidRPr="1987F931" w:rsidR="095EA90F">
        <w:rPr>
          <w:noProof/>
          <w:lang w:val="nb-NO"/>
        </w:rPr>
        <w:t xml:space="preserve"> </w:t>
      </w:r>
      <w:r w:rsidRPr="1987F931" w:rsidR="095EA90F">
        <w:rPr>
          <w:noProof/>
          <w:lang w:val="nb-NO"/>
        </w:rPr>
        <w:t>og</w:t>
      </w:r>
      <w:r w:rsidRPr="1987F931" w:rsidR="095EA90F">
        <w:rPr>
          <w:noProof/>
          <w:lang w:val="nb-NO"/>
        </w:rPr>
        <w:t xml:space="preserve"> </w:t>
      </w:r>
      <w:r w:rsidRPr="1987F931" w:rsidR="095EA90F">
        <w:rPr>
          <w:noProof/>
          <w:lang w:val="nb-NO"/>
        </w:rPr>
        <w:t>tilpasset</w:t>
      </w:r>
      <w:r w:rsidRPr="1987F931" w:rsidR="095EA90F">
        <w:rPr>
          <w:noProof/>
          <w:lang w:val="nb-NO"/>
        </w:rPr>
        <w:t xml:space="preserve"> </w:t>
      </w:r>
      <w:r w:rsidRPr="1987F931" w:rsidR="095EA90F">
        <w:rPr>
          <w:noProof/>
          <w:lang w:val="nb-NO"/>
        </w:rPr>
        <w:t>utstyr</w:t>
      </w:r>
      <w:r w:rsidRPr="1987F931" w:rsidR="095EA90F">
        <w:rPr>
          <w:noProof/>
          <w:lang w:val="nb-NO"/>
        </w:rPr>
        <w:t xml:space="preserve"> </w:t>
      </w:r>
      <w:r w:rsidRPr="1987F931" w:rsidR="095EA90F">
        <w:rPr>
          <w:noProof/>
          <w:lang w:val="nb-NO"/>
        </w:rPr>
        <w:t>i</w:t>
      </w:r>
      <w:r w:rsidRPr="1987F931" w:rsidR="095EA90F">
        <w:rPr>
          <w:noProof/>
          <w:lang w:val="nb-NO"/>
        </w:rPr>
        <w:t xml:space="preserve"> </w:t>
      </w:r>
      <w:r w:rsidRPr="1987F931" w:rsidR="095EA90F">
        <w:rPr>
          <w:noProof/>
          <w:lang w:val="nb-NO"/>
        </w:rPr>
        <w:t>husholdningen</w:t>
      </w:r>
      <w:r w:rsidRPr="1987F931" w:rsidR="095EA90F">
        <w:rPr>
          <w:noProof/>
          <w:lang w:val="nb-NO"/>
        </w:rPr>
        <w:t xml:space="preserve"> </w:t>
      </w:r>
      <w:r w:rsidRPr="1987F931" w:rsidR="095EA90F">
        <w:rPr>
          <w:noProof/>
          <w:lang w:val="nb-NO"/>
        </w:rPr>
        <w:t>til</w:t>
      </w:r>
      <w:r w:rsidRPr="1987F931" w:rsidR="095EA90F">
        <w:rPr>
          <w:noProof/>
          <w:lang w:val="nb-NO"/>
        </w:rPr>
        <w:t xml:space="preserve"> </w:t>
      </w:r>
      <w:r w:rsidRPr="1987F931" w:rsidR="095EA90F">
        <w:rPr>
          <w:noProof/>
          <w:lang w:val="nb-NO"/>
        </w:rPr>
        <w:t>utførelse</w:t>
      </w:r>
      <w:r w:rsidRPr="1987F931" w:rsidR="095EA90F">
        <w:rPr>
          <w:noProof/>
          <w:lang w:val="nb-NO"/>
        </w:rPr>
        <w:t xml:space="preserve"> </w:t>
      </w:r>
      <w:r w:rsidRPr="1987F931" w:rsidR="095EA90F">
        <w:rPr>
          <w:noProof/>
          <w:lang w:val="nb-NO"/>
        </w:rPr>
        <w:t>av</w:t>
      </w:r>
      <w:r w:rsidRPr="1987F931" w:rsidR="095EA90F">
        <w:rPr>
          <w:noProof/>
          <w:lang w:val="nb-NO"/>
        </w:rPr>
        <w:t xml:space="preserve"> </w:t>
      </w:r>
      <w:r w:rsidRPr="1987F931" w:rsidR="095EA90F">
        <w:rPr>
          <w:noProof/>
          <w:lang w:val="nb-NO"/>
        </w:rPr>
        <w:t>arbeidsoppgavene</w:t>
      </w:r>
      <w:r w:rsidRPr="1987F931" w:rsidR="095EA90F">
        <w:rPr>
          <w:noProof/>
          <w:lang w:val="nb-NO"/>
        </w:rPr>
        <w:t xml:space="preserve"> om </w:t>
      </w:r>
      <w:r w:rsidRPr="1987F931" w:rsidR="095EA90F">
        <w:rPr>
          <w:noProof/>
          <w:lang w:val="nb-NO"/>
        </w:rPr>
        <w:t>matombringingen</w:t>
      </w:r>
      <w:r w:rsidRPr="1987F931" w:rsidR="095EA90F">
        <w:rPr>
          <w:noProof/>
          <w:lang w:val="nb-NO"/>
        </w:rPr>
        <w:t xml:space="preserve"> </w:t>
      </w:r>
      <w:r w:rsidRPr="1987F931" w:rsidR="095EA90F">
        <w:rPr>
          <w:noProof/>
          <w:lang w:val="nb-NO"/>
        </w:rPr>
        <w:t>medfører</w:t>
      </w:r>
      <w:r w:rsidRPr="1987F931" w:rsidR="095EA90F">
        <w:rPr>
          <w:noProof/>
          <w:lang w:val="nb-NO"/>
        </w:rPr>
        <w:t xml:space="preserve"> </w:t>
      </w:r>
      <w:r w:rsidRPr="1987F931" w:rsidR="095EA90F">
        <w:rPr>
          <w:noProof/>
          <w:lang w:val="nb-NO"/>
        </w:rPr>
        <w:t>bistand</w:t>
      </w:r>
      <w:r w:rsidRPr="1987F931" w:rsidR="095EA90F">
        <w:rPr>
          <w:noProof/>
          <w:lang w:val="nb-NO"/>
        </w:rPr>
        <w:t xml:space="preserve"> </w:t>
      </w:r>
      <w:r w:rsidRPr="1987F931" w:rsidR="095EA90F">
        <w:rPr>
          <w:noProof/>
          <w:lang w:val="nb-NO"/>
        </w:rPr>
        <w:t>til</w:t>
      </w:r>
      <w:r w:rsidRPr="1987F931" w:rsidR="095EA90F">
        <w:rPr>
          <w:noProof/>
          <w:lang w:val="nb-NO"/>
        </w:rPr>
        <w:t xml:space="preserve"> </w:t>
      </w:r>
      <w:r w:rsidRPr="1987F931" w:rsidR="095EA90F">
        <w:rPr>
          <w:noProof/>
          <w:lang w:val="nb-NO"/>
        </w:rPr>
        <w:t>oppvarming</w:t>
      </w:r>
      <w:r w:rsidRPr="1987F931" w:rsidR="095EA90F">
        <w:rPr>
          <w:noProof/>
          <w:lang w:val="nb-NO"/>
        </w:rPr>
        <w:t xml:space="preserve"> </w:t>
      </w:r>
      <w:r w:rsidRPr="1987F931" w:rsidR="095EA90F">
        <w:rPr>
          <w:noProof/>
          <w:lang w:val="nb-NO"/>
        </w:rPr>
        <w:t>av</w:t>
      </w:r>
      <w:r w:rsidRPr="1987F931" w:rsidR="095EA90F">
        <w:rPr>
          <w:noProof/>
          <w:lang w:val="nb-NO"/>
        </w:rPr>
        <w:t xml:space="preserve"> </w:t>
      </w:r>
      <w:r w:rsidRPr="1987F931" w:rsidR="095EA90F">
        <w:rPr>
          <w:noProof/>
          <w:lang w:val="nb-NO"/>
        </w:rPr>
        <w:t>maten</w:t>
      </w:r>
      <w:r w:rsidRPr="1987F931" w:rsidR="095EA90F">
        <w:rPr>
          <w:noProof/>
          <w:lang w:val="nb-NO"/>
        </w:rPr>
        <w:t xml:space="preserve"> (</w:t>
      </w:r>
      <w:r w:rsidRPr="1987F931" w:rsidR="095EA90F">
        <w:rPr>
          <w:noProof/>
          <w:lang w:val="nb-NO"/>
        </w:rPr>
        <w:t>mikrobølgeovn</w:t>
      </w:r>
      <w:r w:rsidRPr="1987F931" w:rsidR="095EA90F">
        <w:rPr>
          <w:noProof/>
          <w:lang w:val="nb-NO"/>
        </w:rPr>
        <w:t>/</w:t>
      </w:r>
      <w:r w:rsidRPr="1987F931" w:rsidR="095EA90F">
        <w:rPr>
          <w:noProof/>
          <w:lang w:val="nb-NO"/>
        </w:rPr>
        <w:t>airfryer</w:t>
      </w:r>
      <w:r w:rsidRPr="1987F931" w:rsidR="095EA90F">
        <w:rPr>
          <w:noProof/>
          <w:lang w:val="nb-NO"/>
        </w:rPr>
        <w:t>).</w:t>
      </w:r>
    </w:p>
    <w:p w:rsidR="74F67F31" w:rsidP="1987F931" w:rsidRDefault="74F67F31" w14:paraId="5468B054" w14:textId="42C960AF">
      <w:pPr>
        <w:pStyle w:val="Ingenmellomrom"/>
        <w:numPr>
          <w:ilvl w:val="0"/>
          <w:numId w:val="52"/>
        </w:numPr>
        <w:rPr>
          <w:noProof/>
          <w:lang w:val="nb-NO"/>
        </w:rPr>
      </w:pPr>
      <w:r w:rsidRPr="1987F931" w:rsidR="095EA90F">
        <w:rPr>
          <w:noProof/>
          <w:lang w:val="nb-NO"/>
        </w:rPr>
        <w:t xml:space="preserve">Hus </w:t>
      </w:r>
      <w:r w:rsidRPr="1987F931" w:rsidR="095EA90F">
        <w:rPr>
          <w:noProof/>
          <w:lang w:val="nb-NO"/>
        </w:rPr>
        <w:t>eller</w:t>
      </w:r>
      <w:r w:rsidRPr="1987F931" w:rsidR="095EA90F">
        <w:rPr>
          <w:noProof/>
          <w:lang w:val="nb-NO"/>
        </w:rPr>
        <w:t xml:space="preserve"> </w:t>
      </w:r>
      <w:r w:rsidRPr="1987F931" w:rsidR="095EA90F">
        <w:rPr>
          <w:noProof/>
          <w:lang w:val="nb-NO"/>
        </w:rPr>
        <w:t>ringeklokke</w:t>
      </w:r>
      <w:r w:rsidRPr="1987F931" w:rsidR="095EA90F">
        <w:rPr>
          <w:noProof/>
          <w:lang w:val="nb-NO"/>
        </w:rPr>
        <w:t xml:space="preserve"> </w:t>
      </w:r>
      <w:r w:rsidRPr="1987F931" w:rsidR="095EA90F">
        <w:rPr>
          <w:noProof/>
          <w:lang w:val="nb-NO"/>
        </w:rPr>
        <w:t>må</w:t>
      </w:r>
      <w:r w:rsidRPr="1987F931" w:rsidR="095EA90F">
        <w:rPr>
          <w:noProof/>
          <w:lang w:val="nb-NO"/>
        </w:rPr>
        <w:t xml:space="preserve"> </w:t>
      </w:r>
      <w:r w:rsidRPr="1987F931" w:rsidR="095EA90F">
        <w:rPr>
          <w:noProof/>
          <w:lang w:val="nb-NO"/>
        </w:rPr>
        <w:t>være</w:t>
      </w:r>
      <w:r w:rsidRPr="1987F931" w:rsidR="095EA90F">
        <w:rPr>
          <w:noProof/>
          <w:lang w:val="nb-NO"/>
        </w:rPr>
        <w:t xml:space="preserve"> </w:t>
      </w:r>
      <w:r w:rsidRPr="1987F931" w:rsidR="095EA90F">
        <w:rPr>
          <w:noProof/>
          <w:lang w:val="nb-NO"/>
        </w:rPr>
        <w:t>merket</w:t>
      </w:r>
      <w:r w:rsidRPr="1987F931" w:rsidR="095EA90F">
        <w:rPr>
          <w:noProof/>
          <w:lang w:val="nb-NO"/>
        </w:rPr>
        <w:t xml:space="preserve"> med </w:t>
      </w:r>
      <w:r w:rsidRPr="1987F931" w:rsidR="095EA90F">
        <w:rPr>
          <w:noProof/>
          <w:lang w:val="nb-NO"/>
        </w:rPr>
        <w:t>nummer</w:t>
      </w:r>
      <w:r w:rsidRPr="1987F931" w:rsidR="095EA90F">
        <w:rPr>
          <w:noProof/>
          <w:lang w:val="nb-NO"/>
        </w:rPr>
        <w:t xml:space="preserve"> </w:t>
      </w:r>
      <w:r w:rsidRPr="1987F931" w:rsidR="095EA90F">
        <w:rPr>
          <w:noProof/>
          <w:lang w:val="nb-NO"/>
        </w:rPr>
        <w:t>og</w:t>
      </w:r>
      <w:r w:rsidRPr="1987F931" w:rsidR="095EA90F">
        <w:rPr>
          <w:noProof/>
          <w:lang w:val="nb-NO"/>
        </w:rPr>
        <w:t xml:space="preserve"> </w:t>
      </w:r>
      <w:r w:rsidRPr="1987F931" w:rsidR="095EA90F">
        <w:rPr>
          <w:noProof/>
          <w:lang w:val="nb-NO"/>
        </w:rPr>
        <w:t>navn</w:t>
      </w:r>
      <w:r w:rsidRPr="1987F931" w:rsidR="095EA90F">
        <w:rPr>
          <w:noProof/>
          <w:lang w:val="nb-NO"/>
        </w:rPr>
        <w:t xml:space="preserve">. </w:t>
      </w:r>
      <w:r w:rsidRPr="1987F931" w:rsidR="095EA90F">
        <w:rPr>
          <w:noProof/>
          <w:lang w:val="nb-NO"/>
        </w:rPr>
        <w:t>På</w:t>
      </w:r>
      <w:r w:rsidRPr="1987F931" w:rsidR="095EA90F">
        <w:rPr>
          <w:noProof/>
          <w:lang w:val="nb-NO"/>
        </w:rPr>
        <w:t xml:space="preserve"> </w:t>
      </w:r>
      <w:r w:rsidRPr="1987F931" w:rsidR="095EA90F">
        <w:rPr>
          <w:noProof/>
          <w:lang w:val="nb-NO"/>
        </w:rPr>
        <w:t>vinteren</w:t>
      </w:r>
      <w:r w:rsidRPr="1987F931" w:rsidR="095EA90F">
        <w:rPr>
          <w:noProof/>
          <w:lang w:val="nb-NO"/>
        </w:rPr>
        <w:t xml:space="preserve"> </w:t>
      </w:r>
      <w:r w:rsidRPr="1987F931" w:rsidR="095EA90F">
        <w:rPr>
          <w:noProof/>
          <w:lang w:val="nb-NO"/>
        </w:rPr>
        <w:t>må</w:t>
      </w:r>
      <w:r w:rsidRPr="1987F931" w:rsidR="095EA90F">
        <w:rPr>
          <w:noProof/>
          <w:lang w:val="nb-NO"/>
        </w:rPr>
        <w:t xml:space="preserve"> </w:t>
      </w:r>
      <w:r w:rsidRPr="1987F931" w:rsidR="095EA90F">
        <w:rPr>
          <w:noProof/>
          <w:lang w:val="nb-NO"/>
        </w:rPr>
        <w:t>vei</w:t>
      </w:r>
      <w:r w:rsidRPr="1987F931" w:rsidR="095EA90F">
        <w:rPr>
          <w:noProof/>
          <w:lang w:val="nb-NO"/>
        </w:rPr>
        <w:t xml:space="preserve"> </w:t>
      </w:r>
      <w:r w:rsidRPr="1987F931" w:rsidR="095EA90F">
        <w:rPr>
          <w:noProof/>
          <w:lang w:val="nb-NO"/>
        </w:rPr>
        <w:t>være</w:t>
      </w:r>
      <w:r w:rsidRPr="1987F931" w:rsidR="095EA90F">
        <w:rPr>
          <w:noProof/>
          <w:lang w:val="nb-NO"/>
        </w:rPr>
        <w:t xml:space="preserve"> </w:t>
      </w:r>
      <w:r w:rsidRPr="1987F931" w:rsidR="095EA90F">
        <w:rPr>
          <w:noProof/>
          <w:lang w:val="nb-NO"/>
        </w:rPr>
        <w:t>brøytet</w:t>
      </w:r>
      <w:r w:rsidRPr="1987F931" w:rsidR="095EA90F">
        <w:rPr>
          <w:noProof/>
          <w:lang w:val="nb-NO"/>
        </w:rPr>
        <w:t xml:space="preserve"> </w:t>
      </w:r>
      <w:r w:rsidRPr="1987F931" w:rsidR="095EA90F">
        <w:rPr>
          <w:noProof/>
          <w:lang w:val="nb-NO"/>
        </w:rPr>
        <w:t>og</w:t>
      </w:r>
      <w:r w:rsidRPr="1987F931" w:rsidR="095EA90F">
        <w:rPr>
          <w:noProof/>
          <w:lang w:val="nb-NO"/>
        </w:rPr>
        <w:t xml:space="preserve"> </w:t>
      </w:r>
      <w:r w:rsidRPr="1987F931" w:rsidR="095EA90F">
        <w:rPr>
          <w:noProof/>
          <w:lang w:val="nb-NO"/>
        </w:rPr>
        <w:t>strødd</w:t>
      </w:r>
      <w:r w:rsidRPr="1987F931" w:rsidR="095EA90F">
        <w:rPr>
          <w:noProof/>
          <w:lang w:val="nb-NO"/>
        </w:rPr>
        <w:t xml:space="preserve"> </w:t>
      </w:r>
      <w:r w:rsidRPr="1987F931" w:rsidR="095EA90F">
        <w:rPr>
          <w:noProof/>
          <w:lang w:val="nb-NO"/>
        </w:rPr>
        <w:t>slik</w:t>
      </w:r>
      <w:r w:rsidRPr="1987F931" w:rsidR="095EA90F">
        <w:rPr>
          <w:noProof/>
          <w:lang w:val="nb-NO"/>
        </w:rPr>
        <w:t xml:space="preserve"> at </w:t>
      </w:r>
      <w:r w:rsidRPr="1987F931" w:rsidR="0460D52A">
        <w:rPr>
          <w:noProof/>
          <w:lang w:val="nb-NO"/>
        </w:rPr>
        <w:t>t</w:t>
      </w:r>
      <w:r w:rsidRPr="1987F931" w:rsidR="095EA90F">
        <w:rPr>
          <w:noProof/>
          <w:lang w:val="nb-NO"/>
        </w:rPr>
        <w:t>jenesteutøver</w:t>
      </w:r>
      <w:r w:rsidRPr="1987F931" w:rsidR="095EA90F">
        <w:rPr>
          <w:noProof/>
          <w:lang w:val="nb-NO"/>
        </w:rPr>
        <w:t xml:space="preserve"> </w:t>
      </w:r>
      <w:r w:rsidRPr="1987F931" w:rsidR="095EA90F">
        <w:rPr>
          <w:noProof/>
          <w:lang w:val="nb-NO"/>
        </w:rPr>
        <w:t>kan</w:t>
      </w:r>
      <w:r w:rsidRPr="1987F931" w:rsidR="095EA90F">
        <w:rPr>
          <w:noProof/>
          <w:lang w:val="nb-NO"/>
        </w:rPr>
        <w:t xml:space="preserve"> </w:t>
      </w:r>
      <w:r w:rsidRPr="1987F931" w:rsidR="095EA90F">
        <w:rPr>
          <w:noProof/>
          <w:lang w:val="nb-NO"/>
        </w:rPr>
        <w:t>komme</w:t>
      </w:r>
      <w:r w:rsidRPr="1987F931" w:rsidR="095EA90F">
        <w:rPr>
          <w:noProof/>
          <w:lang w:val="nb-NO"/>
        </w:rPr>
        <w:t xml:space="preserve"> </w:t>
      </w:r>
      <w:r w:rsidRPr="1987F931" w:rsidR="095EA90F">
        <w:rPr>
          <w:noProof/>
          <w:lang w:val="nb-NO"/>
        </w:rPr>
        <w:t>fram</w:t>
      </w:r>
      <w:r w:rsidRPr="1987F931" w:rsidR="095EA90F">
        <w:rPr>
          <w:noProof/>
          <w:lang w:val="nb-NO"/>
        </w:rPr>
        <w:t xml:space="preserve"> </w:t>
      </w:r>
      <w:r w:rsidRPr="1987F931" w:rsidR="095EA90F">
        <w:rPr>
          <w:noProof/>
          <w:lang w:val="nb-NO"/>
        </w:rPr>
        <w:t>til</w:t>
      </w:r>
      <w:r w:rsidRPr="1987F931" w:rsidR="095EA90F">
        <w:rPr>
          <w:noProof/>
          <w:lang w:val="nb-NO"/>
        </w:rPr>
        <w:t xml:space="preserve"> </w:t>
      </w:r>
      <w:r w:rsidRPr="1987F931" w:rsidR="095EA90F">
        <w:rPr>
          <w:noProof/>
          <w:lang w:val="nb-NO"/>
        </w:rPr>
        <w:t>ytterdør</w:t>
      </w:r>
      <w:r w:rsidRPr="1987F931" w:rsidR="095EA90F">
        <w:rPr>
          <w:noProof/>
          <w:lang w:val="nb-NO"/>
        </w:rPr>
        <w:t>.</w:t>
      </w:r>
    </w:p>
    <w:p w:rsidR="74F67F31" w:rsidP="1987F931" w:rsidRDefault="74F67F31" w14:paraId="290EA320" w14:textId="25B72F55">
      <w:pPr>
        <w:pStyle w:val="Ingenmellomrom"/>
        <w:numPr>
          <w:ilvl w:val="0"/>
          <w:numId w:val="52"/>
        </w:numPr>
        <w:rPr>
          <w:noProof/>
          <w:lang w:val="nb-NO"/>
        </w:rPr>
      </w:pPr>
      <w:r w:rsidRPr="1987F931" w:rsidR="095EA90F">
        <w:rPr>
          <w:noProof/>
          <w:lang w:val="nb-NO"/>
        </w:rPr>
        <w:t xml:space="preserve">God hygiene er </w:t>
      </w:r>
      <w:r w:rsidRPr="1987F931" w:rsidR="095EA90F">
        <w:rPr>
          <w:noProof/>
          <w:lang w:val="nb-NO"/>
        </w:rPr>
        <w:t>viktig</w:t>
      </w:r>
      <w:r w:rsidRPr="1987F931" w:rsidR="095EA90F">
        <w:rPr>
          <w:noProof/>
          <w:lang w:val="nb-NO"/>
        </w:rPr>
        <w:t xml:space="preserve"> </w:t>
      </w:r>
      <w:r w:rsidRPr="1987F931" w:rsidR="095EA90F">
        <w:rPr>
          <w:noProof/>
          <w:lang w:val="nb-NO"/>
        </w:rPr>
        <w:t>både</w:t>
      </w:r>
      <w:r w:rsidRPr="1987F931" w:rsidR="095EA90F">
        <w:rPr>
          <w:noProof/>
          <w:lang w:val="nb-NO"/>
        </w:rPr>
        <w:t xml:space="preserve"> for </w:t>
      </w:r>
      <w:r w:rsidRPr="1987F931" w:rsidR="095EA90F">
        <w:rPr>
          <w:noProof/>
          <w:lang w:val="nb-NO"/>
        </w:rPr>
        <w:t>tjenestemottaker</w:t>
      </w:r>
      <w:r w:rsidRPr="1987F931" w:rsidR="095EA90F">
        <w:rPr>
          <w:noProof/>
          <w:lang w:val="nb-NO"/>
        </w:rPr>
        <w:t xml:space="preserve"> </w:t>
      </w:r>
      <w:r w:rsidRPr="1987F931" w:rsidR="095EA90F">
        <w:rPr>
          <w:noProof/>
          <w:lang w:val="nb-NO"/>
        </w:rPr>
        <w:t>og</w:t>
      </w:r>
      <w:r w:rsidRPr="1987F931" w:rsidR="095EA90F">
        <w:rPr>
          <w:noProof/>
          <w:lang w:val="nb-NO"/>
        </w:rPr>
        <w:t xml:space="preserve"> </w:t>
      </w:r>
      <w:r w:rsidRPr="1987F931" w:rsidR="095EA90F">
        <w:rPr>
          <w:noProof/>
          <w:lang w:val="nb-NO"/>
        </w:rPr>
        <w:t>tjenesteutøver</w:t>
      </w:r>
      <w:r w:rsidRPr="1987F931" w:rsidR="095EA90F">
        <w:rPr>
          <w:noProof/>
          <w:lang w:val="nb-NO"/>
        </w:rPr>
        <w:t xml:space="preserve">. Det </w:t>
      </w:r>
      <w:r w:rsidRPr="1987F931" w:rsidR="095EA90F">
        <w:rPr>
          <w:noProof/>
          <w:lang w:val="nb-NO"/>
        </w:rPr>
        <w:t>skal</w:t>
      </w:r>
      <w:r w:rsidRPr="1987F931" w:rsidR="095EA90F">
        <w:rPr>
          <w:noProof/>
          <w:lang w:val="nb-NO"/>
        </w:rPr>
        <w:t xml:space="preserve"> </w:t>
      </w:r>
      <w:r w:rsidRPr="1987F931" w:rsidR="095EA90F">
        <w:rPr>
          <w:noProof/>
          <w:lang w:val="nb-NO"/>
        </w:rPr>
        <w:t>være</w:t>
      </w:r>
      <w:r w:rsidRPr="1987F931" w:rsidR="095EA90F">
        <w:rPr>
          <w:noProof/>
          <w:lang w:val="nb-NO"/>
        </w:rPr>
        <w:t xml:space="preserve"> </w:t>
      </w:r>
      <w:r w:rsidRPr="1987F931" w:rsidR="095EA90F">
        <w:rPr>
          <w:noProof/>
          <w:lang w:val="nb-NO"/>
        </w:rPr>
        <w:t>flytende</w:t>
      </w:r>
      <w:r w:rsidRPr="1987F931" w:rsidR="095EA90F">
        <w:rPr>
          <w:noProof/>
          <w:lang w:val="nb-NO"/>
        </w:rPr>
        <w:t xml:space="preserve"> </w:t>
      </w:r>
      <w:r w:rsidRPr="1987F931" w:rsidR="095EA90F">
        <w:rPr>
          <w:noProof/>
          <w:lang w:val="nb-NO"/>
        </w:rPr>
        <w:t>såpe</w:t>
      </w:r>
      <w:r w:rsidRPr="1987F931" w:rsidR="095EA90F">
        <w:rPr>
          <w:noProof/>
          <w:lang w:val="nb-NO"/>
        </w:rPr>
        <w:t>/</w:t>
      </w:r>
      <w:r w:rsidRPr="1987F931" w:rsidR="095EA90F">
        <w:rPr>
          <w:noProof/>
          <w:lang w:val="nb-NO"/>
        </w:rPr>
        <w:t>håndsprit</w:t>
      </w:r>
      <w:r w:rsidRPr="1987F931" w:rsidR="095EA90F">
        <w:rPr>
          <w:noProof/>
          <w:lang w:val="nb-NO"/>
        </w:rPr>
        <w:t xml:space="preserve"> </w:t>
      </w:r>
      <w:r w:rsidRPr="1987F931" w:rsidR="095EA90F">
        <w:rPr>
          <w:noProof/>
          <w:lang w:val="nb-NO"/>
        </w:rPr>
        <w:t>og</w:t>
      </w:r>
      <w:r w:rsidRPr="1987F931" w:rsidR="095EA90F">
        <w:rPr>
          <w:noProof/>
          <w:lang w:val="nb-NO"/>
        </w:rPr>
        <w:t xml:space="preserve"> </w:t>
      </w:r>
      <w:r w:rsidRPr="1987F931" w:rsidR="095EA90F">
        <w:rPr>
          <w:noProof/>
          <w:lang w:val="nb-NO"/>
        </w:rPr>
        <w:t>tørkepapir</w:t>
      </w:r>
      <w:r w:rsidRPr="1987F931" w:rsidR="095EA90F">
        <w:rPr>
          <w:noProof/>
          <w:lang w:val="nb-NO"/>
        </w:rPr>
        <w:t xml:space="preserve"> </w:t>
      </w:r>
      <w:r w:rsidRPr="1987F931" w:rsidR="095EA90F">
        <w:rPr>
          <w:noProof/>
          <w:lang w:val="nb-NO"/>
        </w:rPr>
        <w:t>tilgjengelig</w:t>
      </w:r>
      <w:r w:rsidRPr="1987F931" w:rsidR="095EA90F">
        <w:rPr>
          <w:noProof/>
          <w:lang w:val="nb-NO"/>
        </w:rPr>
        <w:t>.</w:t>
      </w:r>
    </w:p>
    <w:p w:rsidR="74F67F31" w:rsidP="1987F931" w:rsidRDefault="74F67F31" w14:paraId="5AD6808B" w14:textId="23D5A664">
      <w:pPr>
        <w:pStyle w:val="Ingenmellomrom"/>
        <w:numPr>
          <w:ilvl w:val="0"/>
          <w:numId w:val="52"/>
        </w:numPr>
        <w:rPr>
          <w:noProof/>
          <w:lang w:val="nb-NO"/>
        </w:rPr>
      </w:pPr>
      <w:r w:rsidRPr="1987F931" w:rsidR="095EA90F">
        <w:rPr>
          <w:noProof/>
          <w:lang w:val="nb-NO"/>
        </w:rPr>
        <w:t xml:space="preserve">Det </w:t>
      </w:r>
      <w:r w:rsidRPr="1987F931" w:rsidR="095EA90F">
        <w:rPr>
          <w:noProof/>
          <w:lang w:val="nb-NO"/>
        </w:rPr>
        <w:t>forutsettes</w:t>
      </w:r>
      <w:r w:rsidRPr="1987F931" w:rsidR="095EA90F">
        <w:rPr>
          <w:noProof/>
          <w:lang w:val="nb-NO"/>
        </w:rPr>
        <w:t xml:space="preserve"> at det </w:t>
      </w:r>
      <w:r w:rsidRPr="1987F931" w:rsidR="095EA90F">
        <w:rPr>
          <w:noProof/>
          <w:lang w:val="nb-NO"/>
        </w:rPr>
        <w:t>ikke</w:t>
      </w:r>
      <w:r w:rsidRPr="1987F931" w:rsidR="095EA90F">
        <w:rPr>
          <w:noProof/>
          <w:lang w:val="nb-NO"/>
        </w:rPr>
        <w:t xml:space="preserve"> </w:t>
      </w:r>
      <w:r w:rsidRPr="1987F931" w:rsidR="095EA90F">
        <w:rPr>
          <w:noProof/>
          <w:lang w:val="nb-NO"/>
        </w:rPr>
        <w:t>røykes</w:t>
      </w:r>
      <w:r w:rsidRPr="1987F931" w:rsidR="095EA90F">
        <w:rPr>
          <w:noProof/>
          <w:lang w:val="nb-NO"/>
        </w:rPr>
        <w:t xml:space="preserve"> </w:t>
      </w:r>
      <w:r w:rsidRPr="1987F931" w:rsidR="095EA90F">
        <w:rPr>
          <w:noProof/>
          <w:lang w:val="nb-NO"/>
        </w:rPr>
        <w:t>mens</w:t>
      </w:r>
      <w:r w:rsidRPr="1987F931" w:rsidR="095EA90F">
        <w:rPr>
          <w:noProof/>
          <w:lang w:val="nb-NO"/>
        </w:rPr>
        <w:t xml:space="preserve"> </w:t>
      </w:r>
      <w:r w:rsidRPr="1987F931" w:rsidR="095EA90F">
        <w:rPr>
          <w:noProof/>
          <w:lang w:val="nb-NO"/>
        </w:rPr>
        <w:t>tjenesteutøver</w:t>
      </w:r>
      <w:r w:rsidRPr="1987F931" w:rsidR="095EA90F">
        <w:rPr>
          <w:noProof/>
          <w:lang w:val="nb-NO"/>
        </w:rPr>
        <w:t xml:space="preserve"> er </w:t>
      </w:r>
      <w:r w:rsidRPr="1987F931" w:rsidR="095EA90F">
        <w:rPr>
          <w:noProof/>
          <w:lang w:val="nb-NO"/>
        </w:rPr>
        <w:t>på</w:t>
      </w:r>
      <w:r w:rsidRPr="1987F931" w:rsidR="095EA90F">
        <w:rPr>
          <w:noProof/>
          <w:lang w:val="nb-NO"/>
        </w:rPr>
        <w:t xml:space="preserve"> </w:t>
      </w:r>
      <w:r w:rsidRPr="1987F931" w:rsidR="095EA90F">
        <w:rPr>
          <w:noProof/>
          <w:lang w:val="nb-NO"/>
        </w:rPr>
        <w:t>besøk</w:t>
      </w:r>
      <w:r w:rsidRPr="1987F931" w:rsidR="095EA90F">
        <w:rPr>
          <w:noProof/>
          <w:lang w:val="nb-NO"/>
        </w:rPr>
        <w:t xml:space="preserve">, </w:t>
      </w:r>
      <w:r w:rsidRPr="1987F931" w:rsidR="095EA90F">
        <w:rPr>
          <w:noProof/>
          <w:lang w:val="nb-NO"/>
        </w:rPr>
        <w:t>og</w:t>
      </w:r>
      <w:r w:rsidRPr="1987F931" w:rsidR="095EA90F">
        <w:rPr>
          <w:noProof/>
          <w:lang w:val="nb-NO"/>
        </w:rPr>
        <w:t xml:space="preserve"> at det </w:t>
      </w:r>
      <w:r w:rsidRPr="1987F931" w:rsidR="095EA90F">
        <w:rPr>
          <w:noProof/>
          <w:lang w:val="nb-NO"/>
        </w:rPr>
        <w:t>luftes</w:t>
      </w:r>
      <w:r w:rsidRPr="1987F931" w:rsidR="095EA90F">
        <w:rPr>
          <w:noProof/>
          <w:lang w:val="nb-NO"/>
        </w:rPr>
        <w:t xml:space="preserve"> </w:t>
      </w:r>
      <w:r w:rsidRPr="1987F931" w:rsidR="095EA90F">
        <w:rPr>
          <w:noProof/>
          <w:lang w:val="nb-NO"/>
        </w:rPr>
        <w:t>ut</w:t>
      </w:r>
      <w:r w:rsidRPr="1987F931" w:rsidR="095EA90F">
        <w:rPr>
          <w:noProof/>
          <w:lang w:val="nb-NO"/>
        </w:rPr>
        <w:t xml:space="preserve"> </w:t>
      </w:r>
      <w:r w:rsidRPr="1987F931" w:rsidR="095EA90F">
        <w:rPr>
          <w:noProof/>
          <w:lang w:val="nb-NO"/>
        </w:rPr>
        <w:t>før</w:t>
      </w:r>
      <w:r w:rsidRPr="1987F931" w:rsidR="095EA90F">
        <w:rPr>
          <w:noProof/>
          <w:lang w:val="nb-NO"/>
        </w:rPr>
        <w:t xml:space="preserve"> den </w:t>
      </w:r>
      <w:r w:rsidRPr="1987F931" w:rsidR="095EA90F">
        <w:rPr>
          <w:noProof/>
          <w:lang w:val="nb-NO"/>
        </w:rPr>
        <w:t>kommer</w:t>
      </w:r>
      <w:r w:rsidRPr="1987F931" w:rsidR="095EA90F">
        <w:rPr>
          <w:noProof/>
          <w:lang w:val="nb-NO"/>
        </w:rPr>
        <w:t>.</w:t>
      </w:r>
    </w:p>
    <w:p w:rsidR="74F67F31" w:rsidP="1987F931" w:rsidRDefault="74F67F31" w14:paraId="0BAAEFBD" w14:textId="2EFF5AAC" w14:noSpellErr="1">
      <w:pPr>
        <w:pStyle w:val="Ingenmellomrom"/>
        <w:numPr>
          <w:ilvl w:val="0"/>
          <w:numId w:val="52"/>
        </w:numPr>
        <w:rPr>
          <w:noProof/>
          <w:lang w:val="nb-NO"/>
        </w:rPr>
      </w:pPr>
      <w:r w:rsidRPr="1987F931" w:rsidR="095EA90F">
        <w:rPr>
          <w:noProof/>
          <w:lang w:val="nb-NO"/>
        </w:rPr>
        <w:t>Tjenestemottakere</w:t>
      </w:r>
      <w:r w:rsidRPr="1987F931" w:rsidR="095EA90F">
        <w:rPr>
          <w:noProof/>
          <w:lang w:val="nb-NO"/>
        </w:rPr>
        <w:t xml:space="preserve"> </w:t>
      </w:r>
      <w:r w:rsidRPr="1987F931" w:rsidR="095EA90F">
        <w:rPr>
          <w:noProof/>
          <w:lang w:val="nb-NO"/>
        </w:rPr>
        <w:t>som</w:t>
      </w:r>
      <w:r w:rsidRPr="1987F931" w:rsidR="095EA90F">
        <w:rPr>
          <w:noProof/>
          <w:lang w:val="nb-NO"/>
        </w:rPr>
        <w:t xml:space="preserve"> </w:t>
      </w:r>
      <w:r w:rsidRPr="1987F931" w:rsidR="095EA90F">
        <w:rPr>
          <w:noProof/>
          <w:lang w:val="nb-NO"/>
        </w:rPr>
        <w:t>har</w:t>
      </w:r>
      <w:r w:rsidRPr="1987F931" w:rsidR="095EA90F">
        <w:rPr>
          <w:noProof/>
          <w:lang w:val="nb-NO"/>
        </w:rPr>
        <w:t xml:space="preserve"> </w:t>
      </w:r>
      <w:r w:rsidRPr="1987F931" w:rsidR="095EA90F">
        <w:rPr>
          <w:noProof/>
          <w:lang w:val="nb-NO"/>
        </w:rPr>
        <w:t>husdyr</w:t>
      </w:r>
      <w:r w:rsidRPr="1987F931" w:rsidR="095EA90F">
        <w:rPr>
          <w:noProof/>
          <w:lang w:val="nb-NO"/>
        </w:rPr>
        <w:t xml:space="preserve"> </w:t>
      </w:r>
      <w:r w:rsidRPr="1987F931" w:rsidR="095EA90F">
        <w:rPr>
          <w:noProof/>
          <w:lang w:val="nb-NO"/>
        </w:rPr>
        <w:t>må</w:t>
      </w:r>
      <w:r w:rsidRPr="1987F931" w:rsidR="095EA90F">
        <w:rPr>
          <w:noProof/>
          <w:lang w:val="nb-NO"/>
        </w:rPr>
        <w:t xml:space="preserve"> </w:t>
      </w:r>
      <w:r w:rsidRPr="1987F931" w:rsidR="095EA90F">
        <w:rPr>
          <w:noProof/>
          <w:lang w:val="nb-NO"/>
        </w:rPr>
        <w:t>sørge</w:t>
      </w:r>
      <w:r w:rsidRPr="1987F931" w:rsidR="095EA90F">
        <w:rPr>
          <w:noProof/>
          <w:lang w:val="nb-NO"/>
        </w:rPr>
        <w:t xml:space="preserve"> for at </w:t>
      </w:r>
      <w:r w:rsidRPr="1987F931" w:rsidR="095EA90F">
        <w:rPr>
          <w:noProof/>
          <w:lang w:val="nb-NO"/>
        </w:rPr>
        <w:t>disse</w:t>
      </w:r>
      <w:r w:rsidRPr="1987F931" w:rsidR="095EA90F">
        <w:rPr>
          <w:noProof/>
          <w:lang w:val="nb-NO"/>
        </w:rPr>
        <w:t xml:space="preserve"> </w:t>
      </w:r>
      <w:r w:rsidRPr="1987F931" w:rsidR="095EA90F">
        <w:rPr>
          <w:noProof/>
          <w:lang w:val="nb-NO"/>
        </w:rPr>
        <w:t>ikke</w:t>
      </w:r>
      <w:r w:rsidRPr="1987F931" w:rsidR="095EA90F">
        <w:rPr>
          <w:noProof/>
          <w:lang w:val="nb-NO"/>
        </w:rPr>
        <w:t xml:space="preserve"> er </w:t>
      </w:r>
      <w:r w:rsidRPr="1987F931" w:rsidR="095EA90F">
        <w:rPr>
          <w:noProof/>
          <w:lang w:val="nb-NO"/>
        </w:rPr>
        <w:t>til</w:t>
      </w:r>
      <w:r w:rsidRPr="1987F931" w:rsidR="095EA90F">
        <w:rPr>
          <w:noProof/>
          <w:lang w:val="nb-NO"/>
        </w:rPr>
        <w:t xml:space="preserve"> </w:t>
      </w:r>
      <w:r w:rsidRPr="1987F931" w:rsidR="095EA90F">
        <w:rPr>
          <w:noProof/>
          <w:lang w:val="nb-NO"/>
        </w:rPr>
        <w:t>sjenanse</w:t>
      </w:r>
      <w:r w:rsidRPr="1987F931" w:rsidR="095EA90F">
        <w:rPr>
          <w:noProof/>
          <w:lang w:val="nb-NO"/>
        </w:rPr>
        <w:t xml:space="preserve"> for </w:t>
      </w:r>
      <w:r w:rsidRPr="1987F931" w:rsidR="095EA90F">
        <w:rPr>
          <w:noProof/>
          <w:lang w:val="nb-NO"/>
        </w:rPr>
        <w:t>tjenesteutøver</w:t>
      </w:r>
      <w:r w:rsidRPr="1987F931" w:rsidR="095EA90F">
        <w:rPr>
          <w:noProof/>
          <w:lang w:val="nb-NO"/>
        </w:rPr>
        <w:t xml:space="preserve">. </w:t>
      </w:r>
      <w:r w:rsidRPr="1987F931" w:rsidR="095EA90F">
        <w:rPr>
          <w:noProof/>
          <w:lang w:val="nb-NO"/>
        </w:rPr>
        <w:t>Dyr</w:t>
      </w:r>
      <w:r w:rsidRPr="1987F931" w:rsidR="095EA90F">
        <w:rPr>
          <w:noProof/>
          <w:lang w:val="nb-NO"/>
        </w:rPr>
        <w:t xml:space="preserve"> </w:t>
      </w:r>
      <w:r w:rsidRPr="1987F931" w:rsidR="095EA90F">
        <w:rPr>
          <w:noProof/>
          <w:lang w:val="nb-NO"/>
        </w:rPr>
        <w:t>skal</w:t>
      </w:r>
      <w:r w:rsidRPr="1987F931" w:rsidR="095EA90F">
        <w:rPr>
          <w:noProof/>
          <w:lang w:val="nb-NO"/>
        </w:rPr>
        <w:t xml:space="preserve"> </w:t>
      </w:r>
      <w:r w:rsidRPr="1987F931" w:rsidR="095EA90F">
        <w:rPr>
          <w:noProof/>
          <w:lang w:val="nb-NO"/>
        </w:rPr>
        <w:t>ikke</w:t>
      </w:r>
      <w:r w:rsidRPr="1987F931" w:rsidR="095EA90F">
        <w:rPr>
          <w:noProof/>
          <w:lang w:val="nb-NO"/>
        </w:rPr>
        <w:t xml:space="preserve"> </w:t>
      </w:r>
      <w:r w:rsidRPr="1987F931" w:rsidR="095EA90F">
        <w:rPr>
          <w:noProof/>
          <w:lang w:val="nb-NO"/>
        </w:rPr>
        <w:t>gå</w:t>
      </w:r>
      <w:r w:rsidRPr="1987F931" w:rsidR="095EA90F">
        <w:rPr>
          <w:noProof/>
          <w:lang w:val="nb-NO"/>
        </w:rPr>
        <w:t xml:space="preserve"> </w:t>
      </w:r>
      <w:r w:rsidRPr="1987F931" w:rsidR="095EA90F">
        <w:rPr>
          <w:noProof/>
          <w:lang w:val="nb-NO"/>
        </w:rPr>
        <w:t>løse</w:t>
      </w:r>
      <w:r w:rsidRPr="1987F931" w:rsidR="095EA90F">
        <w:rPr>
          <w:noProof/>
          <w:lang w:val="nb-NO"/>
        </w:rPr>
        <w:t xml:space="preserve"> </w:t>
      </w:r>
      <w:r w:rsidRPr="1987F931" w:rsidR="095EA90F">
        <w:rPr>
          <w:noProof/>
          <w:lang w:val="nb-NO"/>
        </w:rPr>
        <w:t>inni</w:t>
      </w:r>
      <w:r w:rsidRPr="1987F931" w:rsidR="095EA90F">
        <w:rPr>
          <w:noProof/>
          <w:lang w:val="nb-NO"/>
        </w:rPr>
        <w:t xml:space="preserve"> </w:t>
      </w:r>
      <w:r w:rsidRPr="1987F931" w:rsidR="095EA90F">
        <w:rPr>
          <w:noProof/>
          <w:lang w:val="nb-NO"/>
        </w:rPr>
        <w:t>eller</w:t>
      </w:r>
      <w:r w:rsidRPr="1987F931" w:rsidR="095EA90F">
        <w:rPr>
          <w:noProof/>
          <w:lang w:val="nb-NO"/>
        </w:rPr>
        <w:t xml:space="preserve"> </w:t>
      </w:r>
      <w:r w:rsidRPr="1987F931" w:rsidR="095EA90F">
        <w:rPr>
          <w:noProof/>
          <w:lang w:val="nb-NO"/>
        </w:rPr>
        <w:t>utenfor</w:t>
      </w:r>
      <w:r w:rsidRPr="1987F931" w:rsidR="095EA90F">
        <w:rPr>
          <w:noProof/>
          <w:lang w:val="nb-NO"/>
        </w:rPr>
        <w:t xml:space="preserve"> </w:t>
      </w:r>
      <w:r w:rsidRPr="1987F931" w:rsidR="095EA90F">
        <w:rPr>
          <w:noProof/>
          <w:lang w:val="nb-NO"/>
        </w:rPr>
        <w:t>huset</w:t>
      </w:r>
      <w:r w:rsidRPr="1987F931" w:rsidR="095EA90F">
        <w:rPr>
          <w:noProof/>
          <w:lang w:val="nb-NO"/>
        </w:rPr>
        <w:t xml:space="preserve"> </w:t>
      </w:r>
      <w:r w:rsidRPr="1987F931" w:rsidR="095EA90F">
        <w:rPr>
          <w:noProof/>
          <w:lang w:val="nb-NO"/>
        </w:rPr>
        <w:t>når</w:t>
      </w:r>
      <w:r w:rsidRPr="1987F931" w:rsidR="095EA90F">
        <w:rPr>
          <w:noProof/>
          <w:lang w:val="nb-NO"/>
        </w:rPr>
        <w:t xml:space="preserve"> </w:t>
      </w:r>
      <w:r w:rsidRPr="1987F931" w:rsidR="095EA90F">
        <w:rPr>
          <w:noProof/>
          <w:lang w:val="nb-NO"/>
        </w:rPr>
        <w:t>tjenesteutøver</w:t>
      </w:r>
      <w:r w:rsidRPr="1987F931" w:rsidR="095EA90F">
        <w:rPr>
          <w:noProof/>
          <w:lang w:val="nb-NO"/>
        </w:rPr>
        <w:t xml:space="preserve"> er </w:t>
      </w:r>
      <w:r w:rsidRPr="1987F931" w:rsidR="095EA90F">
        <w:rPr>
          <w:noProof/>
          <w:lang w:val="nb-NO"/>
        </w:rPr>
        <w:t>til</w:t>
      </w:r>
      <w:r w:rsidRPr="1987F931" w:rsidR="095EA90F">
        <w:rPr>
          <w:noProof/>
          <w:lang w:val="nb-NO"/>
        </w:rPr>
        <w:t xml:space="preserve"> </w:t>
      </w:r>
      <w:r w:rsidRPr="1987F931" w:rsidR="095EA90F">
        <w:rPr>
          <w:noProof/>
          <w:lang w:val="nb-NO"/>
        </w:rPr>
        <w:t>stede</w:t>
      </w:r>
      <w:r w:rsidRPr="1987F931" w:rsidR="095EA90F">
        <w:rPr>
          <w:noProof/>
          <w:lang w:val="nb-NO"/>
        </w:rPr>
        <w:t>.</w:t>
      </w:r>
    </w:p>
    <w:p w:rsidR="49E4AEDA" w:rsidP="1987F931" w:rsidRDefault="49E4AEDA" w14:paraId="01C4EE44" w14:textId="0D9575E7">
      <w:pPr>
        <w:pStyle w:val="Ingenmellomrom"/>
        <w:numPr>
          <w:ilvl w:val="0"/>
          <w:numId w:val="52"/>
        </w:numPr>
        <w:rPr>
          <w:noProof/>
          <w:lang w:val="nb-NO"/>
        </w:rPr>
      </w:pPr>
      <w:r w:rsidRPr="1987F931" w:rsidR="12255F81">
        <w:rPr>
          <w:noProof/>
          <w:lang w:val="nb-NO"/>
        </w:rPr>
        <w:t xml:space="preserve">Ved </w:t>
      </w:r>
      <w:r w:rsidRPr="1987F931" w:rsidR="12255F81">
        <w:rPr>
          <w:noProof/>
          <w:lang w:val="nb-NO"/>
        </w:rPr>
        <w:t>avslag</w:t>
      </w:r>
      <w:r w:rsidRPr="1987F931" w:rsidR="12255F81">
        <w:rPr>
          <w:noProof/>
          <w:lang w:val="nb-NO"/>
        </w:rPr>
        <w:t xml:space="preserve"> </w:t>
      </w:r>
      <w:r w:rsidRPr="1987F931" w:rsidR="12255F81">
        <w:rPr>
          <w:noProof/>
          <w:lang w:val="nb-NO"/>
        </w:rPr>
        <w:t>på</w:t>
      </w:r>
      <w:r w:rsidRPr="1987F931" w:rsidR="12255F81">
        <w:rPr>
          <w:noProof/>
          <w:lang w:val="nb-NO"/>
        </w:rPr>
        <w:t xml:space="preserve"> </w:t>
      </w:r>
      <w:r w:rsidRPr="1987F931" w:rsidR="12255F81">
        <w:rPr>
          <w:noProof/>
          <w:lang w:val="nb-NO"/>
        </w:rPr>
        <w:t>søknad</w:t>
      </w:r>
      <w:r w:rsidRPr="1987F931" w:rsidR="12255F81">
        <w:rPr>
          <w:noProof/>
          <w:lang w:val="nb-NO"/>
        </w:rPr>
        <w:t xml:space="preserve"> </w:t>
      </w:r>
      <w:r w:rsidRPr="1987F931" w:rsidR="12255F81">
        <w:rPr>
          <w:noProof/>
          <w:lang w:val="nb-NO"/>
        </w:rPr>
        <w:t>skal</w:t>
      </w:r>
      <w:r w:rsidRPr="1987F931" w:rsidR="12255F81">
        <w:rPr>
          <w:noProof/>
          <w:lang w:val="nb-NO"/>
        </w:rPr>
        <w:t xml:space="preserve"> </w:t>
      </w:r>
      <w:r w:rsidRPr="1987F931" w:rsidR="12255F81">
        <w:rPr>
          <w:noProof/>
          <w:lang w:val="nb-NO"/>
        </w:rPr>
        <w:t>vedtaket</w:t>
      </w:r>
      <w:r w:rsidRPr="1987F931" w:rsidR="12255F81">
        <w:rPr>
          <w:noProof/>
          <w:lang w:val="nb-NO"/>
        </w:rPr>
        <w:t xml:space="preserve"> </w:t>
      </w:r>
      <w:r w:rsidRPr="1987F931" w:rsidR="12255F81">
        <w:rPr>
          <w:noProof/>
          <w:lang w:val="nb-NO"/>
        </w:rPr>
        <w:t>være</w:t>
      </w:r>
      <w:r w:rsidRPr="1987F931" w:rsidR="12255F81">
        <w:rPr>
          <w:noProof/>
          <w:lang w:val="nb-NO"/>
        </w:rPr>
        <w:t xml:space="preserve"> </w:t>
      </w:r>
      <w:r w:rsidRPr="1987F931" w:rsidR="12255F81">
        <w:rPr>
          <w:noProof/>
          <w:lang w:val="nb-NO"/>
        </w:rPr>
        <w:t>begrunnet</w:t>
      </w:r>
      <w:r w:rsidRPr="1987F931" w:rsidR="12255F81">
        <w:rPr>
          <w:noProof/>
          <w:lang w:val="nb-NO"/>
        </w:rPr>
        <w:t xml:space="preserve">. Alle </w:t>
      </w:r>
      <w:r w:rsidRPr="1987F931" w:rsidR="12255F81">
        <w:rPr>
          <w:noProof/>
          <w:lang w:val="nb-NO"/>
        </w:rPr>
        <w:t>vedtak</w:t>
      </w:r>
      <w:r w:rsidRPr="1987F931" w:rsidR="12255F81">
        <w:rPr>
          <w:noProof/>
          <w:lang w:val="nb-NO"/>
        </w:rPr>
        <w:t xml:space="preserve"> </w:t>
      </w:r>
      <w:r w:rsidRPr="1987F931" w:rsidR="12255F81">
        <w:rPr>
          <w:noProof/>
          <w:lang w:val="nb-NO"/>
        </w:rPr>
        <w:t>skal</w:t>
      </w:r>
      <w:r w:rsidRPr="1987F931" w:rsidR="12255F81">
        <w:rPr>
          <w:noProof/>
          <w:lang w:val="nb-NO"/>
        </w:rPr>
        <w:t xml:space="preserve"> </w:t>
      </w:r>
      <w:r w:rsidRPr="1987F931" w:rsidR="12255F81">
        <w:rPr>
          <w:noProof/>
          <w:lang w:val="nb-NO"/>
        </w:rPr>
        <w:t>inneholde</w:t>
      </w:r>
      <w:r w:rsidRPr="1987F931" w:rsidR="12255F81">
        <w:rPr>
          <w:noProof/>
          <w:lang w:val="nb-NO"/>
        </w:rPr>
        <w:t xml:space="preserve"> </w:t>
      </w:r>
      <w:r w:rsidRPr="1987F931" w:rsidR="12255F81">
        <w:rPr>
          <w:noProof/>
          <w:lang w:val="nb-NO"/>
        </w:rPr>
        <w:t>informasjon</w:t>
      </w:r>
      <w:r w:rsidRPr="1987F931" w:rsidR="12255F81">
        <w:rPr>
          <w:noProof/>
          <w:lang w:val="nb-NO"/>
        </w:rPr>
        <w:t xml:space="preserve"> om </w:t>
      </w:r>
      <w:r w:rsidRPr="1987F931" w:rsidR="12255F81">
        <w:rPr>
          <w:noProof/>
          <w:lang w:val="nb-NO"/>
        </w:rPr>
        <w:t>klageadgang</w:t>
      </w:r>
      <w:r w:rsidRPr="1987F931" w:rsidR="12255F81">
        <w:rPr>
          <w:noProof/>
          <w:lang w:val="nb-NO"/>
        </w:rPr>
        <w:t xml:space="preserve">, </w:t>
      </w:r>
      <w:r w:rsidRPr="1987F931" w:rsidR="12255F81">
        <w:rPr>
          <w:noProof/>
          <w:lang w:val="nb-NO"/>
        </w:rPr>
        <w:t>jf</w:t>
      </w:r>
      <w:r w:rsidRPr="1987F931" w:rsidR="12255F81">
        <w:rPr>
          <w:noProof/>
          <w:lang w:val="nb-NO"/>
        </w:rPr>
        <w:t xml:space="preserve">. </w:t>
      </w:r>
      <w:r w:rsidRPr="1987F931" w:rsidR="12255F81">
        <w:rPr>
          <w:noProof/>
          <w:lang w:val="nb-NO"/>
        </w:rPr>
        <w:t>også</w:t>
      </w:r>
      <w:r w:rsidRPr="1987F931" w:rsidR="12255F81">
        <w:rPr>
          <w:noProof/>
          <w:lang w:val="nb-NO"/>
        </w:rPr>
        <w:t xml:space="preserve"> </w:t>
      </w:r>
      <w:r w:rsidRPr="1987F931" w:rsidR="12255F81">
        <w:rPr>
          <w:noProof/>
          <w:lang w:val="nb-NO"/>
        </w:rPr>
        <w:t>bestemmelsene</w:t>
      </w:r>
      <w:r w:rsidRPr="1987F931" w:rsidR="12255F81">
        <w:rPr>
          <w:noProof/>
          <w:lang w:val="nb-NO"/>
        </w:rPr>
        <w:t xml:space="preserve"> </w:t>
      </w:r>
      <w:r w:rsidRPr="1987F931" w:rsidR="12255F81">
        <w:rPr>
          <w:noProof/>
          <w:lang w:val="nb-NO"/>
        </w:rPr>
        <w:t>i</w:t>
      </w:r>
      <w:r w:rsidRPr="1987F931" w:rsidR="12255F81">
        <w:rPr>
          <w:noProof/>
          <w:lang w:val="nb-NO"/>
        </w:rPr>
        <w:t xml:space="preserve"> § 19.</w:t>
      </w:r>
    </w:p>
    <w:p w:rsidR="52FC8495" w:rsidP="1987F931" w:rsidRDefault="52FC8495" w14:paraId="3AC12D15" w14:textId="557C5C08">
      <w:pPr>
        <w:pStyle w:val="Ingenmellomrom"/>
        <w:numPr>
          <w:ilvl w:val="0"/>
          <w:numId w:val="52"/>
        </w:numPr>
        <w:rPr>
          <w:noProof/>
          <w:lang w:val="nb-NO"/>
        </w:rPr>
      </w:pPr>
      <w:r w:rsidRPr="1987F931" w:rsidR="499F3220">
        <w:rPr>
          <w:noProof/>
          <w:lang w:val="nb-NO"/>
        </w:rPr>
        <w:t>Du tar kontakt ved behov for informasjon, råd, veiledning og evt. ved klage</w:t>
      </w:r>
    </w:p>
    <w:p w:rsidR="6AF8E5E1" w:rsidP="1987F931" w:rsidRDefault="6AF8E5E1" w14:paraId="50FE66AE" w14:textId="6D796192" w14:noSpellErr="1">
      <w:pPr>
        <w:rPr>
          <w:noProof/>
          <w:lang w:val="nb-NO"/>
        </w:rPr>
      </w:pPr>
    </w:p>
    <w:p w:rsidR="6AF8E5E1" w:rsidP="1987F931" w:rsidRDefault="6AF8E5E1" w14:paraId="00397C1A" w14:textId="4A933F6E" w14:noSpellErr="1">
      <w:pPr>
        <w:rPr>
          <w:noProof/>
          <w:lang w:val="nb-NO"/>
        </w:rPr>
      </w:pPr>
    </w:p>
    <w:p w:rsidR="6AF8E5E1" w:rsidP="1987F931" w:rsidRDefault="6AF8E5E1" w14:paraId="7AB2FC15" w14:textId="3F93B0C4" w14:noSpellErr="1">
      <w:pPr>
        <w:rPr>
          <w:noProof/>
          <w:lang w:val="nb-NO"/>
        </w:rPr>
      </w:pPr>
    </w:p>
    <w:p w:rsidR="6AF8E5E1" w:rsidP="1987F931" w:rsidRDefault="6AF8E5E1" w14:paraId="736038BF" w14:textId="4E2E142F" w14:noSpellErr="1">
      <w:pPr>
        <w:rPr>
          <w:noProof/>
          <w:lang w:val="nb-NO"/>
        </w:rPr>
      </w:pPr>
    </w:p>
    <w:p w:rsidR="6AF8E5E1" w:rsidP="1987F931" w:rsidRDefault="6AF8E5E1" w14:paraId="2C673A8B" w14:textId="145C1D6D" w14:noSpellErr="1">
      <w:pPr>
        <w:rPr>
          <w:noProof/>
          <w:lang w:val="nb-NO"/>
        </w:rPr>
      </w:pPr>
    </w:p>
    <w:p w:rsidR="6AF8E5E1" w:rsidP="1987F931" w:rsidRDefault="6AF8E5E1" w14:paraId="2DE4B032" w14:textId="046B6798" w14:noSpellErr="1">
      <w:pPr>
        <w:rPr>
          <w:noProof/>
          <w:lang w:val="nb-NO"/>
        </w:rPr>
      </w:pPr>
    </w:p>
    <w:p w:rsidR="6AF8E5E1" w:rsidP="1987F931" w:rsidRDefault="6AF8E5E1" w14:paraId="168F8651" w14:textId="3822E892" w14:noSpellErr="1">
      <w:pPr>
        <w:rPr>
          <w:noProof/>
          <w:lang w:val="nb-NO"/>
        </w:rPr>
      </w:pPr>
    </w:p>
    <w:p w:rsidR="27F1FCCF" w:rsidP="1987F931" w:rsidRDefault="27F1FCCF" w14:paraId="2E22E823" w14:textId="34124314">
      <w:pPr>
        <w:pStyle w:val="Normal"/>
        <w:rPr>
          <w:noProof/>
          <w:lang w:val="nb-NO"/>
        </w:rPr>
      </w:pPr>
    </w:p>
    <w:p w:rsidR="6AF8E5E1" w:rsidP="437AC1FB" w:rsidRDefault="0EB4FB4F" w14:paraId="593EDD00" w14:textId="2C03EDBA">
      <w:pPr>
        <w:pStyle w:val="Overskrift1"/>
        <w:rPr>
          <w:noProof/>
          <w:sz w:val="74"/>
          <w:szCs w:val="74"/>
          <w:lang w:val="nb-NO"/>
        </w:rPr>
      </w:pPr>
      <w:bookmarkStart w:name="_Toc1823298652" w:id="828973954"/>
      <w:r w:rsidRPr="437AC1FB" w:rsidR="04A78F27">
        <w:rPr>
          <w:noProof/>
          <w:sz w:val="76"/>
          <w:szCs w:val="76"/>
          <w:lang w:val="nb-NO"/>
        </w:rPr>
        <w:t>1</w:t>
      </w:r>
      <w:r w:rsidRPr="437AC1FB" w:rsidR="5B4ECCBE">
        <w:rPr>
          <w:noProof/>
          <w:sz w:val="76"/>
          <w:szCs w:val="76"/>
          <w:lang w:val="nb-NO"/>
        </w:rPr>
        <w:t>.</w:t>
      </w:r>
      <w:r w:rsidRPr="437AC1FB" w:rsidR="59DD2D7E">
        <w:rPr>
          <w:noProof/>
          <w:sz w:val="76"/>
          <w:szCs w:val="76"/>
          <w:lang w:val="nb-NO"/>
        </w:rPr>
        <w:t xml:space="preserve"> </w:t>
      </w:r>
      <w:r w:rsidRPr="437AC1FB" w:rsidR="59DD2D7E">
        <w:rPr>
          <w:noProof/>
          <w:sz w:val="76"/>
          <w:szCs w:val="76"/>
          <w:lang w:val="nb-NO"/>
        </w:rPr>
        <w:t>V</w:t>
      </w:r>
      <w:r w:rsidRPr="437AC1FB" w:rsidR="46F5A4C1">
        <w:rPr>
          <w:noProof/>
          <w:sz w:val="76"/>
          <w:szCs w:val="76"/>
          <w:lang w:val="nb-NO"/>
        </w:rPr>
        <w:t>ELFERDSTEKNOLOGI</w:t>
      </w:r>
      <w:bookmarkEnd w:id="828973954"/>
      <w:r w:rsidRPr="437AC1FB" w:rsidR="59DD2D7E">
        <w:rPr>
          <w:noProof/>
          <w:sz w:val="74"/>
          <w:szCs w:val="74"/>
          <w:lang w:val="nb-NO"/>
        </w:rPr>
        <w:t xml:space="preserve"> </w:t>
      </w:r>
    </w:p>
    <w:p w:rsidR="6AF8E5E1" w:rsidP="1987F931" w:rsidRDefault="3029DDF7" w14:paraId="7DB197E6" w14:textId="09ECC6A7">
      <w:pPr>
        <w:pStyle w:val="Overskrift2"/>
        <w:rPr>
          <w:noProof/>
          <w:sz w:val="28"/>
          <w:szCs w:val="28"/>
          <w:lang w:val="nb-NO"/>
        </w:rPr>
      </w:pPr>
      <w:r w:rsidRPr="437AC1FB" w:rsidR="2A5B268B">
        <w:rPr>
          <w:noProof/>
          <w:lang w:val="nb-NO"/>
        </w:rPr>
        <w:t>1</w:t>
      </w:r>
      <w:r w:rsidRPr="437AC1FB" w:rsidR="59DD2D7E">
        <w:rPr>
          <w:noProof/>
          <w:lang w:val="nb-NO"/>
        </w:rPr>
        <w:t xml:space="preserve">.1. </w:t>
      </w:r>
      <w:r w:rsidRPr="437AC1FB" w:rsidR="59DD2D7E">
        <w:rPr>
          <w:noProof/>
          <w:lang w:val="nb-NO"/>
        </w:rPr>
        <w:t>Lovgrunnlag</w:t>
      </w:r>
      <w:r w:rsidRPr="437AC1FB" w:rsidR="59DD2D7E">
        <w:rPr>
          <w:noProof/>
          <w:lang w:val="nb-NO"/>
        </w:rPr>
        <w:t xml:space="preserve"> </w:t>
      </w:r>
    </w:p>
    <w:p w:rsidR="6AF8E5E1" w:rsidP="1987F931" w:rsidRDefault="3029DDF7" w14:paraId="5F4BB652" w14:textId="064AAE7E" w14:noSpellErr="1">
      <w:pPr>
        <w:pStyle w:val="Ingenmellomrom"/>
        <w:rPr>
          <w:noProof/>
          <w:sz w:val="24"/>
          <w:szCs w:val="24"/>
          <w:lang w:val="nb-NO"/>
        </w:rPr>
      </w:pPr>
      <w:r w:rsidRPr="1987F931" w:rsidR="2D11D051">
        <w:rPr>
          <w:noProof/>
          <w:lang w:val="nb-NO"/>
        </w:rPr>
        <w:t>Dette er ikke en lovpålagt tjeneste. Ved søknad skrives tildelingsbrev. Vurderes velferdsteknologi som en nødvendig tjeneste, gis vedtak på innvilgelse som en del av praktisk bistand med hjemmel i Helse- og omsorgstjenesteloven § 3-2 nr.</w:t>
      </w:r>
      <w:r w:rsidRPr="1987F931" w:rsidR="7083ACE4">
        <w:rPr>
          <w:noProof/>
          <w:lang w:val="nb-NO"/>
        </w:rPr>
        <w:t xml:space="preserve"> </w:t>
      </w:r>
      <w:r w:rsidRPr="1987F931" w:rsidR="2D11D051">
        <w:rPr>
          <w:noProof/>
          <w:lang w:val="nb-NO"/>
        </w:rPr>
        <w:t>6, bokstav b, (personlig assistanse, herunder praktisk bistand og opplæring og støttekontakt) eller § 3-2 nr. 6, bokstav a (helsetjenester i hjemmet), jf. Pasient og brukerrettighetsloven § 4-6a (Bruk av varslings- og lokaliseringsteknologi).</w:t>
      </w:r>
    </w:p>
    <w:p w:rsidR="2665C3ED" w:rsidP="1987F931" w:rsidRDefault="2665C3ED" w14:paraId="239CB1EE" w14:textId="5219A068" w14:noSpellErr="1">
      <w:pPr>
        <w:rPr>
          <w:noProof/>
          <w:lang w:val="nb-NO"/>
        </w:rPr>
      </w:pPr>
    </w:p>
    <w:p w:rsidR="6AF8E5E1" w:rsidP="1987F931" w:rsidRDefault="3029DDF7" w14:paraId="12370F54" w14:textId="364AF06E">
      <w:pPr>
        <w:pStyle w:val="Overskrift2"/>
        <w:rPr>
          <w:noProof/>
          <w:lang w:val="nb-NO"/>
        </w:rPr>
      </w:pPr>
      <w:r w:rsidRPr="437AC1FB" w:rsidR="62997558">
        <w:rPr>
          <w:noProof/>
          <w:lang w:val="nb-NO"/>
        </w:rPr>
        <w:t>1</w:t>
      </w:r>
      <w:r w:rsidRPr="437AC1FB" w:rsidR="59DD2D7E">
        <w:rPr>
          <w:noProof/>
          <w:lang w:val="nb-NO"/>
        </w:rPr>
        <w:t xml:space="preserve">.2. </w:t>
      </w:r>
      <w:r w:rsidRPr="437AC1FB" w:rsidR="59DD2D7E">
        <w:rPr>
          <w:noProof/>
          <w:lang w:val="nb-NO"/>
        </w:rPr>
        <w:t>Målsetting</w:t>
      </w:r>
      <w:r w:rsidRPr="437AC1FB" w:rsidR="59DD2D7E">
        <w:rPr>
          <w:noProof/>
          <w:lang w:val="nb-NO"/>
        </w:rPr>
        <w:t xml:space="preserve">  </w:t>
      </w:r>
    </w:p>
    <w:p w:rsidR="6AF8E5E1" w:rsidP="1987F931" w:rsidRDefault="3029DDF7" w14:paraId="3A80F928" w14:textId="4600FF9B" w14:noSpellErr="1">
      <w:pPr>
        <w:pStyle w:val="Ingenmellomrom"/>
        <w:rPr>
          <w:noProof/>
          <w:lang w:val="nb-NO"/>
        </w:rPr>
      </w:pPr>
      <w:r w:rsidRPr="1987F931" w:rsidR="2D11D051">
        <w:rPr>
          <w:noProof/>
          <w:lang w:val="nb-NO"/>
        </w:rPr>
        <w:t>Velferdsteknologi er virkemidler som kan bidra til å gi brukere økt livskvalitet og egenmestring.</w:t>
      </w:r>
      <w:r w:rsidRPr="1987F931" w:rsidR="3043A75A">
        <w:rPr>
          <w:noProof/>
          <w:lang w:val="nb-NO"/>
        </w:rPr>
        <w:t xml:space="preserve"> </w:t>
      </w:r>
      <w:r w:rsidRPr="1987F931" w:rsidR="2D11D051">
        <w:rPr>
          <w:noProof/>
          <w:lang w:val="nb-NO"/>
        </w:rPr>
        <w:t>Teknologien skal fremme sosial trygghet</w:t>
      </w:r>
      <w:r w:rsidRPr="1987F931" w:rsidR="1338309A">
        <w:rPr>
          <w:noProof/>
          <w:lang w:val="nb-NO"/>
        </w:rPr>
        <w:t>, øke trygghets i livssituasjonen</w:t>
      </w:r>
      <w:r w:rsidRPr="1987F931" w:rsidR="2D11D051">
        <w:rPr>
          <w:noProof/>
          <w:lang w:val="nb-NO"/>
        </w:rPr>
        <w:t xml:space="preserve"> og bidra til å sikre at den enkelte får mulighet til å bo lengst mulig i eget hjem</w:t>
      </w:r>
      <w:r w:rsidRPr="1987F931" w:rsidR="5CB1385D">
        <w:rPr>
          <w:noProof/>
          <w:lang w:val="nb-NO"/>
        </w:rPr>
        <w:t xml:space="preserve"> eller omsorgsbolig</w:t>
      </w:r>
      <w:r w:rsidRPr="1987F931" w:rsidR="2D11D051">
        <w:rPr>
          <w:noProof/>
          <w:lang w:val="nb-NO"/>
        </w:rPr>
        <w:t>. Velferdsteknologien skal også bidra til å frigjøre ressurser til direkte tjenesteyting.</w:t>
      </w:r>
      <w:r w:rsidRPr="1987F931" w:rsidR="66542288">
        <w:rPr>
          <w:noProof/>
          <w:lang w:val="nb-NO"/>
        </w:rPr>
        <w:t xml:space="preserve"> I akutte sitasjoner skal bruker ha mulighet til å tilkalle hjelp ved bruk av hjelpemid</w:t>
      </w:r>
      <w:r w:rsidRPr="1987F931" w:rsidR="7EEB8505">
        <w:rPr>
          <w:noProof/>
          <w:lang w:val="nb-NO"/>
        </w:rPr>
        <w:t>d</w:t>
      </w:r>
      <w:r w:rsidRPr="1987F931" w:rsidR="66542288">
        <w:rPr>
          <w:noProof/>
          <w:lang w:val="nb-NO"/>
        </w:rPr>
        <w:t>el.</w:t>
      </w:r>
    </w:p>
    <w:p w:rsidR="2665C3ED" w:rsidP="1987F931" w:rsidRDefault="2665C3ED" w14:paraId="03FDBC20" w14:textId="3FA88715" w14:noSpellErr="1">
      <w:pPr>
        <w:rPr>
          <w:noProof/>
          <w:lang w:val="nb-NO"/>
        </w:rPr>
      </w:pPr>
    </w:p>
    <w:p w:rsidR="6AF8E5E1" w:rsidP="1987F931" w:rsidRDefault="3029DDF7" w14:paraId="7A71D6B0" w14:textId="328E7834">
      <w:pPr>
        <w:pStyle w:val="Overskrift2"/>
        <w:rPr>
          <w:noProof/>
          <w:lang w:val="nb-NO"/>
        </w:rPr>
      </w:pPr>
      <w:r w:rsidRPr="437AC1FB" w:rsidR="4E446288">
        <w:rPr>
          <w:noProof/>
          <w:lang w:val="nb-NO"/>
        </w:rPr>
        <w:t>1</w:t>
      </w:r>
      <w:r w:rsidRPr="437AC1FB" w:rsidR="59DD2D7E">
        <w:rPr>
          <w:noProof/>
          <w:lang w:val="nb-NO"/>
        </w:rPr>
        <w:t xml:space="preserve">.3. </w:t>
      </w:r>
      <w:r w:rsidRPr="437AC1FB" w:rsidR="59DD2D7E">
        <w:rPr>
          <w:noProof/>
          <w:lang w:val="nb-NO"/>
        </w:rPr>
        <w:t>Kriterier</w:t>
      </w:r>
      <w:r w:rsidRPr="437AC1FB" w:rsidR="59DD2D7E">
        <w:rPr>
          <w:noProof/>
          <w:lang w:val="nb-NO"/>
        </w:rPr>
        <w:t xml:space="preserve"> for </w:t>
      </w:r>
      <w:r w:rsidRPr="437AC1FB" w:rsidR="59DD2D7E">
        <w:rPr>
          <w:noProof/>
          <w:lang w:val="nb-NO"/>
        </w:rPr>
        <w:t>tildeling</w:t>
      </w:r>
      <w:r w:rsidRPr="437AC1FB" w:rsidR="59DD2D7E">
        <w:rPr>
          <w:noProof/>
          <w:lang w:val="nb-NO"/>
        </w:rPr>
        <w:t xml:space="preserve"> </w:t>
      </w:r>
    </w:p>
    <w:p w:rsidR="6AF8E5E1" w:rsidP="1987F931" w:rsidRDefault="3029DDF7" w14:paraId="1601A206" w14:textId="151C8B4B">
      <w:pPr>
        <w:pStyle w:val="Ingenmellomrom"/>
        <w:numPr>
          <w:ilvl w:val="0"/>
          <w:numId w:val="53"/>
        </w:numPr>
        <w:rPr>
          <w:noProof/>
          <w:lang w:val="nb-NO"/>
        </w:rPr>
      </w:pPr>
      <w:r w:rsidRPr="1987F931" w:rsidR="2D11D051">
        <w:rPr>
          <w:noProof/>
          <w:lang w:val="nb-NO"/>
        </w:rPr>
        <w:t xml:space="preserve">Det </w:t>
      </w:r>
      <w:r w:rsidRPr="1987F931" w:rsidR="2D11D051">
        <w:rPr>
          <w:noProof/>
          <w:lang w:val="nb-NO"/>
        </w:rPr>
        <w:t>må</w:t>
      </w:r>
      <w:r w:rsidRPr="1987F931" w:rsidR="2D11D051">
        <w:rPr>
          <w:noProof/>
          <w:lang w:val="nb-NO"/>
        </w:rPr>
        <w:t xml:space="preserve"> </w:t>
      </w:r>
      <w:r w:rsidRPr="1987F931" w:rsidR="2D11D051">
        <w:rPr>
          <w:noProof/>
          <w:lang w:val="nb-NO"/>
        </w:rPr>
        <w:t>foreligge</w:t>
      </w:r>
      <w:r w:rsidRPr="1987F931" w:rsidR="2D11D051">
        <w:rPr>
          <w:noProof/>
          <w:lang w:val="nb-NO"/>
        </w:rPr>
        <w:t xml:space="preserve"> </w:t>
      </w:r>
      <w:r w:rsidRPr="1987F931" w:rsidR="2D11D051">
        <w:rPr>
          <w:noProof/>
          <w:lang w:val="nb-NO"/>
        </w:rPr>
        <w:t>underskrevet</w:t>
      </w:r>
      <w:r w:rsidRPr="1987F931" w:rsidR="2D11D051">
        <w:rPr>
          <w:noProof/>
          <w:lang w:val="nb-NO"/>
        </w:rPr>
        <w:t xml:space="preserve"> </w:t>
      </w:r>
      <w:r w:rsidRPr="1987F931" w:rsidR="2D11D051">
        <w:rPr>
          <w:noProof/>
          <w:lang w:val="nb-NO"/>
        </w:rPr>
        <w:t>søknad</w:t>
      </w:r>
      <w:r w:rsidRPr="1987F931" w:rsidR="2D11D051">
        <w:rPr>
          <w:noProof/>
          <w:lang w:val="nb-NO"/>
        </w:rPr>
        <w:t xml:space="preserve"> </w:t>
      </w:r>
      <w:r w:rsidRPr="1987F931" w:rsidR="2D11D051">
        <w:rPr>
          <w:noProof/>
          <w:lang w:val="nb-NO"/>
        </w:rPr>
        <w:t>fra</w:t>
      </w:r>
      <w:r w:rsidRPr="1987F931" w:rsidR="2D11D051">
        <w:rPr>
          <w:noProof/>
          <w:lang w:val="nb-NO"/>
        </w:rPr>
        <w:t xml:space="preserve"> </w:t>
      </w:r>
      <w:r w:rsidRPr="1987F931" w:rsidR="2D11D051">
        <w:rPr>
          <w:noProof/>
          <w:lang w:val="nb-NO"/>
        </w:rPr>
        <w:t>brukeren</w:t>
      </w:r>
      <w:r w:rsidRPr="1987F931" w:rsidR="2D11D051">
        <w:rPr>
          <w:noProof/>
          <w:lang w:val="nb-NO"/>
        </w:rPr>
        <w:t>.</w:t>
      </w:r>
    </w:p>
    <w:p w:rsidR="6AF8E5E1" w:rsidP="1987F931" w:rsidRDefault="3029DDF7" w14:paraId="445085D7" w14:textId="6E5B5342">
      <w:pPr>
        <w:pStyle w:val="Ingenmellomrom"/>
        <w:numPr>
          <w:ilvl w:val="0"/>
          <w:numId w:val="53"/>
        </w:numPr>
        <w:rPr>
          <w:noProof/>
          <w:lang w:val="nb-NO"/>
        </w:rPr>
      </w:pPr>
      <w:r w:rsidRPr="1987F931" w:rsidR="2D11D051">
        <w:rPr>
          <w:noProof/>
          <w:lang w:val="nb-NO"/>
        </w:rPr>
        <w:t xml:space="preserve">Bruker </w:t>
      </w:r>
      <w:r w:rsidRPr="1987F931" w:rsidR="2D11D051">
        <w:rPr>
          <w:noProof/>
          <w:lang w:val="nb-NO"/>
        </w:rPr>
        <w:t>har</w:t>
      </w:r>
      <w:r w:rsidRPr="1987F931" w:rsidR="2D11D051">
        <w:rPr>
          <w:noProof/>
          <w:lang w:val="nb-NO"/>
        </w:rPr>
        <w:t xml:space="preserve"> </w:t>
      </w:r>
      <w:r w:rsidRPr="1987F931" w:rsidR="2D11D051">
        <w:rPr>
          <w:noProof/>
          <w:lang w:val="nb-NO"/>
        </w:rPr>
        <w:t>funksjonsnedsettelse</w:t>
      </w:r>
      <w:r w:rsidRPr="1987F931" w:rsidR="2D11D051">
        <w:rPr>
          <w:noProof/>
          <w:lang w:val="nb-NO"/>
        </w:rPr>
        <w:t xml:space="preserve"> </w:t>
      </w:r>
      <w:r w:rsidRPr="1987F931" w:rsidR="2D11D051">
        <w:rPr>
          <w:noProof/>
          <w:lang w:val="nb-NO"/>
        </w:rPr>
        <w:t>hvor</w:t>
      </w:r>
      <w:r w:rsidRPr="1987F931" w:rsidR="2D11D051">
        <w:rPr>
          <w:noProof/>
          <w:lang w:val="nb-NO"/>
        </w:rPr>
        <w:t xml:space="preserve"> det er </w:t>
      </w:r>
      <w:r w:rsidRPr="1987F931" w:rsidR="2D11D051">
        <w:rPr>
          <w:noProof/>
          <w:lang w:val="nb-NO"/>
        </w:rPr>
        <w:t>behov</w:t>
      </w:r>
      <w:r w:rsidRPr="1987F931" w:rsidR="2D11D051">
        <w:rPr>
          <w:noProof/>
          <w:lang w:val="nb-NO"/>
        </w:rPr>
        <w:t xml:space="preserve"> for </w:t>
      </w:r>
      <w:r w:rsidRPr="1987F931" w:rsidR="2D11D051">
        <w:rPr>
          <w:noProof/>
          <w:lang w:val="nb-NO"/>
        </w:rPr>
        <w:t>faglig</w:t>
      </w:r>
      <w:r w:rsidRPr="1987F931" w:rsidR="2D11D051">
        <w:rPr>
          <w:noProof/>
          <w:lang w:val="nb-NO"/>
        </w:rPr>
        <w:t xml:space="preserve"> </w:t>
      </w:r>
      <w:r w:rsidRPr="1987F931" w:rsidR="2D11D051">
        <w:rPr>
          <w:noProof/>
          <w:lang w:val="nb-NO"/>
        </w:rPr>
        <w:t>bistand</w:t>
      </w:r>
      <w:r w:rsidRPr="1987F931" w:rsidR="2D11D051">
        <w:rPr>
          <w:noProof/>
          <w:lang w:val="nb-NO"/>
        </w:rPr>
        <w:t xml:space="preserve"> </w:t>
      </w:r>
      <w:r w:rsidRPr="1987F931" w:rsidR="2D11D051">
        <w:rPr>
          <w:noProof/>
          <w:lang w:val="nb-NO"/>
        </w:rPr>
        <w:t>fra</w:t>
      </w:r>
      <w:r w:rsidRPr="1987F931" w:rsidR="737DB694">
        <w:rPr>
          <w:noProof/>
          <w:lang w:val="nb-NO"/>
        </w:rPr>
        <w:t xml:space="preserve"> </w:t>
      </w:r>
      <w:r w:rsidRPr="1987F931" w:rsidR="2D11D051">
        <w:rPr>
          <w:noProof/>
          <w:lang w:val="nb-NO"/>
        </w:rPr>
        <w:t>helsepersonell</w:t>
      </w:r>
      <w:r w:rsidRPr="1987F931" w:rsidR="2D11D051">
        <w:rPr>
          <w:noProof/>
          <w:lang w:val="nb-NO"/>
        </w:rPr>
        <w:t>.</w:t>
      </w:r>
    </w:p>
    <w:p w:rsidR="6AF8E5E1" w:rsidP="1987F931" w:rsidRDefault="3029DDF7" w14:paraId="49132EA2" w14:textId="1D839162">
      <w:pPr>
        <w:pStyle w:val="Ingenmellomrom"/>
        <w:numPr>
          <w:ilvl w:val="0"/>
          <w:numId w:val="53"/>
        </w:numPr>
        <w:rPr>
          <w:noProof/>
          <w:lang w:val="nb-NO"/>
        </w:rPr>
      </w:pPr>
      <w:r w:rsidRPr="1987F931" w:rsidR="2D11D051">
        <w:rPr>
          <w:noProof/>
          <w:lang w:val="nb-NO"/>
        </w:rPr>
        <w:t xml:space="preserve">Bruker </w:t>
      </w:r>
      <w:r w:rsidRPr="1987F931" w:rsidR="2D11D051">
        <w:rPr>
          <w:noProof/>
          <w:lang w:val="nb-NO"/>
        </w:rPr>
        <w:t>må</w:t>
      </w:r>
      <w:r w:rsidRPr="1987F931" w:rsidR="2D11D051">
        <w:rPr>
          <w:noProof/>
          <w:lang w:val="nb-NO"/>
        </w:rPr>
        <w:t xml:space="preserve"> </w:t>
      </w:r>
      <w:r w:rsidRPr="1987F931" w:rsidR="2D11D051">
        <w:rPr>
          <w:noProof/>
          <w:lang w:val="nb-NO"/>
        </w:rPr>
        <w:t>kunne</w:t>
      </w:r>
      <w:r w:rsidRPr="1987F931" w:rsidR="2D11D051">
        <w:rPr>
          <w:noProof/>
          <w:lang w:val="nb-NO"/>
        </w:rPr>
        <w:t xml:space="preserve"> </w:t>
      </w:r>
      <w:r w:rsidRPr="1987F931" w:rsidR="2D11D051">
        <w:rPr>
          <w:noProof/>
          <w:lang w:val="nb-NO"/>
        </w:rPr>
        <w:t>forstå</w:t>
      </w:r>
      <w:r w:rsidRPr="1987F931" w:rsidR="2D11D051">
        <w:rPr>
          <w:noProof/>
          <w:lang w:val="nb-NO"/>
        </w:rPr>
        <w:t xml:space="preserve"> </w:t>
      </w:r>
      <w:r w:rsidRPr="1987F931" w:rsidR="2D11D051">
        <w:rPr>
          <w:noProof/>
          <w:lang w:val="nb-NO"/>
        </w:rPr>
        <w:t>brukerfunksjonen</w:t>
      </w:r>
      <w:r w:rsidRPr="1987F931" w:rsidR="2D11D051">
        <w:rPr>
          <w:noProof/>
          <w:lang w:val="nb-NO"/>
        </w:rPr>
        <w:t xml:space="preserve"> for </w:t>
      </w:r>
      <w:r w:rsidRPr="1987F931" w:rsidR="2D11D051">
        <w:rPr>
          <w:noProof/>
          <w:lang w:val="nb-NO"/>
        </w:rPr>
        <w:t>aktuell</w:t>
      </w:r>
      <w:r w:rsidRPr="1987F931" w:rsidR="2D11D051">
        <w:rPr>
          <w:noProof/>
          <w:lang w:val="nb-NO"/>
        </w:rPr>
        <w:t xml:space="preserve"> </w:t>
      </w:r>
      <w:r w:rsidRPr="1987F931" w:rsidR="2D11D051">
        <w:rPr>
          <w:noProof/>
          <w:lang w:val="nb-NO"/>
        </w:rPr>
        <w:t>velferdsteknologi</w:t>
      </w:r>
      <w:r w:rsidRPr="1987F931" w:rsidR="2D11D051">
        <w:rPr>
          <w:noProof/>
          <w:lang w:val="nb-NO"/>
        </w:rPr>
        <w:t>.</w:t>
      </w:r>
    </w:p>
    <w:p w:rsidR="6AF8E5E1" w:rsidP="1987F931" w:rsidRDefault="3029DDF7" w14:paraId="7F92D365" w14:textId="053ED644">
      <w:pPr>
        <w:pStyle w:val="Ingenmellomrom"/>
        <w:numPr>
          <w:ilvl w:val="0"/>
          <w:numId w:val="53"/>
        </w:numPr>
        <w:rPr>
          <w:noProof/>
          <w:lang w:val="nb-NO"/>
        </w:rPr>
      </w:pPr>
      <w:r w:rsidRPr="1987F931" w:rsidR="2D11D051">
        <w:rPr>
          <w:noProof/>
          <w:lang w:val="nb-NO"/>
        </w:rPr>
        <w:t>Velferdsteknologisk</w:t>
      </w:r>
      <w:r w:rsidRPr="1987F931" w:rsidR="2D11D051">
        <w:rPr>
          <w:noProof/>
          <w:lang w:val="nb-NO"/>
        </w:rPr>
        <w:t xml:space="preserve">(e) </w:t>
      </w:r>
      <w:r w:rsidRPr="1987F931" w:rsidR="2D11D051">
        <w:rPr>
          <w:noProof/>
          <w:lang w:val="nb-NO"/>
        </w:rPr>
        <w:t>løsning</w:t>
      </w:r>
      <w:r w:rsidRPr="1987F931" w:rsidR="2D11D051">
        <w:rPr>
          <w:noProof/>
          <w:lang w:val="nb-NO"/>
        </w:rPr>
        <w:t xml:space="preserve">(er) </w:t>
      </w:r>
      <w:r w:rsidRPr="1987F931" w:rsidR="2D11D051">
        <w:rPr>
          <w:noProof/>
          <w:lang w:val="nb-NO"/>
        </w:rPr>
        <w:t>kan</w:t>
      </w:r>
      <w:r w:rsidRPr="1987F931" w:rsidR="2D11D051">
        <w:rPr>
          <w:noProof/>
          <w:lang w:val="nb-NO"/>
        </w:rPr>
        <w:t xml:space="preserve"> </w:t>
      </w:r>
      <w:r w:rsidRPr="1987F931" w:rsidR="2D11D051">
        <w:rPr>
          <w:noProof/>
          <w:lang w:val="nb-NO"/>
        </w:rPr>
        <w:t>frigjøre</w:t>
      </w:r>
      <w:r w:rsidRPr="1987F931" w:rsidR="2D11D051">
        <w:rPr>
          <w:noProof/>
          <w:lang w:val="nb-NO"/>
        </w:rPr>
        <w:t xml:space="preserve"> </w:t>
      </w:r>
      <w:r w:rsidRPr="1987F931" w:rsidR="2D11D051">
        <w:rPr>
          <w:noProof/>
          <w:lang w:val="nb-NO"/>
        </w:rPr>
        <w:t>ressurser</w:t>
      </w:r>
      <w:r w:rsidRPr="1987F931" w:rsidR="2D11D051">
        <w:rPr>
          <w:noProof/>
          <w:lang w:val="nb-NO"/>
        </w:rPr>
        <w:t xml:space="preserve"> </w:t>
      </w:r>
      <w:r w:rsidRPr="1987F931" w:rsidR="2D11D051">
        <w:rPr>
          <w:noProof/>
          <w:lang w:val="nb-NO"/>
        </w:rPr>
        <w:t>til</w:t>
      </w:r>
      <w:r w:rsidRPr="1987F931" w:rsidR="2D11D051">
        <w:rPr>
          <w:noProof/>
          <w:lang w:val="nb-NO"/>
        </w:rPr>
        <w:t xml:space="preserve"> </w:t>
      </w:r>
      <w:r w:rsidRPr="1987F931" w:rsidR="2D11D051">
        <w:rPr>
          <w:noProof/>
          <w:lang w:val="nb-NO"/>
        </w:rPr>
        <w:t>direkte</w:t>
      </w:r>
      <w:r w:rsidRPr="1987F931" w:rsidR="2D11D051">
        <w:rPr>
          <w:noProof/>
          <w:lang w:val="nb-NO"/>
        </w:rPr>
        <w:t xml:space="preserve"> </w:t>
      </w:r>
      <w:r w:rsidRPr="1987F931" w:rsidR="2D11D051">
        <w:rPr>
          <w:noProof/>
          <w:lang w:val="nb-NO"/>
        </w:rPr>
        <w:t>tjenesteyting</w:t>
      </w:r>
      <w:r w:rsidRPr="1987F931" w:rsidR="2D11D051">
        <w:rPr>
          <w:noProof/>
          <w:lang w:val="nb-NO"/>
        </w:rPr>
        <w:t>.</w:t>
      </w:r>
    </w:p>
    <w:p w:rsidR="72C11D2E" w:rsidP="1987F931" w:rsidRDefault="72C11D2E" w14:paraId="260814FF" w14:textId="2699778D">
      <w:pPr>
        <w:pStyle w:val="Ingenmellomrom"/>
        <w:numPr>
          <w:ilvl w:val="0"/>
          <w:numId w:val="53"/>
        </w:numPr>
        <w:rPr>
          <w:noProof/>
          <w:lang w:val="nb-NO"/>
        </w:rPr>
      </w:pPr>
      <w:r w:rsidRPr="1987F931" w:rsidR="78317C3B">
        <w:rPr>
          <w:noProof/>
          <w:lang w:val="nb-NO"/>
        </w:rPr>
        <w:t>Enslige</w:t>
      </w:r>
      <w:r w:rsidRPr="1987F931" w:rsidR="78317C3B">
        <w:rPr>
          <w:noProof/>
          <w:lang w:val="nb-NO"/>
        </w:rPr>
        <w:t xml:space="preserve"> </w:t>
      </w:r>
      <w:r w:rsidRPr="1987F931" w:rsidR="78317C3B">
        <w:rPr>
          <w:noProof/>
          <w:lang w:val="nb-NO"/>
        </w:rPr>
        <w:t>prioriteres</w:t>
      </w:r>
      <w:r w:rsidRPr="1987F931" w:rsidR="78317C3B">
        <w:rPr>
          <w:noProof/>
          <w:lang w:val="nb-NO"/>
        </w:rPr>
        <w:t xml:space="preserve">, men for </w:t>
      </w:r>
      <w:r w:rsidRPr="1987F931" w:rsidR="78317C3B">
        <w:rPr>
          <w:noProof/>
          <w:lang w:val="nb-NO"/>
        </w:rPr>
        <w:t>søkere</w:t>
      </w:r>
      <w:r w:rsidRPr="1987F931" w:rsidR="646CE7D9">
        <w:rPr>
          <w:noProof/>
          <w:lang w:val="nb-NO"/>
        </w:rPr>
        <w:t xml:space="preserve"> </w:t>
      </w:r>
      <w:r w:rsidRPr="1987F931" w:rsidR="646CE7D9">
        <w:rPr>
          <w:noProof/>
          <w:lang w:val="nb-NO"/>
        </w:rPr>
        <w:t>i</w:t>
      </w:r>
      <w:r w:rsidRPr="1987F931" w:rsidR="646CE7D9">
        <w:rPr>
          <w:noProof/>
          <w:lang w:val="nb-NO"/>
        </w:rPr>
        <w:t xml:space="preserve"> </w:t>
      </w:r>
      <w:r w:rsidRPr="1987F931" w:rsidR="646CE7D9">
        <w:rPr>
          <w:noProof/>
          <w:lang w:val="nb-NO"/>
        </w:rPr>
        <w:t>en</w:t>
      </w:r>
      <w:r w:rsidRPr="1987F931" w:rsidR="646CE7D9">
        <w:rPr>
          <w:noProof/>
          <w:lang w:val="nb-NO"/>
        </w:rPr>
        <w:t xml:space="preserve"> </w:t>
      </w:r>
      <w:r w:rsidRPr="1987F931" w:rsidR="646CE7D9">
        <w:rPr>
          <w:noProof/>
          <w:lang w:val="nb-NO"/>
        </w:rPr>
        <w:t>familiesituasjon</w:t>
      </w:r>
      <w:r w:rsidRPr="1987F931" w:rsidR="646CE7D9">
        <w:rPr>
          <w:noProof/>
          <w:lang w:val="nb-NO"/>
        </w:rPr>
        <w:t xml:space="preserve"> </w:t>
      </w:r>
      <w:r w:rsidRPr="1987F931" w:rsidR="646CE7D9">
        <w:rPr>
          <w:noProof/>
          <w:lang w:val="nb-NO"/>
        </w:rPr>
        <w:t>skal</w:t>
      </w:r>
      <w:r w:rsidRPr="1987F931" w:rsidR="646CE7D9">
        <w:rPr>
          <w:noProof/>
          <w:lang w:val="nb-NO"/>
        </w:rPr>
        <w:t xml:space="preserve"> </w:t>
      </w:r>
      <w:r w:rsidRPr="1987F931" w:rsidR="646CE7D9">
        <w:rPr>
          <w:noProof/>
          <w:lang w:val="nb-NO"/>
        </w:rPr>
        <w:t>familiens</w:t>
      </w:r>
      <w:r w:rsidRPr="1987F931" w:rsidR="646CE7D9">
        <w:rPr>
          <w:noProof/>
          <w:lang w:val="nb-NO"/>
        </w:rPr>
        <w:t xml:space="preserve"> </w:t>
      </w:r>
      <w:r w:rsidRPr="1987F931" w:rsidR="646CE7D9">
        <w:rPr>
          <w:noProof/>
          <w:lang w:val="nb-NO"/>
        </w:rPr>
        <w:t>totalsit</w:t>
      </w:r>
      <w:r w:rsidRPr="1987F931" w:rsidR="74247A27">
        <w:rPr>
          <w:noProof/>
          <w:lang w:val="nb-NO"/>
        </w:rPr>
        <w:t>u</w:t>
      </w:r>
      <w:r w:rsidRPr="1987F931" w:rsidR="646CE7D9">
        <w:rPr>
          <w:noProof/>
          <w:lang w:val="nb-NO"/>
        </w:rPr>
        <w:t>asjon</w:t>
      </w:r>
      <w:r w:rsidRPr="1987F931" w:rsidR="646CE7D9">
        <w:rPr>
          <w:noProof/>
          <w:lang w:val="nb-NO"/>
        </w:rPr>
        <w:t xml:space="preserve"> </w:t>
      </w:r>
      <w:r w:rsidRPr="1987F931" w:rsidR="646CE7D9">
        <w:rPr>
          <w:noProof/>
          <w:lang w:val="nb-NO"/>
        </w:rPr>
        <w:t>vektlegges</w:t>
      </w:r>
    </w:p>
    <w:p w:rsidR="4B112475" w:rsidP="1987F931" w:rsidRDefault="4B112475" w14:paraId="4CFED22B" w14:textId="78692B7D">
      <w:pPr>
        <w:pStyle w:val="Ingenmellomrom"/>
        <w:numPr>
          <w:ilvl w:val="0"/>
          <w:numId w:val="53"/>
        </w:numPr>
        <w:rPr>
          <w:noProof/>
          <w:lang w:val="nb-NO"/>
        </w:rPr>
      </w:pPr>
      <w:r w:rsidRPr="1987F931" w:rsidR="646CE7D9">
        <w:rPr>
          <w:noProof/>
          <w:lang w:val="nb-NO"/>
        </w:rPr>
        <w:t xml:space="preserve">Ved </w:t>
      </w:r>
      <w:r w:rsidRPr="1987F931" w:rsidR="646CE7D9">
        <w:rPr>
          <w:noProof/>
          <w:lang w:val="nb-NO"/>
        </w:rPr>
        <w:t>tildeling</w:t>
      </w:r>
      <w:r w:rsidRPr="1987F931" w:rsidR="646CE7D9">
        <w:rPr>
          <w:noProof/>
          <w:lang w:val="nb-NO"/>
        </w:rPr>
        <w:t xml:space="preserve"> </w:t>
      </w:r>
      <w:r w:rsidRPr="1987F931" w:rsidR="646CE7D9">
        <w:rPr>
          <w:noProof/>
          <w:lang w:val="nb-NO"/>
        </w:rPr>
        <w:t>av</w:t>
      </w:r>
      <w:r w:rsidRPr="1987F931" w:rsidR="646CE7D9">
        <w:rPr>
          <w:noProof/>
          <w:lang w:val="nb-NO"/>
        </w:rPr>
        <w:t xml:space="preserve"> </w:t>
      </w:r>
      <w:r w:rsidRPr="1987F931" w:rsidR="646CE7D9">
        <w:rPr>
          <w:noProof/>
          <w:lang w:val="nb-NO"/>
        </w:rPr>
        <w:t>trygghetsalarm</w:t>
      </w:r>
      <w:r w:rsidRPr="1987F931" w:rsidR="646CE7D9">
        <w:rPr>
          <w:noProof/>
          <w:lang w:val="nb-NO"/>
        </w:rPr>
        <w:t xml:space="preserve"> </w:t>
      </w:r>
      <w:r w:rsidRPr="1987F931" w:rsidR="646CE7D9">
        <w:rPr>
          <w:noProof/>
          <w:lang w:val="nb-NO"/>
        </w:rPr>
        <w:t>må</w:t>
      </w:r>
      <w:r w:rsidRPr="1987F931" w:rsidR="646CE7D9">
        <w:rPr>
          <w:noProof/>
          <w:lang w:val="nb-NO"/>
        </w:rPr>
        <w:t xml:space="preserve"> </w:t>
      </w:r>
      <w:r w:rsidRPr="1987F931" w:rsidR="646CE7D9">
        <w:rPr>
          <w:noProof/>
          <w:lang w:val="nb-NO"/>
        </w:rPr>
        <w:t>brukeren</w:t>
      </w:r>
      <w:r w:rsidRPr="1987F931" w:rsidR="646CE7D9">
        <w:rPr>
          <w:noProof/>
          <w:lang w:val="nb-NO"/>
        </w:rPr>
        <w:t xml:space="preserve"> ha </w:t>
      </w:r>
      <w:r w:rsidRPr="1987F931" w:rsidR="646CE7D9">
        <w:rPr>
          <w:noProof/>
          <w:lang w:val="nb-NO"/>
        </w:rPr>
        <w:t>redusert</w:t>
      </w:r>
      <w:r w:rsidRPr="1987F931" w:rsidR="646CE7D9">
        <w:rPr>
          <w:noProof/>
          <w:lang w:val="nb-NO"/>
        </w:rPr>
        <w:t xml:space="preserve"> </w:t>
      </w:r>
      <w:r w:rsidRPr="1987F931" w:rsidR="646CE7D9">
        <w:rPr>
          <w:noProof/>
          <w:lang w:val="nb-NO"/>
        </w:rPr>
        <w:t>bevegelighet</w:t>
      </w:r>
      <w:r w:rsidRPr="1987F931" w:rsidR="646CE7D9">
        <w:rPr>
          <w:noProof/>
          <w:lang w:val="nb-NO"/>
        </w:rPr>
        <w:t xml:space="preserve"> med fare for fall </w:t>
      </w:r>
      <w:r w:rsidRPr="1987F931" w:rsidR="646CE7D9">
        <w:rPr>
          <w:noProof/>
          <w:lang w:val="nb-NO"/>
        </w:rPr>
        <w:t>og</w:t>
      </w:r>
      <w:r w:rsidRPr="1987F931" w:rsidR="646CE7D9">
        <w:rPr>
          <w:noProof/>
          <w:lang w:val="nb-NO"/>
        </w:rPr>
        <w:t>/</w:t>
      </w:r>
      <w:r w:rsidRPr="1987F931" w:rsidR="646CE7D9">
        <w:rPr>
          <w:noProof/>
          <w:lang w:val="nb-NO"/>
        </w:rPr>
        <w:t>eller</w:t>
      </w:r>
      <w:r w:rsidRPr="1987F931" w:rsidR="646CE7D9">
        <w:rPr>
          <w:noProof/>
          <w:lang w:val="nb-NO"/>
        </w:rPr>
        <w:t xml:space="preserve"> </w:t>
      </w:r>
      <w:r w:rsidRPr="1987F931" w:rsidR="646CE7D9">
        <w:rPr>
          <w:noProof/>
          <w:lang w:val="nb-NO"/>
        </w:rPr>
        <w:t>føle</w:t>
      </w:r>
      <w:r w:rsidRPr="1987F931" w:rsidR="646CE7D9">
        <w:rPr>
          <w:noProof/>
          <w:lang w:val="nb-NO"/>
        </w:rPr>
        <w:t xml:space="preserve"> </w:t>
      </w:r>
      <w:r w:rsidRPr="1987F931" w:rsidR="646CE7D9">
        <w:rPr>
          <w:noProof/>
          <w:lang w:val="nb-NO"/>
        </w:rPr>
        <w:t>stor</w:t>
      </w:r>
      <w:r w:rsidRPr="1987F931" w:rsidR="646CE7D9">
        <w:rPr>
          <w:noProof/>
          <w:lang w:val="nb-NO"/>
        </w:rPr>
        <w:t xml:space="preserve"> </w:t>
      </w:r>
      <w:r w:rsidRPr="1987F931" w:rsidR="646CE7D9">
        <w:rPr>
          <w:noProof/>
          <w:lang w:val="nb-NO"/>
        </w:rPr>
        <w:t>grad</w:t>
      </w:r>
      <w:r w:rsidRPr="1987F931" w:rsidR="646CE7D9">
        <w:rPr>
          <w:noProof/>
          <w:lang w:val="nb-NO"/>
        </w:rPr>
        <w:t xml:space="preserve"> </w:t>
      </w:r>
      <w:r w:rsidRPr="1987F931" w:rsidR="646CE7D9">
        <w:rPr>
          <w:noProof/>
          <w:lang w:val="nb-NO"/>
        </w:rPr>
        <w:t>av</w:t>
      </w:r>
      <w:r w:rsidRPr="1987F931" w:rsidR="646CE7D9">
        <w:rPr>
          <w:noProof/>
          <w:lang w:val="nb-NO"/>
        </w:rPr>
        <w:t xml:space="preserve"> </w:t>
      </w:r>
      <w:r w:rsidRPr="1987F931" w:rsidR="646CE7D9">
        <w:rPr>
          <w:noProof/>
          <w:lang w:val="nb-NO"/>
        </w:rPr>
        <w:t>utrygghet</w:t>
      </w:r>
      <w:r w:rsidRPr="1987F931" w:rsidR="34F50F86">
        <w:rPr>
          <w:noProof/>
          <w:lang w:val="nb-NO"/>
        </w:rPr>
        <w:t xml:space="preserve">. </w:t>
      </w:r>
      <w:r w:rsidRPr="1987F931" w:rsidR="34F50F86">
        <w:rPr>
          <w:noProof/>
          <w:lang w:val="nb-NO"/>
        </w:rPr>
        <w:t>Brukeren</w:t>
      </w:r>
      <w:r w:rsidRPr="1987F931" w:rsidR="34F50F86">
        <w:rPr>
          <w:noProof/>
          <w:lang w:val="nb-NO"/>
        </w:rPr>
        <w:t xml:space="preserve"> </w:t>
      </w:r>
      <w:r w:rsidRPr="1987F931" w:rsidR="34F50F86">
        <w:rPr>
          <w:noProof/>
          <w:lang w:val="nb-NO"/>
        </w:rPr>
        <w:t>må</w:t>
      </w:r>
      <w:r w:rsidRPr="1987F931" w:rsidR="34F50F86">
        <w:rPr>
          <w:noProof/>
          <w:lang w:val="nb-NO"/>
        </w:rPr>
        <w:t xml:space="preserve"> </w:t>
      </w:r>
      <w:r w:rsidRPr="1987F931" w:rsidR="34F50F86">
        <w:rPr>
          <w:noProof/>
          <w:lang w:val="nb-NO"/>
        </w:rPr>
        <w:t>også</w:t>
      </w:r>
      <w:r w:rsidRPr="1987F931" w:rsidR="34F50F86">
        <w:rPr>
          <w:noProof/>
          <w:lang w:val="nb-NO"/>
        </w:rPr>
        <w:t xml:space="preserve"> ha </w:t>
      </w:r>
      <w:r w:rsidRPr="1987F931" w:rsidR="34F50F86">
        <w:rPr>
          <w:noProof/>
          <w:lang w:val="nb-NO"/>
        </w:rPr>
        <w:t>sykdom</w:t>
      </w:r>
      <w:r w:rsidRPr="1987F931" w:rsidR="34F50F86">
        <w:rPr>
          <w:noProof/>
          <w:lang w:val="nb-NO"/>
        </w:rPr>
        <w:t xml:space="preserve"> </w:t>
      </w:r>
      <w:r w:rsidRPr="1987F931" w:rsidR="34F50F86">
        <w:rPr>
          <w:noProof/>
          <w:lang w:val="nb-NO"/>
        </w:rPr>
        <w:t>eller</w:t>
      </w:r>
      <w:r w:rsidRPr="1987F931" w:rsidR="67B16EAD">
        <w:rPr>
          <w:noProof/>
          <w:lang w:val="nb-NO"/>
        </w:rPr>
        <w:t xml:space="preserve"> </w:t>
      </w:r>
      <w:r w:rsidRPr="1987F931" w:rsidR="34F50F86">
        <w:rPr>
          <w:noProof/>
          <w:lang w:val="nb-NO"/>
        </w:rPr>
        <w:t>funksjonsnedsettelse</w:t>
      </w:r>
      <w:r w:rsidRPr="1987F931" w:rsidR="34F50F86">
        <w:rPr>
          <w:noProof/>
          <w:lang w:val="nb-NO"/>
        </w:rPr>
        <w:t xml:space="preserve"> </w:t>
      </w:r>
      <w:r w:rsidRPr="1987F931" w:rsidR="34F50F86">
        <w:rPr>
          <w:noProof/>
          <w:lang w:val="nb-NO"/>
        </w:rPr>
        <w:t>som</w:t>
      </w:r>
      <w:r w:rsidRPr="1987F931" w:rsidR="34F50F86">
        <w:rPr>
          <w:noProof/>
          <w:lang w:val="nb-NO"/>
        </w:rPr>
        <w:t xml:space="preserve"> </w:t>
      </w:r>
      <w:r w:rsidRPr="1987F931" w:rsidR="34F50F86">
        <w:rPr>
          <w:noProof/>
          <w:lang w:val="nb-NO"/>
        </w:rPr>
        <w:t>hindrer</w:t>
      </w:r>
      <w:r w:rsidRPr="1987F931" w:rsidR="34F50F86">
        <w:rPr>
          <w:noProof/>
          <w:lang w:val="nb-NO"/>
        </w:rPr>
        <w:t xml:space="preserve"> bruk </w:t>
      </w:r>
      <w:r w:rsidRPr="1987F931" w:rsidR="34F50F86">
        <w:rPr>
          <w:noProof/>
          <w:lang w:val="nb-NO"/>
        </w:rPr>
        <w:t>av</w:t>
      </w:r>
      <w:r w:rsidRPr="1987F931" w:rsidR="34F50F86">
        <w:rPr>
          <w:noProof/>
          <w:lang w:val="nb-NO"/>
        </w:rPr>
        <w:t xml:space="preserve"> </w:t>
      </w:r>
      <w:r w:rsidRPr="1987F931" w:rsidR="34F50F86">
        <w:rPr>
          <w:noProof/>
          <w:lang w:val="nb-NO"/>
        </w:rPr>
        <w:t>mobiltelefon</w:t>
      </w:r>
      <w:r w:rsidRPr="1987F931" w:rsidR="4143E08C">
        <w:rPr>
          <w:noProof/>
          <w:lang w:val="nb-NO"/>
        </w:rPr>
        <w:t xml:space="preserve">. </w:t>
      </w:r>
      <w:r w:rsidRPr="1987F931" w:rsidR="4143E08C">
        <w:rPr>
          <w:noProof/>
          <w:lang w:val="nb-NO"/>
        </w:rPr>
        <w:t>Brukere</w:t>
      </w:r>
      <w:r w:rsidRPr="1987F931" w:rsidR="4143E08C">
        <w:rPr>
          <w:noProof/>
          <w:lang w:val="nb-NO"/>
        </w:rPr>
        <w:t xml:space="preserve"> </w:t>
      </w:r>
      <w:r w:rsidRPr="1987F931" w:rsidR="4143E08C">
        <w:rPr>
          <w:noProof/>
          <w:lang w:val="nb-NO"/>
        </w:rPr>
        <w:t>har</w:t>
      </w:r>
      <w:r w:rsidRPr="1987F931" w:rsidR="4143E08C">
        <w:rPr>
          <w:noProof/>
          <w:lang w:val="nb-NO"/>
        </w:rPr>
        <w:t xml:space="preserve"> </w:t>
      </w:r>
      <w:r w:rsidRPr="1987F931" w:rsidR="4143E08C">
        <w:rPr>
          <w:noProof/>
          <w:lang w:val="nb-NO"/>
        </w:rPr>
        <w:t>alvorlig</w:t>
      </w:r>
      <w:r w:rsidRPr="1987F931" w:rsidR="4143E08C">
        <w:rPr>
          <w:noProof/>
          <w:lang w:val="nb-NO"/>
        </w:rPr>
        <w:t xml:space="preserve"> </w:t>
      </w:r>
      <w:r w:rsidRPr="1987F931" w:rsidR="4143E08C">
        <w:rPr>
          <w:noProof/>
          <w:lang w:val="nb-NO"/>
        </w:rPr>
        <w:t>sykdom</w:t>
      </w:r>
      <w:r w:rsidRPr="1987F931" w:rsidR="4143E08C">
        <w:rPr>
          <w:noProof/>
          <w:lang w:val="nb-NO"/>
        </w:rPr>
        <w:t xml:space="preserve"> </w:t>
      </w:r>
      <w:r w:rsidRPr="1987F931" w:rsidR="4143E08C">
        <w:rPr>
          <w:noProof/>
          <w:lang w:val="nb-NO"/>
        </w:rPr>
        <w:t>og</w:t>
      </w:r>
      <w:r w:rsidRPr="1987F931" w:rsidR="34F50F86">
        <w:rPr>
          <w:noProof/>
          <w:lang w:val="nb-NO"/>
        </w:rPr>
        <w:t xml:space="preserve"> </w:t>
      </w:r>
      <w:r w:rsidRPr="1987F931" w:rsidR="34F50F86">
        <w:rPr>
          <w:noProof/>
          <w:lang w:val="nb-NO"/>
        </w:rPr>
        <w:t>behov</w:t>
      </w:r>
      <w:r w:rsidRPr="1987F931" w:rsidR="06F9767D">
        <w:rPr>
          <w:noProof/>
          <w:lang w:val="nb-NO"/>
        </w:rPr>
        <w:t>et</w:t>
      </w:r>
      <w:r w:rsidRPr="1987F931" w:rsidR="06F9767D">
        <w:rPr>
          <w:noProof/>
          <w:lang w:val="nb-NO"/>
        </w:rPr>
        <w:t xml:space="preserve"> for </w:t>
      </w:r>
      <w:r w:rsidRPr="1987F931" w:rsidR="06F9767D">
        <w:rPr>
          <w:noProof/>
          <w:lang w:val="nb-NO"/>
        </w:rPr>
        <w:t>faglig</w:t>
      </w:r>
      <w:r w:rsidRPr="1987F931" w:rsidR="06F9767D">
        <w:rPr>
          <w:noProof/>
          <w:lang w:val="nb-NO"/>
        </w:rPr>
        <w:t xml:space="preserve"> </w:t>
      </w:r>
      <w:r w:rsidRPr="1987F931" w:rsidR="06F9767D">
        <w:rPr>
          <w:noProof/>
          <w:lang w:val="nb-NO"/>
        </w:rPr>
        <w:t>bistand</w:t>
      </w:r>
      <w:r w:rsidRPr="1987F931" w:rsidR="06F9767D">
        <w:rPr>
          <w:noProof/>
          <w:lang w:val="nb-NO"/>
        </w:rPr>
        <w:t xml:space="preserve"> </w:t>
      </w:r>
      <w:r w:rsidRPr="1987F931" w:rsidR="06F9767D">
        <w:rPr>
          <w:noProof/>
          <w:lang w:val="nb-NO"/>
        </w:rPr>
        <w:t>eller</w:t>
      </w:r>
      <w:r w:rsidRPr="1987F931" w:rsidR="06F9767D">
        <w:rPr>
          <w:noProof/>
          <w:lang w:val="nb-NO"/>
        </w:rPr>
        <w:t xml:space="preserve"> </w:t>
      </w:r>
      <w:r w:rsidRPr="1987F931" w:rsidR="06F9767D">
        <w:rPr>
          <w:noProof/>
          <w:lang w:val="nb-NO"/>
        </w:rPr>
        <w:t>øyeblikkelig</w:t>
      </w:r>
      <w:r w:rsidRPr="1987F931" w:rsidR="06F9767D">
        <w:rPr>
          <w:noProof/>
          <w:lang w:val="nb-NO"/>
        </w:rPr>
        <w:t xml:space="preserve"> </w:t>
      </w:r>
      <w:r w:rsidRPr="1987F931" w:rsidR="06F9767D">
        <w:rPr>
          <w:noProof/>
          <w:lang w:val="nb-NO"/>
        </w:rPr>
        <w:t>hjelpebehov</w:t>
      </w:r>
      <w:r w:rsidRPr="1987F931" w:rsidR="06F9767D">
        <w:rPr>
          <w:noProof/>
          <w:lang w:val="nb-NO"/>
        </w:rPr>
        <w:t xml:space="preserve"> </w:t>
      </w:r>
      <w:r w:rsidRPr="1987F931" w:rsidR="06F9767D">
        <w:rPr>
          <w:noProof/>
          <w:lang w:val="nb-NO"/>
        </w:rPr>
        <w:t>kan</w:t>
      </w:r>
      <w:r w:rsidRPr="1987F931" w:rsidR="06F9767D">
        <w:rPr>
          <w:noProof/>
          <w:lang w:val="nb-NO"/>
        </w:rPr>
        <w:t xml:space="preserve"> </w:t>
      </w:r>
      <w:r w:rsidRPr="1987F931" w:rsidR="06F9767D">
        <w:rPr>
          <w:noProof/>
          <w:lang w:val="nb-NO"/>
        </w:rPr>
        <w:t>oppstå</w:t>
      </w:r>
      <w:r w:rsidRPr="1987F931" w:rsidR="5A987147">
        <w:rPr>
          <w:noProof/>
          <w:lang w:val="nb-NO"/>
        </w:rPr>
        <w:t>.</w:t>
      </w:r>
    </w:p>
    <w:p w:rsidR="2665C3ED" w:rsidP="1987F931" w:rsidRDefault="2665C3ED" w14:paraId="458B1F43" w14:textId="4113B969" w14:noSpellErr="1">
      <w:pPr>
        <w:rPr>
          <w:noProof/>
          <w:lang w:val="nb-NO"/>
        </w:rPr>
      </w:pPr>
    </w:p>
    <w:p w:rsidR="2665C3ED" w:rsidP="1987F931" w:rsidRDefault="2665C3ED" w14:paraId="49740B4C" w14:textId="42B51E55">
      <w:pPr>
        <w:pStyle w:val="Overskrift2"/>
        <w:rPr>
          <w:noProof/>
          <w:lang w:val="nb-NO"/>
        </w:rPr>
      </w:pPr>
      <w:r w:rsidRPr="437AC1FB" w:rsidR="47879305">
        <w:rPr>
          <w:noProof/>
          <w:lang w:val="nb-NO"/>
        </w:rPr>
        <w:t>1</w:t>
      </w:r>
      <w:r w:rsidRPr="437AC1FB" w:rsidR="59DD2D7E">
        <w:rPr>
          <w:noProof/>
          <w:lang w:val="nb-NO"/>
        </w:rPr>
        <w:t xml:space="preserve">.4. </w:t>
      </w:r>
      <w:r w:rsidRPr="437AC1FB" w:rsidR="59DD2D7E">
        <w:rPr>
          <w:noProof/>
          <w:lang w:val="nb-NO"/>
        </w:rPr>
        <w:t>Betingelser</w:t>
      </w:r>
      <w:r w:rsidRPr="437AC1FB" w:rsidR="59DD2D7E">
        <w:rPr>
          <w:noProof/>
          <w:lang w:val="nb-NO"/>
        </w:rPr>
        <w:t xml:space="preserve"> for </w:t>
      </w:r>
      <w:r w:rsidRPr="437AC1FB" w:rsidR="59DD2D7E">
        <w:rPr>
          <w:noProof/>
          <w:lang w:val="nb-NO"/>
        </w:rPr>
        <w:t>leie</w:t>
      </w:r>
      <w:r w:rsidRPr="437AC1FB" w:rsidR="59DD2D7E">
        <w:rPr>
          <w:noProof/>
          <w:lang w:val="nb-NO"/>
        </w:rPr>
        <w:t xml:space="preserve"> </w:t>
      </w:r>
      <w:r w:rsidRPr="437AC1FB" w:rsidR="59DD2D7E">
        <w:rPr>
          <w:noProof/>
          <w:lang w:val="nb-NO"/>
        </w:rPr>
        <w:t>av</w:t>
      </w:r>
      <w:r w:rsidRPr="437AC1FB" w:rsidR="59DD2D7E">
        <w:rPr>
          <w:noProof/>
          <w:lang w:val="nb-NO"/>
        </w:rPr>
        <w:t xml:space="preserve"> </w:t>
      </w:r>
      <w:r w:rsidRPr="437AC1FB" w:rsidR="59DD2D7E">
        <w:rPr>
          <w:noProof/>
          <w:lang w:val="nb-NO"/>
        </w:rPr>
        <w:t>veldferdsteknologisk</w:t>
      </w:r>
      <w:r w:rsidRPr="437AC1FB" w:rsidR="59DD2D7E">
        <w:rPr>
          <w:noProof/>
          <w:lang w:val="nb-NO"/>
        </w:rPr>
        <w:t xml:space="preserve"> </w:t>
      </w:r>
      <w:r w:rsidRPr="437AC1FB" w:rsidR="59DD2D7E">
        <w:rPr>
          <w:noProof/>
          <w:lang w:val="nb-NO"/>
        </w:rPr>
        <w:t>utstyr</w:t>
      </w:r>
      <w:r w:rsidRPr="437AC1FB" w:rsidR="59DD2D7E">
        <w:rPr>
          <w:noProof/>
          <w:lang w:val="nb-NO"/>
        </w:rPr>
        <w:t xml:space="preserve"> </w:t>
      </w:r>
    </w:p>
    <w:p w:rsidR="6AF8E5E1" w:rsidP="1987F931" w:rsidRDefault="3029DDF7" w14:paraId="2445812B" w14:textId="1A54B182">
      <w:pPr>
        <w:pStyle w:val="Ingenmellomrom"/>
        <w:numPr>
          <w:ilvl w:val="0"/>
          <w:numId w:val="54"/>
        </w:numPr>
        <w:rPr>
          <w:noProof/>
          <w:lang w:val="nb-NO"/>
        </w:rPr>
      </w:pPr>
      <w:r w:rsidRPr="1987F931" w:rsidR="2D11D051">
        <w:rPr>
          <w:noProof/>
          <w:lang w:val="nb-NO"/>
        </w:rPr>
        <w:t xml:space="preserve">Bruker </w:t>
      </w:r>
      <w:r w:rsidRPr="1987F931" w:rsidR="2D11D051">
        <w:rPr>
          <w:noProof/>
          <w:lang w:val="nb-NO"/>
        </w:rPr>
        <w:t>må</w:t>
      </w:r>
      <w:r w:rsidRPr="1987F931" w:rsidR="2D11D051">
        <w:rPr>
          <w:noProof/>
          <w:lang w:val="nb-NO"/>
        </w:rPr>
        <w:t xml:space="preserve"> </w:t>
      </w:r>
      <w:r w:rsidRPr="1987F931" w:rsidR="2D11D051">
        <w:rPr>
          <w:noProof/>
          <w:lang w:val="nb-NO"/>
        </w:rPr>
        <w:t>sørge</w:t>
      </w:r>
      <w:r w:rsidRPr="1987F931" w:rsidR="2D11D051">
        <w:rPr>
          <w:noProof/>
          <w:lang w:val="nb-NO"/>
        </w:rPr>
        <w:t xml:space="preserve"> for at </w:t>
      </w:r>
      <w:r w:rsidRPr="1987F931" w:rsidR="2D11D051">
        <w:rPr>
          <w:noProof/>
          <w:lang w:val="nb-NO"/>
        </w:rPr>
        <w:t>nødvendig</w:t>
      </w:r>
      <w:r w:rsidRPr="1987F931" w:rsidR="2D11D051">
        <w:rPr>
          <w:noProof/>
          <w:lang w:val="nb-NO"/>
        </w:rPr>
        <w:t xml:space="preserve"> </w:t>
      </w:r>
      <w:r w:rsidRPr="1987F931" w:rsidR="2D11D051">
        <w:rPr>
          <w:noProof/>
          <w:lang w:val="nb-NO"/>
        </w:rPr>
        <w:t>infrastruktur</w:t>
      </w:r>
      <w:r w:rsidRPr="1987F931" w:rsidR="2D11D051">
        <w:rPr>
          <w:noProof/>
          <w:lang w:val="nb-NO"/>
        </w:rPr>
        <w:t xml:space="preserve"> </w:t>
      </w:r>
      <w:r w:rsidRPr="1987F931" w:rsidR="2D11D051">
        <w:rPr>
          <w:noProof/>
          <w:lang w:val="nb-NO"/>
        </w:rPr>
        <w:t>gjør</w:t>
      </w:r>
      <w:r w:rsidRPr="1987F931" w:rsidR="2D11D051">
        <w:rPr>
          <w:noProof/>
          <w:lang w:val="nb-NO"/>
        </w:rPr>
        <w:t xml:space="preserve"> det </w:t>
      </w:r>
      <w:r w:rsidRPr="1987F931" w:rsidR="2D11D051">
        <w:rPr>
          <w:noProof/>
          <w:lang w:val="nb-NO"/>
        </w:rPr>
        <w:t>mulig</w:t>
      </w:r>
      <w:r w:rsidRPr="1987F931" w:rsidR="2D11D051">
        <w:rPr>
          <w:noProof/>
          <w:lang w:val="nb-NO"/>
        </w:rPr>
        <w:t xml:space="preserve"> å </w:t>
      </w:r>
      <w:r w:rsidRPr="1987F931" w:rsidR="2D11D051">
        <w:rPr>
          <w:noProof/>
          <w:lang w:val="nb-NO"/>
        </w:rPr>
        <w:t>benytte</w:t>
      </w:r>
      <w:r w:rsidRPr="1987F931" w:rsidR="63DC8096">
        <w:rPr>
          <w:noProof/>
          <w:lang w:val="nb-NO"/>
        </w:rPr>
        <w:t xml:space="preserve"> </w:t>
      </w:r>
      <w:r w:rsidRPr="1987F931" w:rsidR="2D11D051">
        <w:rPr>
          <w:noProof/>
          <w:lang w:val="nb-NO"/>
        </w:rPr>
        <w:t>velferdsteknologisk</w:t>
      </w:r>
      <w:r w:rsidRPr="1987F931" w:rsidR="2D11D051">
        <w:rPr>
          <w:noProof/>
          <w:lang w:val="nb-NO"/>
        </w:rPr>
        <w:t xml:space="preserve"> </w:t>
      </w:r>
      <w:r w:rsidRPr="1987F931" w:rsidR="2D11D051">
        <w:rPr>
          <w:noProof/>
          <w:lang w:val="nb-NO"/>
        </w:rPr>
        <w:t>utstyr</w:t>
      </w:r>
      <w:r w:rsidRPr="1987F931" w:rsidR="2D11D051">
        <w:rPr>
          <w:noProof/>
          <w:lang w:val="nb-NO"/>
        </w:rPr>
        <w:t xml:space="preserve"> (</w:t>
      </w:r>
      <w:r w:rsidRPr="1987F931" w:rsidR="2D11D051">
        <w:rPr>
          <w:noProof/>
          <w:lang w:val="nb-NO"/>
        </w:rPr>
        <w:t>eksempelvis</w:t>
      </w:r>
      <w:r w:rsidRPr="1987F931" w:rsidR="2D11D051">
        <w:rPr>
          <w:noProof/>
          <w:lang w:val="nb-NO"/>
        </w:rPr>
        <w:t xml:space="preserve"> 230V </w:t>
      </w:r>
      <w:r w:rsidRPr="1987F931" w:rsidR="2D11D051">
        <w:rPr>
          <w:noProof/>
          <w:lang w:val="nb-NO"/>
        </w:rPr>
        <w:t>strømtilførsel</w:t>
      </w:r>
      <w:r w:rsidRPr="1987F931" w:rsidR="2D11D051">
        <w:rPr>
          <w:noProof/>
          <w:lang w:val="nb-NO"/>
        </w:rPr>
        <w:t xml:space="preserve">, </w:t>
      </w:r>
      <w:r w:rsidRPr="1987F931" w:rsidR="2D11D051">
        <w:rPr>
          <w:noProof/>
          <w:lang w:val="nb-NO"/>
        </w:rPr>
        <w:t>internettforbindelse</w:t>
      </w:r>
      <w:r w:rsidRPr="1987F931" w:rsidR="2D11D051">
        <w:rPr>
          <w:noProof/>
          <w:lang w:val="nb-NO"/>
        </w:rPr>
        <w:t>)</w:t>
      </w:r>
    </w:p>
    <w:p w:rsidR="6AF8E5E1" w:rsidP="1987F931" w:rsidRDefault="3029DDF7" w14:paraId="47ABC98E" w14:textId="7C17E98A">
      <w:pPr>
        <w:pStyle w:val="Ingenmellomrom"/>
        <w:numPr>
          <w:ilvl w:val="0"/>
          <w:numId w:val="54"/>
        </w:numPr>
        <w:rPr>
          <w:noProof/>
          <w:lang w:val="nb-NO"/>
        </w:rPr>
      </w:pPr>
      <w:r w:rsidRPr="1987F931" w:rsidR="2D11D051">
        <w:rPr>
          <w:noProof/>
          <w:lang w:val="nb-NO"/>
        </w:rPr>
        <w:t xml:space="preserve">Bruker </w:t>
      </w:r>
      <w:r w:rsidRPr="1987F931" w:rsidR="2D11D051">
        <w:rPr>
          <w:noProof/>
          <w:lang w:val="nb-NO"/>
        </w:rPr>
        <w:t>må</w:t>
      </w:r>
      <w:r w:rsidRPr="1987F931" w:rsidR="2D11D051">
        <w:rPr>
          <w:noProof/>
          <w:lang w:val="nb-NO"/>
        </w:rPr>
        <w:t xml:space="preserve"> </w:t>
      </w:r>
      <w:r w:rsidRPr="1987F931" w:rsidR="2D11D051">
        <w:rPr>
          <w:noProof/>
          <w:lang w:val="nb-NO"/>
        </w:rPr>
        <w:t>betale</w:t>
      </w:r>
      <w:r w:rsidRPr="1987F931" w:rsidR="2D11D051">
        <w:rPr>
          <w:noProof/>
          <w:lang w:val="nb-NO"/>
        </w:rPr>
        <w:t xml:space="preserve"> </w:t>
      </w:r>
      <w:r w:rsidRPr="1987F931" w:rsidR="2D11D051">
        <w:rPr>
          <w:noProof/>
          <w:lang w:val="nb-NO"/>
        </w:rPr>
        <w:t>månedsleie</w:t>
      </w:r>
      <w:r w:rsidRPr="1987F931" w:rsidR="2D11D051">
        <w:rPr>
          <w:noProof/>
          <w:lang w:val="nb-NO"/>
        </w:rPr>
        <w:t xml:space="preserve"> for </w:t>
      </w:r>
      <w:r w:rsidRPr="1987F931" w:rsidR="2D11D051">
        <w:rPr>
          <w:noProof/>
          <w:lang w:val="nb-NO"/>
        </w:rPr>
        <w:t>velferdsteknologisk</w:t>
      </w:r>
      <w:r w:rsidRPr="1987F931" w:rsidR="2D11D051">
        <w:rPr>
          <w:noProof/>
          <w:lang w:val="nb-NO"/>
        </w:rPr>
        <w:t xml:space="preserve"> </w:t>
      </w:r>
      <w:r w:rsidRPr="1987F931" w:rsidR="2D11D051">
        <w:rPr>
          <w:noProof/>
          <w:lang w:val="nb-NO"/>
        </w:rPr>
        <w:t>utstyr</w:t>
      </w:r>
      <w:r w:rsidRPr="1987F931" w:rsidR="2D11D051">
        <w:rPr>
          <w:noProof/>
          <w:lang w:val="nb-NO"/>
        </w:rPr>
        <w:t xml:space="preserve"> </w:t>
      </w:r>
      <w:r w:rsidRPr="1987F931" w:rsidR="2D11D051">
        <w:rPr>
          <w:noProof/>
          <w:lang w:val="nb-NO"/>
        </w:rPr>
        <w:t>som</w:t>
      </w:r>
      <w:r w:rsidRPr="1987F931" w:rsidR="2D11D051">
        <w:rPr>
          <w:noProof/>
          <w:lang w:val="nb-NO"/>
        </w:rPr>
        <w:t xml:space="preserve"> </w:t>
      </w:r>
      <w:r w:rsidRPr="1987F931" w:rsidR="2D11D051">
        <w:rPr>
          <w:noProof/>
          <w:lang w:val="nb-NO"/>
        </w:rPr>
        <w:t>kommer</w:t>
      </w:r>
      <w:r w:rsidRPr="1987F931" w:rsidR="2D11D051">
        <w:rPr>
          <w:noProof/>
          <w:lang w:val="nb-NO"/>
        </w:rPr>
        <w:t xml:space="preserve"> inn under </w:t>
      </w:r>
      <w:r w:rsidRPr="1987F931" w:rsidR="2D11D051">
        <w:rPr>
          <w:noProof/>
          <w:lang w:val="nb-NO"/>
        </w:rPr>
        <w:t>hol</w:t>
      </w:r>
      <w:r w:rsidRPr="1987F931" w:rsidR="2D11D051">
        <w:rPr>
          <w:noProof/>
          <w:lang w:val="nb-NO"/>
        </w:rPr>
        <w:t xml:space="preserve">. § 3-2 </w:t>
      </w:r>
      <w:r w:rsidRPr="1987F931" w:rsidR="2D11D051">
        <w:rPr>
          <w:noProof/>
          <w:lang w:val="nb-NO"/>
        </w:rPr>
        <w:t>punkt</w:t>
      </w:r>
      <w:r w:rsidRPr="1987F931" w:rsidR="2D11D051">
        <w:rPr>
          <w:noProof/>
          <w:lang w:val="nb-NO"/>
        </w:rPr>
        <w:t xml:space="preserve"> 6, </w:t>
      </w:r>
      <w:r w:rsidRPr="1987F931" w:rsidR="2D11D051">
        <w:rPr>
          <w:noProof/>
          <w:lang w:val="nb-NO"/>
        </w:rPr>
        <w:t>bokstav</w:t>
      </w:r>
      <w:r w:rsidRPr="1987F931" w:rsidR="2D11D051">
        <w:rPr>
          <w:noProof/>
          <w:lang w:val="nb-NO"/>
        </w:rPr>
        <w:t xml:space="preserve"> b. </w:t>
      </w:r>
      <w:r w:rsidRPr="1987F931" w:rsidR="2D11D051">
        <w:rPr>
          <w:noProof/>
          <w:lang w:val="nb-NO"/>
        </w:rPr>
        <w:t>personlig</w:t>
      </w:r>
      <w:r w:rsidRPr="1987F931" w:rsidR="2D11D051">
        <w:rPr>
          <w:noProof/>
          <w:lang w:val="nb-NO"/>
        </w:rPr>
        <w:t xml:space="preserve"> </w:t>
      </w:r>
      <w:r w:rsidRPr="1987F931" w:rsidR="2D11D051">
        <w:rPr>
          <w:noProof/>
          <w:lang w:val="nb-NO"/>
        </w:rPr>
        <w:t>assistanse</w:t>
      </w:r>
      <w:r w:rsidRPr="1987F931" w:rsidR="2D11D051">
        <w:rPr>
          <w:noProof/>
          <w:lang w:val="nb-NO"/>
        </w:rPr>
        <w:t xml:space="preserve">, </w:t>
      </w:r>
      <w:r w:rsidRPr="1987F931" w:rsidR="2D11D051">
        <w:rPr>
          <w:noProof/>
          <w:lang w:val="nb-NO"/>
        </w:rPr>
        <w:t>herunder</w:t>
      </w:r>
      <w:r w:rsidRPr="1987F931" w:rsidR="2D11D051">
        <w:rPr>
          <w:noProof/>
          <w:lang w:val="nb-NO"/>
        </w:rPr>
        <w:t xml:space="preserve"> </w:t>
      </w:r>
      <w:r w:rsidRPr="1987F931" w:rsidR="2D11D051">
        <w:rPr>
          <w:noProof/>
          <w:lang w:val="nb-NO"/>
        </w:rPr>
        <w:t>praktisk</w:t>
      </w:r>
      <w:r w:rsidRPr="1987F931" w:rsidR="2D11D051">
        <w:rPr>
          <w:noProof/>
          <w:lang w:val="nb-NO"/>
        </w:rPr>
        <w:t xml:space="preserve"> </w:t>
      </w:r>
      <w:r w:rsidRPr="1987F931" w:rsidR="2D11D051">
        <w:rPr>
          <w:noProof/>
          <w:lang w:val="nb-NO"/>
        </w:rPr>
        <w:t>bistand</w:t>
      </w:r>
      <w:r w:rsidRPr="1987F931" w:rsidR="2D11D051">
        <w:rPr>
          <w:noProof/>
          <w:lang w:val="nb-NO"/>
        </w:rPr>
        <w:t xml:space="preserve"> </w:t>
      </w:r>
      <w:r w:rsidRPr="1987F931" w:rsidR="2D11D051">
        <w:rPr>
          <w:noProof/>
          <w:lang w:val="nb-NO"/>
        </w:rPr>
        <w:t>og</w:t>
      </w:r>
      <w:r w:rsidRPr="1987F931" w:rsidR="2D11D051">
        <w:rPr>
          <w:noProof/>
          <w:lang w:val="nb-NO"/>
        </w:rPr>
        <w:t xml:space="preserve"> </w:t>
      </w:r>
      <w:r w:rsidRPr="1987F931" w:rsidR="2D11D051">
        <w:rPr>
          <w:noProof/>
          <w:lang w:val="nb-NO"/>
        </w:rPr>
        <w:t>opplæring</w:t>
      </w:r>
      <w:r w:rsidRPr="1987F931" w:rsidR="2D11D051">
        <w:rPr>
          <w:noProof/>
          <w:lang w:val="nb-NO"/>
        </w:rPr>
        <w:t xml:space="preserve">. Sats </w:t>
      </w:r>
      <w:r w:rsidRPr="1987F931" w:rsidR="2D11D051">
        <w:rPr>
          <w:noProof/>
          <w:lang w:val="nb-NO"/>
        </w:rPr>
        <w:t>fastsettes</w:t>
      </w:r>
      <w:r w:rsidRPr="1987F931" w:rsidR="2D11D051">
        <w:rPr>
          <w:noProof/>
          <w:lang w:val="nb-NO"/>
        </w:rPr>
        <w:t xml:space="preserve"> </w:t>
      </w:r>
      <w:r w:rsidRPr="1987F931" w:rsidR="2D11D051">
        <w:rPr>
          <w:noProof/>
          <w:lang w:val="nb-NO"/>
        </w:rPr>
        <w:t>årlig</w:t>
      </w:r>
      <w:r w:rsidRPr="1987F931" w:rsidR="2D11D051">
        <w:rPr>
          <w:noProof/>
          <w:lang w:val="nb-NO"/>
        </w:rPr>
        <w:t xml:space="preserve"> </w:t>
      </w:r>
      <w:r w:rsidRPr="1987F931" w:rsidR="2D11D051">
        <w:rPr>
          <w:noProof/>
          <w:lang w:val="nb-NO"/>
        </w:rPr>
        <w:t>av</w:t>
      </w:r>
      <w:r w:rsidRPr="1987F931" w:rsidR="2D11D051">
        <w:rPr>
          <w:noProof/>
          <w:lang w:val="nb-NO"/>
        </w:rPr>
        <w:t xml:space="preserve"> </w:t>
      </w:r>
      <w:r w:rsidRPr="1987F931" w:rsidR="2D11D051">
        <w:rPr>
          <w:noProof/>
          <w:lang w:val="nb-NO"/>
        </w:rPr>
        <w:t>kommunestyret</w:t>
      </w:r>
      <w:r w:rsidRPr="1987F931" w:rsidR="2D11D051">
        <w:rPr>
          <w:noProof/>
          <w:lang w:val="nb-NO"/>
        </w:rPr>
        <w:t>.</w:t>
      </w:r>
    </w:p>
    <w:p w:rsidR="6AF8E5E1" w:rsidP="1987F931" w:rsidRDefault="3029DDF7" w14:paraId="1DF9CD9F" w14:textId="4EF83670">
      <w:pPr>
        <w:pStyle w:val="Ingenmellomrom"/>
        <w:numPr>
          <w:ilvl w:val="0"/>
          <w:numId w:val="54"/>
        </w:numPr>
        <w:rPr>
          <w:noProof/>
          <w:lang w:val="nb-NO"/>
        </w:rPr>
      </w:pPr>
      <w:r w:rsidRPr="1987F931" w:rsidR="2D11D051">
        <w:rPr>
          <w:noProof/>
          <w:lang w:val="nb-NO"/>
        </w:rPr>
        <w:t>Vedlikehold</w:t>
      </w:r>
      <w:r w:rsidRPr="1987F931" w:rsidR="2D11D051">
        <w:rPr>
          <w:noProof/>
          <w:lang w:val="nb-NO"/>
        </w:rPr>
        <w:t xml:space="preserve"> </w:t>
      </w:r>
      <w:r w:rsidRPr="1987F931" w:rsidR="2D11D051">
        <w:rPr>
          <w:noProof/>
          <w:lang w:val="nb-NO"/>
        </w:rPr>
        <w:t>og</w:t>
      </w:r>
      <w:r w:rsidRPr="1987F931" w:rsidR="2D11D051">
        <w:rPr>
          <w:noProof/>
          <w:lang w:val="nb-NO"/>
        </w:rPr>
        <w:t xml:space="preserve"> </w:t>
      </w:r>
      <w:r w:rsidRPr="1987F931" w:rsidR="2D11D051">
        <w:rPr>
          <w:noProof/>
          <w:lang w:val="nb-NO"/>
        </w:rPr>
        <w:t>reparasjoner</w:t>
      </w:r>
      <w:r w:rsidRPr="1987F931" w:rsidR="2D11D051">
        <w:rPr>
          <w:noProof/>
          <w:lang w:val="nb-NO"/>
        </w:rPr>
        <w:t xml:space="preserve"> </w:t>
      </w:r>
      <w:r w:rsidRPr="1987F931" w:rsidR="2D11D051">
        <w:rPr>
          <w:noProof/>
          <w:lang w:val="nb-NO"/>
        </w:rPr>
        <w:t>som</w:t>
      </w:r>
      <w:r w:rsidRPr="1987F931" w:rsidR="2D11D051">
        <w:rPr>
          <w:noProof/>
          <w:lang w:val="nb-NO"/>
        </w:rPr>
        <w:t xml:space="preserve"> </w:t>
      </w:r>
      <w:r w:rsidRPr="1987F931" w:rsidR="2D11D051">
        <w:rPr>
          <w:noProof/>
          <w:lang w:val="nb-NO"/>
        </w:rPr>
        <w:t>følge</w:t>
      </w:r>
      <w:r w:rsidRPr="1987F931" w:rsidR="2D11D051">
        <w:rPr>
          <w:noProof/>
          <w:lang w:val="nb-NO"/>
        </w:rPr>
        <w:t xml:space="preserve"> </w:t>
      </w:r>
      <w:r w:rsidRPr="1987F931" w:rsidR="2D11D051">
        <w:rPr>
          <w:noProof/>
          <w:lang w:val="nb-NO"/>
        </w:rPr>
        <w:t>av</w:t>
      </w:r>
      <w:r w:rsidRPr="1987F931" w:rsidR="2D11D051">
        <w:rPr>
          <w:noProof/>
          <w:lang w:val="nb-NO"/>
        </w:rPr>
        <w:t xml:space="preserve"> </w:t>
      </w:r>
      <w:r w:rsidRPr="1987F931" w:rsidR="2D11D051">
        <w:rPr>
          <w:noProof/>
          <w:lang w:val="nb-NO"/>
        </w:rPr>
        <w:t>vanlig</w:t>
      </w:r>
      <w:r w:rsidRPr="1987F931" w:rsidR="2D11D051">
        <w:rPr>
          <w:noProof/>
          <w:lang w:val="nb-NO"/>
        </w:rPr>
        <w:t xml:space="preserve"> bruk </w:t>
      </w:r>
      <w:r w:rsidRPr="1987F931" w:rsidR="2D11D051">
        <w:rPr>
          <w:noProof/>
          <w:lang w:val="nb-NO"/>
        </w:rPr>
        <w:t>dekkes</w:t>
      </w:r>
      <w:r w:rsidRPr="1987F931" w:rsidR="2D11D051">
        <w:rPr>
          <w:noProof/>
          <w:lang w:val="nb-NO"/>
        </w:rPr>
        <w:t xml:space="preserve"> </w:t>
      </w:r>
      <w:r w:rsidRPr="1987F931" w:rsidR="2D11D051">
        <w:rPr>
          <w:noProof/>
          <w:lang w:val="nb-NO"/>
        </w:rPr>
        <w:t>gjennom</w:t>
      </w:r>
      <w:r w:rsidRPr="1987F931" w:rsidR="2D11D051">
        <w:rPr>
          <w:noProof/>
          <w:lang w:val="nb-NO"/>
        </w:rPr>
        <w:t xml:space="preserve"> </w:t>
      </w:r>
      <w:r w:rsidRPr="1987F931" w:rsidR="2D11D051">
        <w:rPr>
          <w:noProof/>
          <w:lang w:val="nb-NO"/>
        </w:rPr>
        <w:t>månedsleien</w:t>
      </w:r>
      <w:r w:rsidRPr="1987F931" w:rsidR="2D11D051">
        <w:rPr>
          <w:noProof/>
          <w:lang w:val="nb-NO"/>
        </w:rPr>
        <w:t>.</w:t>
      </w:r>
    </w:p>
    <w:p w:rsidR="6019A44D" w:rsidP="1987F931" w:rsidRDefault="6019A44D" w14:paraId="0AEDAC9B" w14:textId="12201805">
      <w:pPr>
        <w:pStyle w:val="Ingenmellomrom"/>
        <w:numPr>
          <w:ilvl w:val="0"/>
          <w:numId w:val="54"/>
        </w:numPr>
        <w:rPr>
          <w:noProof/>
          <w:lang w:val="nb-NO"/>
        </w:rPr>
      </w:pPr>
      <w:r w:rsidRPr="1987F931" w:rsidR="12EA76A8">
        <w:rPr>
          <w:noProof/>
          <w:lang w:val="nb-NO"/>
        </w:rPr>
        <w:t>Trygghetsalarmen</w:t>
      </w:r>
      <w:r w:rsidRPr="1987F931" w:rsidR="12EA76A8">
        <w:rPr>
          <w:noProof/>
          <w:lang w:val="nb-NO"/>
        </w:rPr>
        <w:t xml:space="preserve"> </w:t>
      </w:r>
      <w:r w:rsidRPr="1987F931" w:rsidR="12EA76A8">
        <w:rPr>
          <w:noProof/>
          <w:lang w:val="nb-NO"/>
        </w:rPr>
        <w:t>kan</w:t>
      </w:r>
      <w:r w:rsidRPr="1987F931" w:rsidR="12EA76A8">
        <w:rPr>
          <w:noProof/>
          <w:lang w:val="nb-NO"/>
        </w:rPr>
        <w:t xml:space="preserve"> </w:t>
      </w:r>
      <w:r w:rsidRPr="1987F931" w:rsidR="12EA76A8">
        <w:rPr>
          <w:noProof/>
          <w:lang w:val="nb-NO"/>
        </w:rPr>
        <w:t>benyttes</w:t>
      </w:r>
      <w:r w:rsidRPr="1987F931" w:rsidR="12EA76A8">
        <w:rPr>
          <w:noProof/>
          <w:lang w:val="nb-NO"/>
        </w:rPr>
        <w:t xml:space="preserve"> </w:t>
      </w:r>
      <w:r w:rsidRPr="1987F931" w:rsidR="12EA76A8">
        <w:rPr>
          <w:noProof/>
          <w:lang w:val="nb-NO"/>
        </w:rPr>
        <w:t>i</w:t>
      </w:r>
      <w:r w:rsidRPr="1987F931" w:rsidR="12EA76A8">
        <w:rPr>
          <w:noProof/>
          <w:lang w:val="nb-NO"/>
        </w:rPr>
        <w:t xml:space="preserve"> </w:t>
      </w:r>
      <w:r w:rsidRPr="1987F931" w:rsidR="12EA76A8">
        <w:rPr>
          <w:noProof/>
          <w:lang w:val="nb-NO"/>
        </w:rPr>
        <w:t>en</w:t>
      </w:r>
      <w:r w:rsidRPr="1987F931" w:rsidR="12EA76A8">
        <w:rPr>
          <w:noProof/>
          <w:lang w:val="nb-NO"/>
        </w:rPr>
        <w:t xml:space="preserve"> </w:t>
      </w:r>
      <w:r w:rsidRPr="1987F931" w:rsidR="12EA76A8">
        <w:rPr>
          <w:noProof/>
          <w:lang w:val="nb-NO"/>
        </w:rPr>
        <w:t>akuttsitasjon</w:t>
      </w:r>
      <w:r w:rsidRPr="1987F931" w:rsidR="12EA76A8">
        <w:rPr>
          <w:noProof/>
          <w:lang w:val="nb-NO"/>
        </w:rPr>
        <w:t xml:space="preserve">. En </w:t>
      </w:r>
      <w:r w:rsidRPr="1987F931" w:rsidR="12EA76A8">
        <w:rPr>
          <w:noProof/>
          <w:lang w:val="nb-NO"/>
        </w:rPr>
        <w:t>akuttsitasjon</w:t>
      </w:r>
      <w:r w:rsidRPr="1987F931" w:rsidR="12EA76A8">
        <w:rPr>
          <w:noProof/>
          <w:lang w:val="nb-NO"/>
        </w:rPr>
        <w:t xml:space="preserve"> er å </w:t>
      </w:r>
      <w:r w:rsidRPr="1987F931" w:rsidR="12EA76A8">
        <w:rPr>
          <w:noProof/>
          <w:lang w:val="nb-NO"/>
        </w:rPr>
        <w:t>forstå</w:t>
      </w:r>
      <w:r w:rsidRPr="1987F931" w:rsidR="12EA76A8">
        <w:rPr>
          <w:noProof/>
          <w:lang w:val="nb-NO"/>
        </w:rPr>
        <w:t xml:space="preserve"> </w:t>
      </w:r>
      <w:r w:rsidRPr="1987F931" w:rsidR="12EA76A8">
        <w:rPr>
          <w:noProof/>
          <w:lang w:val="nb-NO"/>
        </w:rPr>
        <w:t>som</w:t>
      </w:r>
      <w:r w:rsidRPr="1987F931" w:rsidR="12EA76A8">
        <w:rPr>
          <w:noProof/>
          <w:lang w:val="nb-NO"/>
        </w:rPr>
        <w:t xml:space="preserve"> </w:t>
      </w:r>
      <w:r w:rsidRPr="1987F931" w:rsidR="12EA76A8">
        <w:rPr>
          <w:noProof/>
          <w:lang w:val="nb-NO"/>
        </w:rPr>
        <w:t>en</w:t>
      </w:r>
      <w:r w:rsidRPr="1987F931" w:rsidR="12EA76A8">
        <w:rPr>
          <w:noProof/>
          <w:lang w:val="nb-NO"/>
        </w:rPr>
        <w:t xml:space="preserve"> </w:t>
      </w:r>
      <w:r w:rsidRPr="1987F931" w:rsidR="12EA76A8">
        <w:rPr>
          <w:noProof/>
          <w:lang w:val="nb-NO"/>
        </w:rPr>
        <w:t>tilstand</w:t>
      </w:r>
      <w:r w:rsidRPr="1987F931" w:rsidR="12EA76A8">
        <w:rPr>
          <w:noProof/>
          <w:lang w:val="nb-NO"/>
        </w:rPr>
        <w:t xml:space="preserve"> </w:t>
      </w:r>
      <w:r w:rsidRPr="1987F931" w:rsidR="12EA76A8">
        <w:rPr>
          <w:noProof/>
          <w:lang w:val="nb-NO"/>
        </w:rPr>
        <w:t>som</w:t>
      </w:r>
      <w:r w:rsidRPr="1987F931" w:rsidR="12EA76A8">
        <w:rPr>
          <w:noProof/>
          <w:lang w:val="nb-NO"/>
        </w:rPr>
        <w:t xml:space="preserve"> </w:t>
      </w:r>
      <w:r w:rsidRPr="1987F931" w:rsidR="12EA76A8">
        <w:rPr>
          <w:noProof/>
          <w:lang w:val="nb-NO"/>
        </w:rPr>
        <w:t>brukeren</w:t>
      </w:r>
      <w:r w:rsidRPr="1987F931" w:rsidR="12EA76A8">
        <w:rPr>
          <w:noProof/>
          <w:lang w:val="nb-NO"/>
        </w:rPr>
        <w:t xml:space="preserve"> </w:t>
      </w:r>
      <w:r w:rsidRPr="1987F931" w:rsidR="12EA76A8">
        <w:rPr>
          <w:noProof/>
          <w:lang w:val="nb-NO"/>
        </w:rPr>
        <w:t>kommer</w:t>
      </w:r>
      <w:r w:rsidRPr="1987F931" w:rsidR="12EA76A8">
        <w:rPr>
          <w:noProof/>
          <w:lang w:val="nb-NO"/>
        </w:rPr>
        <w:t xml:space="preserve"> </w:t>
      </w:r>
      <w:r w:rsidRPr="1987F931" w:rsidR="12EA76A8">
        <w:rPr>
          <w:noProof/>
          <w:lang w:val="nb-NO"/>
        </w:rPr>
        <w:t>i</w:t>
      </w:r>
      <w:r w:rsidRPr="1987F931" w:rsidR="12EA76A8">
        <w:rPr>
          <w:noProof/>
          <w:lang w:val="nb-NO"/>
        </w:rPr>
        <w:t xml:space="preserve"> </w:t>
      </w:r>
      <w:r w:rsidRPr="1987F931" w:rsidR="12EA76A8">
        <w:rPr>
          <w:noProof/>
          <w:lang w:val="nb-NO"/>
        </w:rPr>
        <w:t>øyeblikkelig</w:t>
      </w:r>
      <w:r w:rsidRPr="1987F931" w:rsidR="12EA76A8">
        <w:rPr>
          <w:noProof/>
          <w:lang w:val="nb-NO"/>
        </w:rPr>
        <w:t xml:space="preserve"> </w:t>
      </w:r>
      <w:r w:rsidRPr="1987F931" w:rsidR="12EA76A8">
        <w:rPr>
          <w:noProof/>
          <w:lang w:val="nb-NO"/>
        </w:rPr>
        <w:t>eller</w:t>
      </w:r>
      <w:r w:rsidRPr="1987F931" w:rsidR="12EA76A8">
        <w:rPr>
          <w:noProof/>
          <w:lang w:val="nb-NO"/>
        </w:rPr>
        <w:t xml:space="preserve"> </w:t>
      </w:r>
      <w:r w:rsidRPr="1987F931" w:rsidR="12EA76A8">
        <w:rPr>
          <w:noProof/>
          <w:lang w:val="nb-NO"/>
        </w:rPr>
        <w:t>i</w:t>
      </w:r>
      <w:r w:rsidRPr="1987F931" w:rsidR="12EA76A8">
        <w:rPr>
          <w:noProof/>
          <w:lang w:val="nb-NO"/>
        </w:rPr>
        <w:t xml:space="preserve"> </w:t>
      </w:r>
      <w:r w:rsidRPr="1987F931" w:rsidR="12EA76A8">
        <w:rPr>
          <w:noProof/>
          <w:lang w:val="nb-NO"/>
        </w:rPr>
        <w:t>løpet</w:t>
      </w:r>
      <w:r w:rsidRPr="1987F931" w:rsidR="12EA76A8">
        <w:rPr>
          <w:noProof/>
          <w:lang w:val="nb-NO"/>
        </w:rPr>
        <w:t xml:space="preserve"> </w:t>
      </w:r>
      <w:r w:rsidRPr="1987F931" w:rsidR="12EA76A8">
        <w:rPr>
          <w:noProof/>
          <w:lang w:val="nb-NO"/>
        </w:rPr>
        <w:t>av</w:t>
      </w:r>
      <w:r w:rsidRPr="1987F931" w:rsidR="12EA76A8">
        <w:rPr>
          <w:noProof/>
          <w:lang w:val="nb-NO"/>
        </w:rPr>
        <w:t xml:space="preserve"> </w:t>
      </w:r>
      <w:r w:rsidRPr="1987F931" w:rsidR="12EA76A8">
        <w:rPr>
          <w:noProof/>
          <w:lang w:val="nb-NO"/>
        </w:rPr>
        <w:t>noen</w:t>
      </w:r>
      <w:r w:rsidRPr="1987F931" w:rsidR="12EA76A8">
        <w:rPr>
          <w:noProof/>
          <w:lang w:val="nb-NO"/>
        </w:rPr>
        <w:t xml:space="preserve"> timer, der </w:t>
      </w:r>
      <w:r w:rsidRPr="1987F931" w:rsidR="12EA76A8">
        <w:rPr>
          <w:noProof/>
          <w:lang w:val="nb-NO"/>
        </w:rPr>
        <w:t>bru</w:t>
      </w:r>
      <w:r w:rsidRPr="1987F931" w:rsidR="698F5134">
        <w:rPr>
          <w:noProof/>
          <w:lang w:val="nb-NO"/>
        </w:rPr>
        <w:t>keren</w:t>
      </w:r>
      <w:r w:rsidRPr="1987F931" w:rsidR="698F5134">
        <w:rPr>
          <w:noProof/>
          <w:lang w:val="nb-NO"/>
        </w:rPr>
        <w:t xml:space="preserve"> </w:t>
      </w:r>
      <w:r w:rsidRPr="1987F931" w:rsidR="698F5134">
        <w:rPr>
          <w:noProof/>
          <w:lang w:val="nb-NO"/>
        </w:rPr>
        <w:t>må</w:t>
      </w:r>
      <w:r w:rsidRPr="1987F931" w:rsidR="698F5134">
        <w:rPr>
          <w:noProof/>
          <w:lang w:val="nb-NO"/>
        </w:rPr>
        <w:t xml:space="preserve"> ha </w:t>
      </w:r>
      <w:r w:rsidRPr="1987F931" w:rsidR="698F5134">
        <w:rPr>
          <w:noProof/>
          <w:lang w:val="nb-NO"/>
        </w:rPr>
        <w:t>hjelp</w:t>
      </w:r>
      <w:r w:rsidRPr="1987F931" w:rsidR="698F5134">
        <w:rPr>
          <w:noProof/>
          <w:lang w:val="nb-NO"/>
        </w:rPr>
        <w:t xml:space="preserve"> </w:t>
      </w:r>
      <w:r w:rsidRPr="1987F931" w:rsidR="698F5134">
        <w:rPr>
          <w:noProof/>
          <w:lang w:val="nb-NO"/>
        </w:rPr>
        <w:t>av</w:t>
      </w:r>
      <w:r w:rsidRPr="1987F931" w:rsidR="698F5134">
        <w:rPr>
          <w:noProof/>
          <w:lang w:val="nb-NO"/>
        </w:rPr>
        <w:t xml:space="preserve"> </w:t>
      </w:r>
      <w:r w:rsidRPr="1987F931" w:rsidR="698F5134">
        <w:rPr>
          <w:noProof/>
          <w:lang w:val="nb-NO"/>
        </w:rPr>
        <w:t>helsepersonell</w:t>
      </w:r>
      <w:r w:rsidRPr="1987F931" w:rsidR="698F5134">
        <w:rPr>
          <w:noProof/>
          <w:lang w:val="nb-NO"/>
        </w:rPr>
        <w:t xml:space="preserve"> for å </w:t>
      </w:r>
      <w:r w:rsidRPr="1987F931" w:rsidR="698F5134">
        <w:rPr>
          <w:noProof/>
          <w:lang w:val="nb-NO"/>
        </w:rPr>
        <w:t>komme</w:t>
      </w:r>
      <w:r w:rsidRPr="1987F931" w:rsidR="698F5134">
        <w:rPr>
          <w:noProof/>
          <w:lang w:val="nb-NO"/>
        </w:rPr>
        <w:t xml:space="preserve"> seg </w:t>
      </w:r>
      <w:r w:rsidRPr="1987F931" w:rsidR="698F5134">
        <w:rPr>
          <w:noProof/>
          <w:lang w:val="nb-NO"/>
        </w:rPr>
        <w:t>ut</w:t>
      </w:r>
      <w:r w:rsidRPr="1987F931" w:rsidR="698F5134">
        <w:rPr>
          <w:noProof/>
          <w:lang w:val="nb-NO"/>
        </w:rPr>
        <w:t xml:space="preserve"> </w:t>
      </w:r>
      <w:r w:rsidRPr="1987F931" w:rsidR="698F5134">
        <w:rPr>
          <w:noProof/>
          <w:lang w:val="nb-NO"/>
        </w:rPr>
        <w:t>av</w:t>
      </w:r>
      <w:r w:rsidRPr="1987F931" w:rsidR="698F5134">
        <w:rPr>
          <w:noProof/>
          <w:lang w:val="nb-NO"/>
        </w:rPr>
        <w:t xml:space="preserve"> </w:t>
      </w:r>
      <w:r w:rsidRPr="1987F931" w:rsidR="698F5134">
        <w:rPr>
          <w:noProof/>
          <w:lang w:val="nb-NO"/>
        </w:rPr>
        <w:t>denne</w:t>
      </w:r>
      <w:r w:rsidRPr="1987F931" w:rsidR="698F5134">
        <w:rPr>
          <w:noProof/>
          <w:lang w:val="nb-NO"/>
        </w:rPr>
        <w:t xml:space="preserve"> </w:t>
      </w:r>
      <w:r w:rsidRPr="1987F931" w:rsidR="698F5134">
        <w:rPr>
          <w:noProof/>
          <w:lang w:val="nb-NO"/>
        </w:rPr>
        <w:t>situasjonen</w:t>
      </w:r>
      <w:r w:rsidRPr="1987F931" w:rsidR="698F5134">
        <w:rPr>
          <w:noProof/>
          <w:lang w:val="nb-NO"/>
        </w:rPr>
        <w:t>.</w:t>
      </w:r>
    </w:p>
    <w:p w:rsidR="1987F931" w:rsidP="1987F931" w:rsidRDefault="1987F931" w14:paraId="0603ED05" w14:textId="38104783">
      <w:pPr>
        <w:pStyle w:val="Ingenmellomrom"/>
        <w:ind w:left="0"/>
        <w:rPr>
          <w:noProof/>
          <w:lang w:val="nb-NO"/>
        </w:rPr>
      </w:pPr>
    </w:p>
    <w:p w:rsidR="5128AD24" w:rsidP="1987F931" w:rsidRDefault="5128AD24" w14:paraId="24B4F821" w14:textId="39387A77" w14:noSpellErr="1">
      <w:pPr>
        <w:pStyle w:val="Ingenmellomrom"/>
        <w:rPr>
          <w:noProof/>
          <w:color w:val="FF0000"/>
          <w:lang w:val="nb-NO"/>
        </w:rPr>
      </w:pPr>
      <w:r w:rsidRPr="1987F931" w:rsidR="698F5134">
        <w:rPr>
          <w:noProof/>
          <w:color w:val="FF0000"/>
          <w:lang w:val="nb-NO"/>
        </w:rPr>
        <w:t>VED LIVSTRUENDE TILSTANDER – RING 113</w:t>
      </w:r>
    </w:p>
    <w:p w:rsidR="1987F931" w:rsidP="1987F931" w:rsidRDefault="1987F931" w14:paraId="3C299AA9" w14:textId="778E8AF6">
      <w:pPr>
        <w:pStyle w:val="Ingenmellomrom"/>
        <w:rPr>
          <w:noProof/>
          <w:lang w:val="nb-NO"/>
        </w:rPr>
      </w:pPr>
    </w:p>
    <w:p w:rsidR="6AF8E5E1" w:rsidP="1987F931" w:rsidRDefault="3029DDF7" w14:paraId="6C0EF8C9" w14:textId="627F659C">
      <w:pPr>
        <w:pStyle w:val="Ingenmellomrom"/>
        <w:numPr>
          <w:ilvl w:val="0"/>
          <w:numId w:val="55"/>
        </w:numPr>
        <w:rPr>
          <w:noProof/>
          <w:lang w:val="nb-NO"/>
        </w:rPr>
      </w:pPr>
      <w:r w:rsidRPr="1987F931" w:rsidR="2D11D051">
        <w:rPr>
          <w:noProof/>
          <w:lang w:val="nb-NO"/>
        </w:rPr>
        <w:t>Bruker må selv betale skade som skyldes uaktsomhet.</w:t>
      </w:r>
    </w:p>
    <w:p w:rsidR="6AF8E5E1" w:rsidP="1987F931" w:rsidRDefault="3029DDF7" w14:paraId="3230DC8E" w14:textId="5A8CB225">
      <w:pPr>
        <w:pStyle w:val="Ingenmellomrom"/>
        <w:numPr>
          <w:ilvl w:val="0"/>
          <w:numId w:val="55"/>
        </w:numPr>
        <w:rPr>
          <w:noProof/>
          <w:lang w:val="nb-NO"/>
        </w:rPr>
      </w:pPr>
      <w:r w:rsidRPr="1987F931" w:rsidR="2D11D051">
        <w:rPr>
          <w:noProof/>
          <w:lang w:val="nb-NO"/>
        </w:rPr>
        <w:t xml:space="preserve">Stor-Elvdal </w:t>
      </w:r>
      <w:r w:rsidRPr="1987F931" w:rsidR="2D11D051">
        <w:rPr>
          <w:noProof/>
          <w:lang w:val="nb-NO"/>
        </w:rPr>
        <w:t>kommunen</w:t>
      </w:r>
      <w:r w:rsidRPr="1987F931" w:rsidR="2D11D051">
        <w:rPr>
          <w:noProof/>
          <w:lang w:val="nb-NO"/>
        </w:rPr>
        <w:t xml:space="preserve"> </w:t>
      </w:r>
      <w:r w:rsidRPr="1987F931" w:rsidR="2D11D051">
        <w:rPr>
          <w:noProof/>
          <w:lang w:val="nb-NO"/>
        </w:rPr>
        <w:t>forbeholder</w:t>
      </w:r>
      <w:r w:rsidRPr="1987F931" w:rsidR="2D11D051">
        <w:rPr>
          <w:noProof/>
          <w:lang w:val="nb-NO"/>
        </w:rPr>
        <w:t xml:space="preserve"> seg </w:t>
      </w:r>
      <w:r w:rsidRPr="1987F931" w:rsidR="2D11D051">
        <w:rPr>
          <w:noProof/>
          <w:lang w:val="nb-NO"/>
        </w:rPr>
        <w:t>retten</w:t>
      </w:r>
      <w:r w:rsidRPr="1987F931" w:rsidR="2D11D051">
        <w:rPr>
          <w:noProof/>
          <w:lang w:val="nb-NO"/>
        </w:rPr>
        <w:t xml:space="preserve"> </w:t>
      </w:r>
      <w:r w:rsidRPr="1987F931" w:rsidR="2D11D051">
        <w:rPr>
          <w:noProof/>
          <w:lang w:val="nb-NO"/>
        </w:rPr>
        <w:t>til</w:t>
      </w:r>
      <w:r w:rsidRPr="1987F931" w:rsidR="2D11D051">
        <w:rPr>
          <w:noProof/>
          <w:lang w:val="nb-NO"/>
        </w:rPr>
        <w:t xml:space="preserve"> å </w:t>
      </w:r>
      <w:r w:rsidRPr="1987F931" w:rsidR="2D11D051">
        <w:rPr>
          <w:noProof/>
          <w:lang w:val="nb-NO"/>
        </w:rPr>
        <w:t>inndra</w:t>
      </w:r>
      <w:r w:rsidRPr="1987F931" w:rsidR="2D11D051">
        <w:rPr>
          <w:noProof/>
          <w:lang w:val="nb-NO"/>
        </w:rPr>
        <w:t xml:space="preserve"> </w:t>
      </w:r>
      <w:r w:rsidRPr="1987F931" w:rsidR="2D11D051">
        <w:rPr>
          <w:noProof/>
          <w:lang w:val="nb-NO"/>
        </w:rPr>
        <w:t>velferdsteknologisk</w:t>
      </w:r>
      <w:r w:rsidRPr="1987F931" w:rsidR="2D11D051">
        <w:rPr>
          <w:noProof/>
          <w:lang w:val="nb-NO"/>
        </w:rPr>
        <w:t xml:space="preserve"> </w:t>
      </w:r>
      <w:r w:rsidRPr="1987F931" w:rsidR="2D11D051">
        <w:rPr>
          <w:noProof/>
          <w:lang w:val="nb-NO"/>
        </w:rPr>
        <w:t>utstyr</w:t>
      </w:r>
      <w:r w:rsidRPr="1987F931" w:rsidR="2D11D051">
        <w:rPr>
          <w:noProof/>
          <w:lang w:val="nb-NO"/>
        </w:rPr>
        <w:t xml:space="preserve"> </w:t>
      </w:r>
      <w:r w:rsidRPr="1987F931" w:rsidR="2D11D051">
        <w:rPr>
          <w:noProof/>
          <w:lang w:val="nb-NO"/>
        </w:rPr>
        <w:t>som</w:t>
      </w:r>
      <w:r w:rsidRPr="1987F931" w:rsidR="2D11D051">
        <w:rPr>
          <w:noProof/>
          <w:lang w:val="nb-NO"/>
        </w:rPr>
        <w:t xml:space="preserve"> </w:t>
      </w:r>
      <w:r w:rsidRPr="1987F931" w:rsidR="2D11D051">
        <w:rPr>
          <w:noProof/>
          <w:lang w:val="nb-NO"/>
        </w:rPr>
        <w:t>ikke</w:t>
      </w:r>
      <w:r w:rsidRPr="1987F931" w:rsidR="2D11D051">
        <w:rPr>
          <w:noProof/>
          <w:lang w:val="nb-NO"/>
        </w:rPr>
        <w:t xml:space="preserve"> </w:t>
      </w:r>
      <w:r w:rsidRPr="1987F931" w:rsidR="2D11D051">
        <w:rPr>
          <w:noProof/>
          <w:lang w:val="nb-NO"/>
        </w:rPr>
        <w:t>brukes</w:t>
      </w:r>
      <w:r w:rsidRPr="1987F931" w:rsidR="2D11D051">
        <w:rPr>
          <w:noProof/>
          <w:lang w:val="nb-NO"/>
        </w:rPr>
        <w:t xml:space="preserve"> </w:t>
      </w:r>
      <w:r w:rsidRPr="1987F931" w:rsidR="2D11D051">
        <w:rPr>
          <w:noProof/>
          <w:lang w:val="nb-NO"/>
        </w:rPr>
        <w:t>i</w:t>
      </w:r>
      <w:r w:rsidRPr="1987F931" w:rsidR="2D11D051">
        <w:rPr>
          <w:noProof/>
          <w:lang w:val="nb-NO"/>
        </w:rPr>
        <w:t xml:space="preserve"> </w:t>
      </w:r>
      <w:r w:rsidRPr="1987F931" w:rsidR="2D11D051">
        <w:rPr>
          <w:noProof/>
          <w:lang w:val="nb-NO"/>
        </w:rPr>
        <w:t>tråd</w:t>
      </w:r>
      <w:r w:rsidRPr="1987F931" w:rsidR="2D11D051">
        <w:rPr>
          <w:noProof/>
          <w:lang w:val="nb-NO"/>
        </w:rPr>
        <w:t xml:space="preserve"> med </w:t>
      </w:r>
      <w:r w:rsidRPr="1987F931" w:rsidR="2D11D051">
        <w:rPr>
          <w:noProof/>
          <w:lang w:val="nb-NO"/>
        </w:rPr>
        <w:t>tildeling</w:t>
      </w:r>
      <w:r w:rsidRPr="1987F931" w:rsidR="2D11D051">
        <w:rPr>
          <w:noProof/>
          <w:lang w:val="nb-NO"/>
        </w:rPr>
        <w:t>.</w:t>
      </w:r>
    </w:p>
    <w:p w:rsidR="2665C3ED" w:rsidP="1987F931" w:rsidRDefault="2665C3ED" w14:paraId="26DBB959" w14:textId="2680D8EF">
      <w:pPr>
        <w:pStyle w:val="Ingenmellomrom"/>
        <w:numPr>
          <w:ilvl w:val="0"/>
          <w:numId w:val="55"/>
        </w:numPr>
        <w:rPr>
          <w:noProof/>
          <w:lang w:val="nb-NO"/>
        </w:rPr>
      </w:pPr>
      <w:r w:rsidRPr="1987F931" w:rsidR="2D11D051">
        <w:rPr>
          <w:noProof/>
          <w:lang w:val="nb-NO"/>
        </w:rPr>
        <w:t xml:space="preserve">Bruker </w:t>
      </w:r>
      <w:r w:rsidRPr="1987F931" w:rsidR="2D11D051">
        <w:rPr>
          <w:noProof/>
          <w:lang w:val="nb-NO"/>
        </w:rPr>
        <w:t>sørger</w:t>
      </w:r>
      <w:r w:rsidRPr="1987F931" w:rsidR="2D11D051">
        <w:rPr>
          <w:noProof/>
          <w:lang w:val="nb-NO"/>
        </w:rPr>
        <w:t xml:space="preserve"> for </w:t>
      </w:r>
      <w:r w:rsidRPr="1987F931" w:rsidR="2D11D051">
        <w:rPr>
          <w:noProof/>
          <w:lang w:val="nb-NO"/>
        </w:rPr>
        <w:t>fremkommelig</w:t>
      </w:r>
      <w:r w:rsidRPr="1987F931" w:rsidR="2D11D051">
        <w:rPr>
          <w:noProof/>
          <w:lang w:val="nb-NO"/>
        </w:rPr>
        <w:t xml:space="preserve"> </w:t>
      </w:r>
      <w:r w:rsidRPr="1987F931" w:rsidR="2D11D051">
        <w:rPr>
          <w:noProof/>
          <w:lang w:val="nb-NO"/>
        </w:rPr>
        <w:t>vei</w:t>
      </w:r>
      <w:r w:rsidRPr="1987F931" w:rsidR="2D11D051">
        <w:rPr>
          <w:noProof/>
          <w:lang w:val="nb-NO"/>
        </w:rPr>
        <w:t xml:space="preserve"> </w:t>
      </w:r>
      <w:r w:rsidRPr="1987F931" w:rsidR="2D11D051">
        <w:rPr>
          <w:noProof/>
          <w:lang w:val="nb-NO"/>
        </w:rPr>
        <w:t>til</w:t>
      </w:r>
      <w:r w:rsidRPr="1987F931" w:rsidR="2D11D051">
        <w:rPr>
          <w:noProof/>
          <w:lang w:val="nb-NO"/>
        </w:rPr>
        <w:t xml:space="preserve"> </w:t>
      </w:r>
      <w:r w:rsidRPr="1987F931" w:rsidR="2D11D051">
        <w:rPr>
          <w:noProof/>
          <w:lang w:val="nb-NO"/>
        </w:rPr>
        <w:t>bostedet</w:t>
      </w:r>
      <w:r w:rsidRPr="1987F931" w:rsidR="2D11D051">
        <w:rPr>
          <w:noProof/>
          <w:lang w:val="nb-NO"/>
        </w:rPr>
        <w:t>.</w:t>
      </w:r>
      <w:r>
        <w:br/>
      </w:r>
    </w:p>
    <w:p w:rsidR="3029DDF7" w:rsidP="1987F931" w:rsidRDefault="3029DDF7" w14:paraId="5A2C7AC1" w14:textId="1AD0EB09">
      <w:pPr>
        <w:pStyle w:val="Overskrift2"/>
        <w:rPr>
          <w:noProof/>
          <w:lang w:val="nb-NO"/>
        </w:rPr>
      </w:pPr>
      <w:r w:rsidRPr="437AC1FB" w:rsidR="4AF4DA6D">
        <w:rPr>
          <w:noProof/>
          <w:lang w:val="nb-NO"/>
        </w:rPr>
        <w:t>1</w:t>
      </w:r>
      <w:r w:rsidRPr="437AC1FB" w:rsidR="59DD2D7E">
        <w:rPr>
          <w:noProof/>
          <w:lang w:val="nb-NO"/>
        </w:rPr>
        <w:t xml:space="preserve">.5. </w:t>
      </w:r>
      <w:r w:rsidRPr="437AC1FB" w:rsidR="59DD2D7E">
        <w:rPr>
          <w:noProof/>
          <w:lang w:val="nb-NO"/>
        </w:rPr>
        <w:t>H</w:t>
      </w:r>
      <w:r w:rsidRPr="437AC1FB" w:rsidR="1FDFD4D7">
        <w:rPr>
          <w:noProof/>
          <w:lang w:val="nb-NO"/>
        </w:rPr>
        <w:t>va</w:t>
      </w:r>
      <w:r w:rsidRPr="437AC1FB" w:rsidR="1FDFD4D7">
        <w:rPr>
          <w:noProof/>
          <w:lang w:val="nb-NO"/>
        </w:rPr>
        <w:t xml:space="preserve"> </w:t>
      </w:r>
      <w:r w:rsidRPr="437AC1FB" w:rsidR="1FDFD4D7">
        <w:rPr>
          <w:noProof/>
          <w:lang w:val="nb-NO"/>
        </w:rPr>
        <w:t>kan</w:t>
      </w:r>
      <w:r w:rsidRPr="437AC1FB" w:rsidR="1FDFD4D7">
        <w:rPr>
          <w:noProof/>
          <w:lang w:val="nb-NO"/>
        </w:rPr>
        <w:t xml:space="preserve"> du </w:t>
      </w:r>
      <w:r w:rsidRPr="437AC1FB" w:rsidR="1FDFD4D7">
        <w:rPr>
          <w:noProof/>
          <w:lang w:val="nb-NO"/>
        </w:rPr>
        <w:t>forvente</w:t>
      </w:r>
      <w:r w:rsidRPr="437AC1FB" w:rsidR="1FDFD4D7">
        <w:rPr>
          <w:noProof/>
          <w:lang w:val="nb-NO"/>
        </w:rPr>
        <w:t xml:space="preserve"> </w:t>
      </w:r>
      <w:r w:rsidRPr="437AC1FB" w:rsidR="1FDFD4D7">
        <w:rPr>
          <w:noProof/>
          <w:lang w:val="nb-NO"/>
        </w:rPr>
        <w:t>av</w:t>
      </w:r>
      <w:r w:rsidRPr="437AC1FB" w:rsidR="1FDFD4D7">
        <w:rPr>
          <w:noProof/>
          <w:lang w:val="nb-NO"/>
        </w:rPr>
        <w:t xml:space="preserve"> </w:t>
      </w:r>
      <w:r w:rsidRPr="437AC1FB" w:rsidR="1FDFD4D7">
        <w:rPr>
          <w:noProof/>
          <w:lang w:val="nb-NO"/>
        </w:rPr>
        <w:t>oss</w:t>
      </w:r>
      <w:r w:rsidRPr="437AC1FB" w:rsidR="1FDFD4D7">
        <w:rPr>
          <w:noProof/>
          <w:lang w:val="nb-NO"/>
        </w:rPr>
        <w:t xml:space="preserve"> </w:t>
      </w:r>
    </w:p>
    <w:p w:rsidR="6AF8E5E1" w:rsidP="1987F931" w:rsidRDefault="3029DDF7" w14:paraId="57737AFA" w14:textId="563E2783">
      <w:pPr>
        <w:pStyle w:val="Ingenmellomrom"/>
        <w:numPr>
          <w:ilvl w:val="0"/>
          <w:numId w:val="56"/>
        </w:numPr>
        <w:rPr>
          <w:noProof/>
          <w:lang w:val="nb-NO"/>
        </w:rPr>
      </w:pPr>
      <w:r w:rsidRPr="1987F931" w:rsidR="2D11D051">
        <w:rPr>
          <w:noProof/>
          <w:lang w:val="nb-NO"/>
        </w:rPr>
        <w:t>Opplæring</w:t>
      </w:r>
      <w:r w:rsidRPr="1987F931" w:rsidR="2D11D051">
        <w:rPr>
          <w:noProof/>
          <w:lang w:val="nb-NO"/>
        </w:rPr>
        <w:t xml:space="preserve"> </w:t>
      </w:r>
      <w:r w:rsidRPr="1987F931" w:rsidR="2D11D051">
        <w:rPr>
          <w:noProof/>
          <w:lang w:val="nb-NO"/>
        </w:rPr>
        <w:t>i</w:t>
      </w:r>
      <w:r w:rsidRPr="1987F931" w:rsidR="2D11D051">
        <w:rPr>
          <w:noProof/>
          <w:lang w:val="nb-NO"/>
        </w:rPr>
        <w:t xml:space="preserve"> bruk </w:t>
      </w:r>
      <w:r w:rsidRPr="1987F931" w:rsidR="2D11D051">
        <w:rPr>
          <w:noProof/>
          <w:lang w:val="nb-NO"/>
        </w:rPr>
        <w:t>av</w:t>
      </w:r>
      <w:r w:rsidRPr="1987F931" w:rsidR="2D11D051">
        <w:rPr>
          <w:noProof/>
          <w:lang w:val="nb-NO"/>
        </w:rPr>
        <w:t xml:space="preserve"> </w:t>
      </w:r>
      <w:r w:rsidRPr="1987F931" w:rsidR="2D11D051">
        <w:rPr>
          <w:noProof/>
          <w:lang w:val="nb-NO"/>
        </w:rPr>
        <w:t>aktuelt</w:t>
      </w:r>
      <w:r w:rsidRPr="1987F931" w:rsidR="2D11D051">
        <w:rPr>
          <w:noProof/>
          <w:lang w:val="nb-NO"/>
        </w:rPr>
        <w:t xml:space="preserve"> </w:t>
      </w:r>
      <w:r w:rsidRPr="1987F931" w:rsidR="2D11D051">
        <w:rPr>
          <w:noProof/>
          <w:lang w:val="nb-NO"/>
        </w:rPr>
        <w:t>velferdsteknologisk</w:t>
      </w:r>
      <w:r w:rsidRPr="1987F931" w:rsidR="2D11D051">
        <w:rPr>
          <w:noProof/>
          <w:lang w:val="nb-NO"/>
        </w:rPr>
        <w:t xml:space="preserve"> </w:t>
      </w:r>
      <w:r w:rsidRPr="1987F931" w:rsidR="2D11D051">
        <w:rPr>
          <w:noProof/>
          <w:lang w:val="nb-NO"/>
        </w:rPr>
        <w:t>utstyr</w:t>
      </w:r>
      <w:r w:rsidRPr="1987F931" w:rsidR="2D11D051">
        <w:rPr>
          <w:noProof/>
          <w:lang w:val="nb-NO"/>
        </w:rPr>
        <w:t>.</w:t>
      </w:r>
    </w:p>
    <w:p w:rsidR="6AF8E5E1" w:rsidP="1987F931" w:rsidRDefault="3029DDF7" w14:paraId="7D1C84F8" w14:textId="32664A67">
      <w:pPr>
        <w:pStyle w:val="Ingenmellomrom"/>
        <w:numPr>
          <w:ilvl w:val="0"/>
          <w:numId w:val="56"/>
        </w:numPr>
        <w:rPr>
          <w:noProof/>
          <w:lang w:val="nb-NO"/>
        </w:rPr>
      </w:pPr>
      <w:r w:rsidRPr="1987F931" w:rsidR="367B410E">
        <w:rPr>
          <w:noProof/>
          <w:lang w:val="nb-NO"/>
        </w:rPr>
        <w:t>Digital</w:t>
      </w:r>
      <w:r w:rsidRPr="1987F931" w:rsidR="2D11D051">
        <w:rPr>
          <w:noProof/>
          <w:lang w:val="nb-NO"/>
        </w:rPr>
        <w:t xml:space="preserve"> </w:t>
      </w:r>
      <w:r w:rsidRPr="1987F931" w:rsidR="2D11D051">
        <w:rPr>
          <w:noProof/>
          <w:lang w:val="nb-NO"/>
        </w:rPr>
        <w:t>kontakt</w:t>
      </w:r>
      <w:r w:rsidRPr="1987F931" w:rsidR="2D11D051">
        <w:rPr>
          <w:noProof/>
          <w:lang w:val="nb-NO"/>
        </w:rPr>
        <w:t xml:space="preserve"> </w:t>
      </w:r>
      <w:r w:rsidRPr="1987F931" w:rsidR="2D11D051">
        <w:rPr>
          <w:noProof/>
          <w:lang w:val="nb-NO"/>
        </w:rPr>
        <w:t>eller</w:t>
      </w:r>
      <w:r w:rsidRPr="1987F931" w:rsidR="2D11D051">
        <w:rPr>
          <w:noProof/>
          <w:lang w:val="nb-NO"/>
        </w:rPr>
        <w:t xml:space="preserve"> </w:t>
      </w:r>
      <w:r w:rsidRPr="1987F931" w:rsidR="2D11D051">
        <w:rPr>
          <w:noProof/>
          <w:lang w:val="nb-NO"/>
        </w:rPr>
        <w:t>bistand</w:t>
      </w:r>
      <w:r w:rsidRPr="1987F931" w:rsidR="2D11D051">
        <w:rPr>
          <w:noProof/>
          <w:lang w:val="nb-NO"/>
        </w:rPr>
        <w:t xml:space="preserve"> </w:t>
      </w:r>
      <w:r w:rsidRPr="1987F931" w:rsidR="2D11D051">
        <w:rPr>
          <w:noProof/>
          <w:lang w:val="nb-NO"/>
        </w:rPr>
        <w:t>fra</w:t>
      </w:r>
      <w:r w:rsidRPr="1987F931" w:rsidR="2D11D051">
        <w:rPr>
          <w:noProof/>
          <w:lang w:val="nb-NO"/>
        </w:rPr>
        <w:t xml:space="preserve"> </w:t>
      </w:r>
      <w:r w:rsidRPr="1987F931" w:rsidR="2D11D051">
        <w:rPr>
          <w:noProof/>
          <w:lang w:val="nb-NO"/>
        </w:rPr>
        <w:t>helsepersonell</w:t>
      </w:r>
      <w:r w:rsidRPr="1987F931" w:rsidR="2D11D051">
        <w:rPr>
          <w:noProof/>
          <w:lang w:val="nb-NO"/>
        </w:rPr>
        <w:t xml:space="preserve"> </w:t>
      </w:r>
      <w:r w:rsidRPr="1987F931" w:rsidR="2D11D051">
        <w:rPr>
          <w:noProof/>
          <w:lang w:val="nb-NO"/>
        </w:rPr>
        <w:t>ved</w:t>
      </w:r>
      <w:r w:rsidRPr="1987F931" w:rsidR="2D11D051">
        <w:rPr>
          <w:noProof/>
          <w:lang w:val="nb-NO"/>
        </w:rPr>
        <w:t xml:space="preserve"> </w:t>
      </w:r>
      <w:r w:rsidRPr="1987F931" w:rsidR="2D11D051">
        <w:rPr>
          <w:noProof/>
          <w:lang w:val="nb-NO"/>
        </w:rPr>
        <w:t>utløst</w:t>
      </w:r>
      <w:r w:rsidRPr="1987F931" w:rsidR="2D11D051">
        <w:rPr>
          <w:noProof/>
          <w:lang w:val="nb-NO"/>
        </w:rPr>
        <w:t xml:space="preserve"> alarm. </w:t>
      </w:r>
      <w:r w:rsidRPr="1987F931" w:rsidR="2D11D051">
        <w:rPr>
          <w:noProof/>
          <w:lang w:val="nb-NO"/>
        </w:rPr>
        <w:t>Alarmen</w:t>
      </w:r>
      <w:r w:rsidRPr="1987F931" w:rsidR="2D11D051">
        <w:rPr>
          <w:noProof/>
          <w:lang w:val="nb-NO"/>
        </w:rPr>
        <w:t xml:space="preserve"> </w:t>
      </w:r>
      <w:r w:rsidRPr="1987F931" w:rsidR="2D11D051">
        <w:rPr>
          <w:noProof/>
          <w:lang w:val="nb-NO"/>
        </w:rPr>
        <w:t>kan</w:t>
      </w:r>
      <w:r w:rsidRPr="1987F931" w:rsidR="2D11D051">
        <w:rPr>
          <w:noProof/>
          <w:lang w:val="nb-NO"/>
        </w:rPr>
        <w:t xml:space="preserve"> </w:t>
      </w:r>
      <w:r w:rsidRPr="1987F931" w:rsidR="2D11D051">
        <w:rPr>
          <w:noProof/>
          <w:lang w:val="nb-NO"/>
        </w:rPr>
        <w:t>også</w:t>
      </w:r>
      <w:r w:rsidRPr="1987F931" w:rsidR="2D11D051">
        <w:rPr>
          <w:noProof/>
          <w:lang w:val="nb-NO"/>
        </w:rPr>
        <w:t xml:space="preserve"> </w:t>
      </w:r>
      <w:r w:rsidRPr="1987F931" w:rsidR="2D11D051">
        <w:rPr>
          <w:noProof/>
          <w:lang w:val="nb-NO"/>
        </w:rPr>
        <w:t>videreformidles</w:t>
      </w:r>
      <w:r w:rsidRPr="1987F931" w:rsidR="2D11D051">
        <w:rPr>
          <w:noProof/>
          <w:lang w:val="nb-NO"/>
        </w:rPr>
        <w:t xml:space="preserve"> </w:t>
      </w:r>
      <w:r w:rsidRPr="1987F931" w:rsidR="2D11D051">
        <w:rPr>
          <w:noProof/>
          <w:lang w:val="nb-NO"/>
        </w:rPr>
        <w:t>til</w:t>
      </w:r>
      <w:r w:rsidRPr="1987F931" w:rsidR="2D11D051">
        <w:rPr>
          <w:noProof/>
          <w:lang w:val="nb-NO"/>
        </w:rPr>
        <w:t xml:space="preserve"> </w:t>
      </w:r>
      <w:r w:rsidRPr="1987F931" w:rsidR="2D11D051">
        <w:rPr>
          <w:noProof/>
          <w:lang w:val="nb-NO"/>
        </w:rPr>
        <w:t>andre</w:t>
      </w:r>
      <w:r w:rsidRPr="1987F931" w:rsidR="2D11D051">
        <w:rPr>
          <w:noProof/>
          <w:lang w:val="nb-NO"/>
        </w:rPr>
        <w:t xml:space="preserve"> </w:t>
      </w:r>
      <w:r w:rsidRPr="1987F931" w:rsidR="2D11D051">
        <w:rPr>
          <w:noProof/>
          <w:lang w:val="nb-NO"/>
        </w:rPr>
        <w:t>kontaktpersoner</w:t>
      </w:r>
      <w:r w:rsidRPr="1987F931" w:rsidR="2D11D051">
        <w:rPr>
          <w:noProof/>
          <w:lang w:val="nb-NO"/>
        </w:rPr>
        <w:t xml:space="preserve"> </w:t>
      </w:r>
      <w:r w:rsidRPr="1987F931" w:rsidR="2D11D051">
        <w:rPr>
          <w:noProof/>
          <w:lang w:val="nb-NO"/>
        </w:rPr>
        <w:t>som</w:t>
      </w:r>
      <w:r w:rsidRPr="1987F931" w:rsidR="2D11D051">
        <w:rPr>
          <w:noProof/>
          <w:lang w:val="nb-NO"/>
        </w:rPr>
        <w:t xml:space="preserve"> er </w:t>
      </w:r>
      <w:r w:rsidRPr="1987F931" w:rsidR="2D11D051">
        <w:rPr>
          <w:noProof/>
          <w:lang w:val="nb-NO"/>
        </w:rPr>
        <w:t>registrert</w:t>
      </w:r>
      <w:r w:rsidRPr="1987F931" w:rsidR="2D11D051">
        <w:rPr>
          <w:noProof/>
          <w:lang w:val="nb-NO"/>
        </w:rPr>
        <w:t xml:space="preserve"> </w:t>
      </w:r>
      <w:r w:rsidRPr="1987F931" w:rsidR="2D11D051">
        <w:rPr>
          <w:noProof/>
          <w:lang w:val="nb-NO"/>
        </w:rPr>
        <w:t>ved</w:t>
      </w:r>
      <w:r w:rsidRPr="1987F931" w:rsidR="2D11D051">
        <w:rPr>
          <w:noProof/>
          <w:lang w:val="nb-NO"/>
        </w:rPr>
        <w:t xml:space="preserve"> </w:t>
      </w:r>
      <w:r w:rsidRPr="1987F931" w:rsidR="2D11D051">
        <w:rPr>
          <w:noProof/>
          <w:lang w:val="nb-NO"/>
        </w:rPr>
        <w:t>tildeling</w:t>
      </w:r>
      <w:r w:rsidRPr="1987F931" w:rsidR="2D11D051">
        <w:rPr>
          <w:noProof/>
          <w:lang w:val="nb-NO"/>
        </w:rPr>
        <w:t xml:space="preserve"> (</w:t>
      </w:r>
      <w:r w:rsidRPr="1987F931" w:rsidR="2D11D051">
        <w:rPr>
          <w:noProof/>
          <w:lang w:val="nb-NO"/>
        </w:rPr>
        <w:t>eksempelvis</w:t>
      </w:r>
      <w:r w:rsidRPr="1987F931" w:rsidR="2D11D051">
        <w:rPr>
          <w:noProof/>
          <w:lang w:val="nb-NO"/>
        </w:rPr>
        <w:t xml:space="preserve"> </w:t>
      </w:r>
      <w:r w:rsidRPr="1987F931" w:rsidR="2D11D051">
        <w:rPr>
          <w:noProof/>
          <w:lang w:val="nb-NO"/>
        </w:rPr>
        <w:t>nærmeste</w:t>
      </w:r>
      <w:r w:rsidRPr="1987F931" w:rsidR="2D11D051">
        <w:rPr>
          <w:noProof/>
          <w:lang w:val="nb-NO"/>
        </w:rPr>
        <w:t xml:space="preserve"> </w:t>
      </w:r>
      <w:r w:rsidRPr="1987F931" w:rsidR="2D11D051">
        <w:rPr>
          <w:noProof/>
          <w:lang w:val="nb-NO"/>
        </w:rPr>
        <w:t>pårørende</w:t>
      </w:r>
      <w:r w:rsidRPr="1987F931" w:rsidR="2D11D051">
        <w:rPr>
          <w:noProof/>
          <w:lang w:val="nb-NO"/>
        </w:rPr>
        <w:t xml:space="preserve">, barn, </w:t>
      </w:r>
      <w:r w:rsidRPr="1987F931" w:rsidR="2D11D051">
        <w:rPr>
          <w:noProof/>
          <w:lang w:val="nb-NO"/>
        </w:rPr>
        <w:t>nabo</w:t>
      </w:r>
      <w:r w:rsidRPr="1987F931" w:rsidR="2D11D051">
        <w:rPr>
          <w:noProof/>
          <w:lang w:val="nb-NO"/>
        </w:rPr>
        <w:t xml:space="preserve">, </w:t>
      </w:r>
      <w:r w:rsidRPr="1987F931" w:rsidR="2D11D051">
        <w:rPr>
          <w:noProof/>
          <w:lang w:val="nb-NO"/>
        </w:rPr>
        <w:t>osv</w:t>
      </w:r>
      <w:r w:rsidRPr="1987F931" w:rsidR="2D11D051">
        <w:rPr>
          <w:noProof/>
          <w:lang w:val="nb-NO"/>
        </w:rPr>
        <w:t>.).</w:t>
      </w:r>
    </w:p>
    <w:p w:rsidR="6AF8E5E1" w:rsidP="1987F931" w:rsidRDefault="3029DDF7" w14:paraId="5245DB67" w14:textId="068AF369">
      <w:pPr>
        <w:pStyle w:val="Ingenmellomrom"/>
        <w:numPr>
          <w:ilvl w:val="0"/>
          <w:numId w:val="56"/>
        </w:numPr>
        <w:rPr>
          <w:noProof/>
          <w:lang w:val="nb-NO"/>
        </w:rPr>
      </w:pPr>
      <w:r w:rsidRPr="1987F931" w:rsidR="2D11D051">
        <w:rPr>
          <w:noProof/>
          <w:lang w:val="nb-NO"/>
        </w:rPr>
        <w:t xml:space="preserve">Test </w:t>
      </w:r>
      <w:r w:rsidRPr="1987F931" w:rsidR="2D11D051">
        <w:rPr>
          <w:noProof/>
          <w:lang w:val="nb-NO"/>
        </w:rPr>
        <w:t>av</w:t>
      </w:r>
      <w:r w:rsidRPr="1987F931" w:rsidR="2D11D051">
        <w:rPr>
          <w:noProof/>
          <w:lang w:val="nb-NO"/>
        </w:rPr>
        <w:t xml:space="preserve"> </w:t>
      </w:r>
      <w:r w:rsidRPr="1987F931" w:rsidR="2D11D051">
        <w:rPr>
          <w:noProof/>
          <w:lang w:val="nb-NO"/>
        </w:rPr>
        <w:t>aktuelt</w:t>
      </w:r>
      <w:r w:rsidRPr="1987F931" w:rsidR="2D11D051">
        <w:rPr>
          <w:noProof/>
          <w:lang w:val="nb-NO"/>
        </w:rPr>
        <w:t xml:space="preserve"> </w:t>
      </w:r>
      <w:r w:rsidRPr="1987F931" w:rsidR="2D11D051">
        <w:rPr>
          <w:noProof/>
          <w:lang w:val="nb-NO"/>
        </w:rPr>
        <w:t>velferdsteknologisk</w:t>
      </w:r>
      <w:r w:rsidRPr="1987F931" w:rsidR="2D11D051">
        <w:rPr>
          <w:noProof/>
          <w:lang w:val="nb-NO"/>
        </w:rPr>
        <w:t xml:space="preserve"> </w:t>
      </w:r>
      <w:r w:rsidRPr="1987F931" w:rsidR="2D11D051">
        <w:rPr>
          <w:noProof/>
          <w:lang w:val="nb-NO"/>
        </w:rPr>
        <w:t>utstyr</w:t>
      </w:r>
      <w:r w:rsidRPr="1987F931" w:rsidR="2D11D051">
        <w:rPr>
          <w:noProof/>
          <w:lang w:val="nb-NO"/>
        </w:rPr>
        <w:t xml:space="preserve"> </w:t>
      </w:r>
      <w:r w:rsidRPr="1987F931" w:rsidR="2D11D051">
        <w:rPr>
          <w:noProof/>
          <w:lang w:val="nb-NO"/>
        </w:rPr>
        <w:t>i</w:t>
      </w:r>
      <w:r w:rsidRPr="1987F931" w:rsidR="2D11D051">
        <w:rPr>
          <w:noProof/>
          <w:lang w:val="nb-NO"/>
        </w:rPr>
        <w:t xml:space="preserve"> </w:t>
      </w:r>
      <w:r w:rsidRPr="1987F931" w:rsidR="2D11D051">
        <w:rPr>
          <w:noProof/>
          <w:lang w:val="nb-NO"/>
        </w:rPr>
        <w:t>henhold</w:t>
      </w:r>
      <w:r w:rsidRPr="1987F931" w:rsidR="2D11D051">
        <w:rPr>
          <w:noProof/>
          <w:lang w:val="nb-NO"/>
        </w:rPr>
        <w:t xml:space="preserve"> </w:t>
      </w:r>
      <w:r w:rsidRPr="1987F931" w:rsidR="2D11D051">
        <w:rPr>
          <w:noProof/>
          <w:lang w:val="nb-NO"/>
        </w:rPr>
        <w:t>til</w:t>
      </w:r>
      <w:r w:rsidRPr="1987F931" w:rsidR="2D11D051">
        <w:rPr>
          <w:noProof/>
          <w:lang w:val="nb-NO"/>
        </w:rPr>
        <w:t xml:space="preserve"> </w:t>
      </w:r>
      <w:r w:rsidRPr="1987F931" w:rsidR="2D11D051">
        <w:rPr>
          <w:noProof/>
          <w:lang w:val="nb-NO"/>
        </w:rPr>
        <w:t>rutine</w:t>
      </w:r>
      <w:r w:rsidRPr="1987F931" w:rsidR="2D11D051">
        <w:rPr>
          <w:noProof/>
          <w:lang w:val="nb-NO"/>
        </w:rPr>
        <w:t>.</w:t>
      </w:r>
    </w:p>
    <w:p w:rsidR="2665C3ED" w:rsidP="1987F931" w:rsidRDefault="2665C3ED" w14:paraId="62695A2F" w14:textId="680223D7" w14:noSpellErr="1">
      <w:pPr>
        <w:rPr>
          <w:noProof/>
          <w:lang w:val="nb-NO"/>
        </w:rPr>
      </w:pPr>
    </w:p>
    <w:p w:rsidR="2665C3ED" w:rsidP="437AC1FB" w:rsidRDefault="2665C3ED" w14:paraId="3EF453B7" w14:textId="52E23378">
      <w:pPr>
        <w:pStyle w:val="Overskrift2"/>
        <w:rPr>
          <w:rStyle w:val="Overskrift2Tegn"/>
          <w:noProof/>
          <w:lang w:val="nb-NO"/>
        </w:rPr>
      </w:pPr>
      <w:r w:rsidRPr="437AC1FB" w:rsidR="764C30CD">
        <w:rPr>
          <w:noProof/>
          <w:lang w:val="nb-NO"/>
        </w:rPr>
        <w:t>1</w:t>
      </w:r>
      <w:r w:rsidRPr="437AC1FB" w:rsidR="59DD2D7E">
        <w:rPr>
          <w:noProof/>
          <w:lang w:val="nb-NO"/>
        </w:rPr>
        <w:t>.6. H</w:t>
      </w:r>
      <w:r w:rsidRPr="437AC1FB" w:rsidR="428DA922">
        <w:rPr>
          <w:noProof/>
          <w:lang w:val="nb-NO"/>
        </w:rPr>
        <w:t>va vi forventer av deg</w:t>
      </w:r>
    </w:p>
    <w:p w:rsidR="6AF8E5E1" w:rsidP="437AC1FB" w:rsidRDefault="3029DDF7" w14:paraId="4373FED4" w14:textId="200AC220">
      <w:pPr>
        <w:pStyle w:val="Ingenmellomrom"/>
        <w:numPr>
          <w:ilvl w:val="0"/>
          <w:numId w:val="57"/>
        </w:numPr>
        <w:rPr>
          <w:rFonts w:ascii="Arial" w:hAnsi="Arial" w:eastAsia="Arial" w:cs="Arial"/>
          <w:noProof w:val="0"/>
          <w:color w:val="000000" w:themeColor="text1" w:themeTint="FF" w:themeShade="FF"/>
          <w:sz w:val="22"/>
          <w:szCs w:val="22"/>
          <w:lang w:val="nb-NO"/>
        </w:rPr>
      </w:pPr>
      <w:r w:rsidRPr="437AC1FB" w:rsidR="35AA98C7">
        <w:rPr>
          <w:noProof w:val="0"/>
          <w:lang w:val="nb-NO"/>
        </w:rPr>
        <w:t xml:space="preserve">Opptrer høflig og har respekt for tjenesteyter  </w:t>
      </w:r>
    </w:p>
    <w:p w:rsidR="6AF8E5E1" w:rsidP="437AC1FB" w:rsidRDefault="3029DDF7" w14:paraId="232AF39C" w14:textId="54D7B8D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Du gjør deg kjent med innholdet i vedtaket</w:t>
      </w:r>
    </w:p>
    <w:p w:rsidR="6AF8E5E1" w:rsidP="437AC1FB" w:rsidRDefault="3029DDF7" w14:paraId="3D1AEB54" w14:textId="4C9C42DD">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Du er til stede når tjenesten utføres</w:t>
      </w:r>
    </w:p>
    <w:p w:rsidR="6AF8E5E1" w:rsidP="437AC1FB" w:rsidRDefault="3029DDF7" w14:paraId="3D2A363E" w14:textId="6B935142">
      <w:pPr>
        <w:pStyle w:val="Listeavsnitt"/>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Sørge for at husdyr ikke er til sjenanse for tjenesteyter </w:t>
      </w:r>
    </w:p>
    <w:p w:rsidR="6AF8E5E1" w:rsidP="437AC1FB" w:rsidRDefault="3029DDF7" w14:paraId="4DF0271C" w14:textId="19AE66AD">
      <w:pPr>
        <w:pStyle w:val="Listeavsnitt"/>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Tjenesten ytes med </w:t>
      </w:r>
      <w:r w:rsidRPr="437AC1FB" w:rsidR="35AA98C7">
        <w:rPr>
          <w:rFonts w:ascii="Arial" w:hAnsi="Arial" w:eastAsia="Arial" w:cs="Arial"/>
          <w:noProof w:val="0"/>
          <w:color w:val="000000" w:themeColor="text1" w:themeTint="FF" w:themeShade="FF"/>
          <w:sz w:val="22"/>
          <w:szCs w:val="22"/>
          <w:lang w:val="nb-NO"/>
        </w:rPr>
        <w:t>fokus</w:t>
      </w:r>
      <w:r w:rsidRPr="437AC1FB" w:rsidR="35AA98C7">
        <w:rPr>
          <w:rFonts w:ascii="Arial" w:hAnsi="Arial" w:eastAsia="Arial" w:cs="Arial"/>
          <w:noProof w:val="0"/>
          <w:color w:val="000000" w:themeColor="text1" w:themeTint="FF" w:themeShade="FF"/>
          <w:sz w:val="22"/>
          <w:szCs w:val="22"/>
          <w:lang w:val="nb-NO"/>
        </w:rPr>
        <w:t xml:space="preserve"> på egenmestring    </w:t>
      </w:r>
    </w:p>
    <w:p w:rsidR="6AF8E5E1" w:rsidP="437AC1FB" w:rsidRDefault="3029DDF7" w14:paraId="6D7F984A" w14:textId="16972B18">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Når søknad er mottatt vil vi ta kontakt for kartlegging. Dersom det oppstår akutt behov for nødvendig helsehjelp, vil hjelpen bli satt i gang og kartlegging vil bli utført i etterkant. Vedtak fattes så snart som mulig. Det vil kunne være forskjell på den hjelpen som ble iverksatt som akutthjelp og den hjelpen som etter kartlegging av tjenestebehov, fattes i vedtaket </w:t>
      </w:r>
    </w:p>
    <w:p w:rsidR="6AF8E5E1" w:rsidP="437AC1FB" w:rsidRDefault="3029DDF7" w14:paraId="707C488C" w14:textId="7BA2A241">
      <w:pPr>
        <w:pStyle w:val="Listeavsnitt"/>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Tjenesteyter vil samhandle med bruker om utførelse av tjenesten. Når du mottar tjenester i hjemmet, blir hjemmet automatisk tjenesteyters arbeidsplass. Det forventes at du bidrar til å skape en god arbeidsplass for tjenesteyter jf. bestemmelsene i arbeidsmiljøloven, og evt. nødvendig tilrettelegging i boligen aksepteres, for eksempel hjelpemidler og ommøblering  </w:t>
      </w:r>
    </w:p>
    <w:p w:rsidR="6AF8E5E1" w:rsidP="437AC1FB" w:rsidRDefault="3029DDF7" w14:paraId="5AE9C2F0" w14:textId="3152D4E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Tjenesteutøver plikter å bistå tjenestemottaker med å fremskaffe relevant informasjon om kommunens tjenester</w:t>
      </w:r>
    </w:p>
    <w:p w:rsidR="6AF8E5E1" w:rsidP="437AC1FB" w:rsidRDefault="3029DDF7" w14:paraId="1F9A945B" w14:textId="7303CDC2">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Tjenesten ytes og dokumenteres i henhold til vedtak</w:t>
      </w:r>
    </w:p>
    <w:p w:rsidR="6AF8E5E1" w:rsidP="437AC1FB" w:rsidRDefault="3029DDF7" w14:paraId="150A39AD" w14:textId="0C33C17B">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Det utarbeides tiltaksplaner i forhold til tjenestene</w:t>
      </w:r>
    </w:p>
    <w:p w:rsidR="6AF8E5E1" w:rsidP="437AC1FB" w:rsidRDefault="3029DDF7" w14:paraId="34DA68CB" w14:textId="6B73304C">
      <w:pPr>
        <w:pStyle w:val="Listeavsnitt"/>
        <w:numPr>
          <w:ilvl w:val="0"/>
          <w:numId w:val="57"/>
        </w:numPr>
        <w:spacing w:before="0" w:beforeAutospacing="off" w:after="0" w:afterAutospacing="off" w:line="240" w:lineRule="auto"/>
        <w:ind w:right="0"/>
        <w:rPr>
          <w:rFonts w:ascii="Times New Roman" w:hAnsi="Times New Roman" w:eastAsia="Times New Roman" w:cs="Times New Roman"/>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Tjenester i hjemmet kan ikke tilbys i situasjoner der tjenestemottaker eller andre i husholdningen viser truende eller voldelig adferd (med mindre tjenestebehovet er hjemlet i pasient- og brukerrettighetsloven §4A-1). Tjenesteutøver vil melde fra til annen instans (eks. lege, spesialisthelsetjenesten eller politiet) dersom det vurderes at det er behov for det</w:t>
      </w:r>
    </w:p>
    <w:p w:rsidR="6AF8E5E1" w:rsidP="437AC1FB" w:rsidRDefault="3029DDF7" w14:paraId="290497B5" w14:textId="04893197">
      <w:pPr>
        <w:pStyle w:val="Listeavsnitt"/>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Viser hensyn i forhold til røyking innendørs og lar være å røyke i tjenesteyters nærvær </w:t>
      </w:r>
    </w:p>
    <w:p w:rsidR="6AF8E5E1" w:rsidP="437AC1FB" w:rsidRDefault="3029DDF7" w14:paraId="3751712E" w14:textId="0B8798F0">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Sørge for at veien er fremkommelig og trygg uansett årstid  </w:t>
      </w:r>
    </w:p>
    <w:p w:rsidR="6AF8E5E1" w:rsidP="437AC1FB" w:rsidRDefault="3029DDF7" w14:paraId="19B46223" w14:textId="13A9DB7B">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Du gir beskjed snarest mulig dersom det oppstår akutte situasjoner eller ved andre tilfeller der du ikke har behov for assistent </w:t>
      </w:r>
    </w:p>
    <w:p w:rsidR="6AF8E5E1" w:rsidP="437AC1FB" w:rsidRDefault="3029DDF7" w14:paraId="02B6FC5C" w14:textId="471A9F7A">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Sørge for å ha nødvendig utstyr tilgjengelig for utøvelse av personlig og praktisk bistand </w:t>
      </w:r>
    </w:p>
    <w:p w:rsidR="6AF8E5E1" w:rsidP="437AC1FB" w:rsidRDefault="3029DDF7" w14:paraId="7A696205" w14:textId="21A88667">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God hygiene er </w:t>
      </w:r>
      <w:r w:rsidRPr="437AC1FB" w:rsidR="35AA98C7">
        <w:rPr>
          <w:rFonts w:ascii="Arial" w:hAnsi="Arial" w:eastAsia="Arial" w:cs="Arial"/>
          <w:noProof w:val="0"/>
          <w:color w:val="000000" w:themeColor="text1" w:themeTint="FF" w:themeShade="FF"/>
          <w:sz w:val="22"/>
          <w:szCs w:val="22"/>
          <w:lang w:val="nb-NO"/>
        </w:rPr>
        <w:t>viktig både for tjenestemottaker og tjenesteutøver. Det skal være flytende såpe/håndsprit og tørkepapir tilgjengelig</w:t>
      </w:r>
    </w:p>
    <w:p w:rsidR="6AF8E5E1" w:rsidP="437AC1FB" w:rsidRDefault="3029DDF7" w14:paraId="4BC61C7E" w14:textId="7BC6072D">
      <w:pPr>
        <w:pStyle w:val="Ingenmellomrom"/>
        <w:numPr>
          <w:ilvl w:val="0"/>
          <w:numId w:val="57"/>
        </w:numPr>
        <w:spacing w:before="0" w:beforeAutospacing="off" w:after="0" w:afterAutospacing="off" w:line="240" w:lineRule="auto"/>
        <w:ind w:right="0"/>
        <w:rPr>
          <w:rFonts w:ascii="Arial" w:hAnsi="Arial" w:eastAsia="Arial" w:cs="Arial"/>
          <w:noProof w:val="0"/>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 xml:space="preserve">Det kreves at hjemmet er i en slik stand at tjenesteyter kan utføre arbeidet. </w:t>
      </w:r>
    </w:p>
    <w:p w:rsidR="6AF8E5E1" w:rsidP="437AC1FB" w:rsidRDefault="3029DDF7" w14:paraId="437E6908" w14:textId="49E37132">
      <w:pPr>
        <w:pStyle w:val="Ingenmellomrom"/>
        <w:numPr>
          <w:ilvl w:val="0"/>
          <w:numId w:val="57"/>
        </w:numPr>
        <w:spacing w:before="0" w:beforeAutospacing="off" w:after="0" w:afterAutospacing="off" w:line="240" w:lineRule="auto"/>
        <w:ind w:right="0"/>
        <w:rPr>
          <w:noProof/>
          <w:color w:val="000000" w:themeColor="text1" w:themeTint="FF" w:themeShade="FF"/>
          <w:sz w:val="22"/>
          <w:szCs w:val="22"/>
          <w:lang w:val="nb-NO"/>
        </w:rPr>
      </w:pPr>
      <w:r w:rsidRPr="437AC1FB" w:rsidR="35AA98C7">
        <w:rPr>
          <w:rFonts w:ascii="Arial" w:hAnsi="Arial" w:eastAsia="Arial" w:cs="Arial"/>
          <w:noProof w:val="0"/>
          <w:color w:val="000000" w:themeColor="text1" w:themeTint="FF" w:themeShade="FF"/>
          <w:sz w:val="22"/>
          <w:szCs w:val="22"/>
          <w:lang w:val="nb-NO"/>
        </w:rPr>
        <w:t>Personalet skal ikke motta personlige gaver eller penger</w:t>
      </w:r>
      <w:r>
        <w:br/>
      </w:r>
    </w:p>
    <w:p w:rsidR="27F1FCCF" w:rsidP="1987F931" w:rsidRDefault="27F1FCCF" w14:paraId="4D659E8A" w14:textId="21270B28">
      <w:pPr>
        <w:rPr>
          <w:noProof/>
          <w:lang w:val="nb-NO"/>
        </w:rPr>
      </w:pPr>
      <w:r w:rsidRPr="1987F931">
        <w:rPr>
          <w:noProof/>
          <w:lang w:val="nb-NO"/>
        </w:rPr>
        <w:br w:type="page"/>
      </w:r>
    </w:p>
    <w:p w:rsidR="2665C3ED" w:rsidP="1987F931" w:rsidRDefault="53C06AB3" w14:paraId="3A281A3C" w14:textId="5DF17F26">
      <w:pPr>
        <w:pStyle w:val="Overskrift1"/>
        <w:rPr>
          <w:noProof/>
          <w:lang w:val="nb-NO"/>
        </w:rPr>
      </w:pPr>
      <w:bookmarkStart w:name="_Toc405978252" w:id="1414310394"/>
      <w:r w:rsidRPr="437AC1FB" w:rsidR="27DEF8D3">
        <w:rPr>
          <w:noProof/>
          <w:lang w:val="nb-NO"/>
        </w:rPr>
        <w:t>2</w:t>
      </w:r>
      <w:r w:rsidRPr="437AC1FB" w:rsidR="7C6AD7C9">
        <w:rPr>
          <w:noProof/>
          <w:lang w:val="nb-NO"/>
        </w:rPr>
        <w:t>. MATOMBRINGING</w:t>
      </w:r>
      <w:bookmarkEnd w:id="1414310394"/>
    </w:p>
    <w:p w:rsidR="2665C3ED" w:rsidP="1987F931" w:rsidRDefault="53C06AB3" w14:paraId="55DEF98F" w14:textId="2191AAB8">
      <w:pPr>
        <w:pStyle w:val="Overskrift2"/>
        <w:rPr>
          <w:noProof/>
          <w:lang w:val="nb-NO"/>
        </w:rPr>
      </w:pPr>
      <w:r w:rsidRPr="437AC1FB" w:rsidR="4F304B19">
        <w:rPr>
          <w:noProof/>
          <w:lang w:val="nb-NO"/>
        </w:rPr>
        <w:t>2</w:t>
      </w:r>
      <w:r w:rsidRPr="437AC1FB" w:rsidR="7C6AD7C9">
        <w:rPr>
          <w:noProof/>
          <w:lang w:val="nb-NO"/>
        </w:rPr>
        <w:t>.1. LOVGRUNNLAG</w:t>
      </w:r>
    </w:p>
    <w:p w:rsidR="2665C3ED" w:rsidP="1987F931" w:rsidRDefault="53C06AB3" w14:paraId="7069C3A6" w14:textId="1F38A414">
      <w:pPr>
        <w:pStyle w:val="Ingenmellomrom"/>
        <w:rPr>
          <w:noProof/>
          <w:lang w:val="nb-NO"/>
        </w:rPr>
      </w:pPr>
      <w:r w:rsidRPr="437AC1FB" w:rsidR="7C6AD7C9">
        <w:rPr>
          <w:noProof/>
          <w:lang w:val="nb-NO"/>
        </w:rPr>
        <w:t>Dette er ikke en lovpålagt tjeneste. Vurderes matombringing som en</w:t>
      </w:r>
      <w:r w:rsidRPr="437AC1FB" w:rsidR="00147DE2">
        <w:rPr>
          <w:noProof/>
          <w:lang w:val="nb-NO"/>
        </w:rPr>
        <w:t xml:space="preserve"> </w:t>
      </w:r>
      <w:r w:rsidRPr="437AC1FB" w:rsidR="7C6AD7C9">
        <w:rPr>
          <w:noProof/>
          <w:lang w:val="nb-NO"/>
        </w:rPr>
        <w:t>nødvendig tjeneste</w:t>
      </w:r>
      <w:r w:rsidRPr="437AC1FB" w:rsidR="106C1451">
        <w:rPr>
          <w:noProof/>
          <w:lang w:val="nb-NO"/>
        </w:rPr>
        <w:t xml:space="preserve"> </w:t>
      </w:r>
      <w:r w:rsidRPr="437AC1FB" w:rsidR="7C6AD7C9">
        <w:rPr>
          <w:noProof/>
          <w:lang w:val="nb-NO"/>
        </w:rPr>
        <w:t>gis vedtak på innvilgelse som en del av praktisk bistand</w:t>
      </w:r>
      <w:r w:rsidRPr="437AC1FB" w:rsidR="758FB088">
        <w:rPr>
          <w:noProof/>
          <w:lang w:val="nb-NO"/>
        </w:rPr>
        <w:t xml:space="preserve"> </w:t>
      </w:r>
      <w:r w:rsidRPr="437AC1FB" w:rsidR="7C6AD7C9">
        <w:rPr>
          <w:noProof/>
          <w:lang w:val="nb-NO"/>
        </w:rPr>
        <w:t>med hjemmel i Helse- og omsorgstjenesteloven § 3-2 nr. 6, bokstav b,</w:t>
      </w:r>
      <w:r w:rsidRPr="437AC1FB" w:rsidR="793B7202">
        <w:rPr>
          <w:noProof/>
          <w:lang w:val="nb-NO"/>
        </w:rPr>
        <w:t xml:space="preserve"> </w:t>
      </w:r>
      <w:r w:rsidRPr="437AC1FB" w:rsidR="7C6AD7C9">
        <w:rPr>
          <w:noProof/>
          <w:lang w:val="nb-NO"/>
        </w:rPr>
        <w:t>(personlig assistanse, herunder praktisk bistand og opplæring og</w:t>
      </w:r>
      <w:r w:rsidRPr="437AC1FB" w:rsidR="7A78F266">
        <w:rPr>
          <w:noProof/>
          <w:lang w:val="nb-NO"/>
        </w:rPr>
        <w:t xml:space="preserve"> </w:t>
      </w:r>
      <w:r w:rsidRPr="437AC1FB" w:rsidR="7C6AD7C9">
        <w:rPr>
          <w:noProof/>
          <w:lang w:val="nb-NO"/>
        </w:rPr>
        <w:t>støttekontakt)</w:t>
      </w:r>
    </w:p>
    <w:p w:rsidR="437AC1FB" w:rsidP="437AC1FB" w:rsidRDefault="437AC1FB" w14:paraId="7A5A647E" w14:textId="33034189">
      <w:pPr>
        <w:pStyle w:val="Ingenmellomrom"/>
        <w:rPr>
          <w:noProof/>
          <w:lang w:val="nb-NO"/>
        </w:rPr>
      </w:pPr>
    </w:p>
    <w:p w:rsidR="2665C3ED" w:rsidP="1987F931" w:rsidRDefault="53C06AB3" w14:paraId="48DC5472" w14:textId="60DA6FFA">
      <w:pPr>
        <w:pStyle w:val="Overskrift2"/>
        <w:rPr>
          <w:noProof/>
          <w:lang w:val="nb-NO"/>
        </w:rPr>
      </w:pPr>
      <w:r w:rsidRPr="437AC1FB" w:rsidR="6F5138A8">
        <w:rPr>
          <w:noProof/>
          <w:lang w:val="nb-NO"/>
        </w:rPr>
        <w:t>2</w:t>
      </w:r>
      <w:r w:rsidRPr="437AC1FB" w:rsidR="7C6AD7C9">
        <w:rPr>
          <w:noProof/>
          <w:lang w:val="nb-NO"/>
        </w:rPr>
        <w:t>.2. MÅLSETTING</w:t>
      </w:r>
    </w:p>
    <w:p w:rsidR="2665C3ED" w:rsidP="1987F931" w:rsidRDefault="53C06AB3" w14:paraId="3697AE9A" w14:textId="3DA24D5C">
      <w:pPr>
        <w:pStyle w:val="Ingenmellomrom"/>
        <w:rPr>
          <w:noProof/>
          <w:lang w:val="nb-NO"/>
        </w:rPr>
      </w:pPr>
      <w:r w:rsidRPr="437AC1FB" w:rsidR="7C6AD7C9">
        <w:rPr>
          <w:noProof/>
          <w:lang w:val="nb-NO"/>
        </w:rPr>
        <w:t>Eldre eller funksjonshemmede som bor hjemme og har problemer med å få</w:t>
      </w:r>
      <w:r w:rsidRPr="437AC1FB" w:rsidR="449BC755">
        <w:rPr>
          <w:noProof/>
          <w:lang w:val="nb-NO"/>
        </w:rPr>
        <w:t xml:space="preserve"> </w:t>
      </w:r>
      <w:r w:rsidRPr="437AC1FB" w:rsidR="7C6AD7C9">
        <w:rPr>
          <w:noProof/>
          <w:lang w:val="nb-NO"/>
        </w:rPr>
        <w:t>laget mat til seg selv, kan få maten tilkjørt. Tilbudet består av kaldpakket</w:t>
      </w:r>
      <w:r w:rsidRPr="437AC1FB" w:rsidR="400B90FA">
        <w:rPr>
          <w:noProof/>
          <w:lang w:val="nb-NO"/>
        </w:rPr>
        <w:t xml:space="preserve"> </w:t>
      </w:r>
      <w:r w:rsidRPr="437AC1FB" w:rsidR="7C6AD7C9">
        <w:rPr>
          <w:noProof/>
          <w:lang w:val="nb-NO"/>
        </w:rPr>
        <w:t>middag og/eller tørrmat i form av matpakke som bringes ut etter vedtak</w:t>
      </w:r>
    </w:p>
    <w:p w:rsidR="2665C3ED" w:rsidP="1987F931" w:rsidRDefault="53C06AB3" w14:paraId="54802230" w14:textId="5FAF6095">
      <w:pPr>
        <w:pStyle w:val="Ingenmellomrom"/>
        <w:rPr>
          <w:noProof/>
          <w:lang w:val="nb-NO"/>
        </w:rPr>
      </w:pPr>
      <w:r w:rsidRPr="437AC1FB" w:rsidR="7C6AD7C9">
        <w:rPr>
          <w:noProof/>
          <w:lang w:val="nb-NO"/>
        </w:rPr>
        <w:t>Tjenesten skal være et supplement for å dekke ernæringsbehovet til</w:t>
      </w:r>
      <w:r w:rsidRPr="437AC1FB" w:rsidR="2A14F227">
        <w:rPr>
          <w:noProof/>
          <w:lang w:val="nb-NO"/>
        </w:rPr>
        <w:t xml:space="preserve"> </w:t>
      </w:r>
      <w:r w:rsidRPr="437AC1FB" w:rsidR="7C6AD7C9">
        <w:rPr>
          <w:noProof/>
          <w:lang w:val="nb-NO"/>
        </w:rPr>
        <w:t>innbyggere som av ulike årsaker ikke er i stand til å dekke dette behovet</w:t>
      </w:r>
      <w:r w:rsidRPr="437AC1FB" w:rsidR="3269E77D">
        <w:rPr>
          <w:noProof/>
          <w:lang w:val="nb-NO"/>
        </w:rPr>
        <w:t xml:space="preserve"> </w:t>
      </w:r>
      <w:r w:rsidRPr="437AC1FB" w:rsidR="7C6AD7C9">
        <w:rPr>
          <w:noProof/>
          <w:lang w:val="nb-NO"/>
        </w:rPr>
        <w:t>fullt ut selv, og derav forebygge</w:t>
      </w:r>
      <w:r w:rsidRPr="437AC1FB" w:rsidR="70643E8A">
        <w:rPr>
          <w:noProof/>
          <w:lang w:val="nb-NO"/>
        </w:rPr>
        <w:t xml:space="preserve"> </w:t>
      </w:r>
      <w:r w:rsidRPr="437AC1FB" w:rsidR="7C6AD7C9">
        <w:rPr>
          <w:noProof/>
          <w:lang w:val="nb-NO"/>
        </w:rPr>
        <w:t>feilernæring og sykdom</w:t>
      </w:r>
    </w:p>
    <w:p w:rsidR="437AC1FB" w:rsidP="437AC1FB" w:rsidRDefault="437AC1FB" w14:paraId="36D20AA5" w14:textId="3C4F8C01">
      <w:pPr>
        <w:pStyle w:val="Ingenmellomrom"/>
        <w:rPr>
          <w:noProof/>
          <w:lang w:val="nb-NO"/>
        </w:rPr>
      </w:pPr>
    </w:p>
    <w:p w:rsidR="2665C3ED" w:rsidP="1987F931" w:rsidRDefault="53C06AB3" w14:paraId="5A9AFC3D" w14:textId="2F579DDA">
      <w:pPr>
        <w:pStyle w:val="Overskrift2"/>
        <w:rPr>
          <w:noProof/>
          <w:lang w:val="nb-NO"/>
        </w:rPr>
      </w:pPr>
      <w:r w:rsidRPr="437AC1FB" w:rsidR="7064E1BA">
        <w:rPr>
          <w:noProof/>
          <w:lang w:val="nb-NO"/>
        </w:rPr>
        <w:t>2</w:t>
      </w:r>
      <w:r w:rsidRPr="437AC1FB" w:rsidR="7C6AD7C9">
        <w:rPr>
          <w:noProof/>
          <w:lang w:val="nb-NO"/>
        </w:rPr>
        <w:t>.3. KRITERIER FOR TILDELING</w:t>
      </w:r>
    </w:p>
    <w:p w:rsidR="2665C3ED" w:rsidP="1987F931" w:rsidRDefault="53C06AB3" w14:paraId="43C1B6E3" w14:textId="6C91EC26">
      <w:pPr>
        <w:pStyle w:val="Ingenmellomrom"/>
        <w:numPr>
          <w:ilvl w:val="0"/>
          <w:numId w:val="58"/>
        </w:numPr>
        <w:rPr>
          <w:noProof/>
          <w:lang w:val="nb-NO"/>
        </w:rPr>
      </w:pPr>
      <w:r w:rsidRPr="437AC1FB" w:rsidR="7C6AD7C9">
        <w:rPr>
          <w:noProof/>
          <w:lang w:val="nb-NO"/>
        </w:rPr>
        <w:t xml:space="preserve">Det </w:t>
      </w:r>
      <w:r w:rsidRPr="437AC1FB" w:rsidR="7C6AD7C9">
        <w:rPr>
          <w:noProof/>
          <w:lang w:val="nb-NO"/>
        </w:rPr>
        <w:t>må</w:t>
      </w:r>
      <w:r w:rsidRPr="437AC1FB" w:rsidR="7C6AD7C9">
        <w:rPr>
          <w:noProof/>
          <w:lang w:val="nb-NO"/>
        </w:rPr>
        <w:t xml:space="preserve"> </w:t>
      </w:r>
      <w:r w:rsidRPr="437AC1FB" w:rsidR="7C6AD7C9">
        <w:rPr>
          <w:noProof/>
          <w:lang w:val="nb-NO"/>
        </w:rPr>
        <w:t>foreligge</w:t>
      </w:r>
      <w:r w:rsidRPr="437AC1FB" w:rsidR="55704529">
        <w:rPr>
          <w:noProof/>
          <w:lang w:val="nb-NO"/>
        </w:rPr>
        <w:t xml:space="preserve"> </w:t>
      </w:r>
      <w:r w:rsidRPr="437AC1FB" w:rsidR="55704529">
        <w:rPr>
          <w:noProof/>
          <w:lang w:val="nb-NO"/>
        </w:rPr>
        <w:t>underskrevt</w:t>
      </w:r>
      <w:r w:rsidRPr="437AC1FB" w:rsidR="55704529">
        <w:rPr>
          <w:noProof/>
          <w:lang w:val="nb-NO"/>
        </w:rPr>
        <w:t xml:space="preserve"> </w:t>
      </w:r>
      <w:r w:rsidRPr="437AC1FB" w:rsidR="7C6AD7C9">
        <w:rPr>
          <w:noProof/>
          <w:lang w:val="nb-NO"/>
        </w:rPr>
        <w:t>søknad</w:t>
      </w:r>
      <w:r w:rsidRPr="437AC1FB" w:rsidR="7C6AD7C9">
        <w:rPr>
          <w:noProof/>
          <w:lang w:val="nb-NO"/>
        </w:rPr>
        <w:t xml:space="preserve"> </w:t>
      </w:r>
      <w:r w:rsidRPr="437AC1FB" w:rsidR="7C6AD7C9">
        <w:rPr>
          <w:noProof/>
          <w:lang w:val="nb-NO"/>
        </w:rPr>
        <w:t>fra</w:t>
      </w:r>
      <w:r w:rsidRPr="437AC1FB" w:rsidR="7C6AD7C9">
        <w:rPr>
          <w:noProof/>
          <w:lang w:val="nb-NO"/>
        </w:rPr>
        <w:t xml:space="preserve"> </w:t>
      </w:r>
      <w:r w:rsidRPr="437AC1FB" w:rsidR="7C6AD7C9">
        <w:rPr>
          <w:noProof/>
          <w:lang w:val="nb-NO"/>
        </w:rPr>
        <w:t>bruker</w:t>
      </w:r>
    </w:p>
    <w:p w:rsidR="2665C3ED" w:rsidP="1987F931" w:rsidRDefault="53C06AB3" w14:paraId="6B0035B1" w14:textId="0B13C1E1">
      <w:pPr>
        <w:pStyle w:val="Ingenmellomrom"/>
        <w:numPr>
          <w:ilvl w:val="0"/>
          <w:numId w:val="58"/>
        </w:numPr>
        <w:rPr>
          <w:noProof/>
          <w:lang w:val="nb-NO"/>
        </w:rPr>
      </w:pPr>
      <w:r w:rsidRPr="437AC1FB" w:rsidR="7C6AD7C9">
        <w:rPr>
          <w:noProof/>
          <w:lang w:val="nb-NO"/>
        </w:rPr>
        <w:t xml:space="preserve">Bruker </w:t>
      </w:r>
      <w:r w:rsidRPr="437AC1FB" w:rsidR="7C6AD7C9">
        <w:rPr>
          <w:noProof/>
          <w:lang w:val="nb-NO"/>
        </w:rPr>
        <w:t>må</w:t>
      </w:r>
      <w:r w:rsidRPr="437AC1FB" w:rsidR="7C6AD7C9">
        <w:rPr>
          <w:noProof/>
          <w:lang w:val="nb-NO"/>
        </w:rPr>
        <w:t xml:space="preserve"> </w:t>
      </w:r>
      <w:r w:rsidRPr="437AC1FB" w:rsidR="7C6AD7C9">
        <w:rPr>
          <w:noProof/>
          <w:lang w:val="nb-NO"/>
        </w:rPr>
        <w:t>oppholde</w:t>
      </w:r>
      <w:r w:rsidRPr="437AC1FB" w:rsidR="7C6AD7C9">
        <w:rPr>
          <w:noProof/>
          <w:lang w:val="nb-NO"/>
        </w:rPr>
        <w:t xml:space="preserve"> seg </w:t>
      </w:r>
      <w:r w:rsidRPr="437AC1FB" w:rsidR="7C6AD7C9">
        <w:rPr>
          <w:noProof/>
          <w:lang w:val="nb-NO"/>
        </w:rPr>
        <w:t>i</w:t>
      </w:r>
      <w:r w:rsidRPr="437AC1FB" w:rsidR="7C6AD7C9">
        <w:rPr>
          <w:noProof/>
          <w:lang w:val="nb-NO"/>
        </w:rPr>
        <w:t xml:space="preserve"> </w:t>
      </w:r>
      <w:r w:rsidRPr="437AC1FB" w:rsidR="7C6AD7C9">
        <w:rPr>
          <w:noProof/>
          <w:lang w:val="nb-NO"/>
        </w:rPr>
        <w:t>kommunen</w:t>
      </w:r>
    </w:p>
    <w:p w:rsidR="2665C3ED" w:rsidP="1987F931" w:rsidRDefault="53C06AB3" w14:paraId="26D8191B" w14:textId="48AE31CB">
      <w:pPr>
        <w:pStyle w:val="Ingenmellomrom"/>
        <w:numPr>
          <w:ilvl w:val="0"/>
          <w:numId w:val="58"/>
        </w:numPr>
        <w:rPr>
          <w:noProof/>
          <w:lang w:val="nb-NO"/>
        </w:rPr>
      </w:pPr>
      <w:r w:rsidRPr="437AC1FB" w:rsidR="7C6AD7C9">
        <w:rPr>
          <w:noProof/>
          <w:lang w:val="nb-NO"/>
        </w:rPr>
        <w:t xml:space="preserve">Bruker er </w:t>
      </w:r>
      <w:r w:rsidRPr="437AC1FB" w:rsidR="7C6AD7C9">
        <w:rPr>
          <w:noProof/>
          <w:lang w:val="nb-NO"/>
        </w:rPr>
        <w:t>hjemmeboende</w:t>
      </w:r>
      <w:r w:rsidRPr="437AC1FB" w:rsidR="7C6AD7C9">
        <w:rPr>
          <w:noProof/>
          <w:lang w:val="nb-NO"/>
        </w:rPr>
        <w:t xml:space="preserve"> med </w:t>
      </w:r>
      <w:r w:rsidRPr="437AC1FB" w:rsidR="7C6AD7C9">
        <w:rPr>
          <w:noProof/>
          <w:lang w:val="nb-NO"/>
        </w:rPr>
        <w:t>fysisk</w:t>
      </w:r>
      <w:r w:rsidRPr="437AC1FB" w:rsidR="7C6AD7C9">
        <w:rPr>
          <w:noProof/>
          <w:lang w:val="nb-NO"/>
        </w:rPr>
        <w:t xml:space="preserve">, </w:t>
      </w:r>
      <w:r w:rsidRPr="437AC1FB" w:rsidR="7C6AD7C9">
        <w:rPr>
          <w:noProof/>
          <w:lang w:val="nb-NO"/>
        </w:rPr>
        <w:t>psykisk</w:t>
      </w:r>
      <w:r w:rsidRPr="437AC1FB" w:rsidR="7C6AD7C9">
        <w:rPr>
          <w:noProof/>
          <w:lang w:val="nb-NO"/>
        </w:rPr>
        <w:t xml:space="preserve"> </w:t>
      </w:r>
      <w:r w:rsidRPr="437AC1FB" w:rsidR="7C6AD7C9">
        <w:rPr>
          <w:noProof/>
          <w:lang w:val="nb-NO"/>
        </w:rPr>
        <w:t>eller</w:t>
      </w:r>
      <w:r w:rsidRPr="437AC1FB" w:rsidR="7C6AD7C9">
        <w:rPr>
          <w:noProof/>
          <w:lang w:val="nb-NO"/>
        </w:rPr>
        <w:t xml:space="preserve"> </w:t>
      </w:r>
      <w:r w:rsidRPr="437AC1FB" w:rsidR="7C6AD7C9">
        <w:rPr>
          <w:noProof/>
          <w:lang w:val="nb-NO"/>
        </w:rPr>
        <w:t>sosial</w:t>
      </w:r>
      <w:r w:rsidRPr="437AC1FB" w:rsidR="4C5BA710">
        <w:rPr>
          <w:noProof/>
          <w:lang w:val="nb-NO"/>
        </w:rPr>
        <w:t xml:space="preserve"> </w:t>
      </w:r>
      <w:r w:rsidRPr="437AC1FB" w:rsidR="7C6AD7C9">
        <w:rPr>
          <w:noProof/>
          <w:lang w:val="nb-NO"/>
        </w:rPr>
        <w:t>funksjonsnedsettelse</w:t>
      </w:r>
      <w:r w:rsidRPr="437AC1FB" w:rsidR="7C6AD7C9">
        <w:rPr>
          <w:noProof/>
          <w:lang w:val="nb-NO"/>
        </w:rPr>
        <w:t xml:space="preserve"> </w:t>
      </w:r>
      <w:r w:rsidRPr="437AC1FB" w:rsidR="7C6AD7C9">
        <w:rPr>
          <w:noProof/>
          <w:lang w:val="nb-NO"/>
        </w:rPr>
        <w:t>og</w:t>
      </w:r>
      <w:r w:rsidRPr="437AC1FB" w:rsidR="7C6AD7C9">
        <w:rPr>
          <w:noProof/>
          <w:lang w:val="nb-NO"/>
        </w:rPr>
        <w:t xml:space="preserve"> </w:t>
      </w:r>
      <w:r w:rsidRPr="437AC1FB" w:rsidR="7C6AD7C9">
        <w:rPr>
          <w:noProof/>
          <w:lang w:val="nb-NO"/>
        </w:rPr>
        <w:t>ikke</w:t>
      </w:r>
      <w:r w:rsidRPr="437AC1FB" w:rsidR="7C6AD7C9">
        <w:rPr>
          <w:noProof/>
          <w:lang w:val="nb-NO"/>
        </w:rPr>
        <w:t xml:space="preserve"> </w:t>
      </w:r>
      <w:r w:rsidRPr="437AC1FB" w:rsidR="7C6AD7C9">
        <w:rPr>
          <w:noProof/>
          <w:lang w:val="nb-NO"/>
        </w:rPr>
        <w:t>i</w:t>
      </w:r>
      <w:r w:rsidRPr="437AC1FB" w:rsidR="7C6AD7C9">
        <w:rPr>
          <w:noProof/>
          <w:lang w:val="nb-NO"/>
        </w:rPr>
        <w:t xml:space="preserve"> stand </w:t>
      </w:r>
      <w:r w:rsidRPr="437AC1FB" w:rsidR="7C6AD7C9">
        <w:rPr>
          <w:noProof/>
          <w:lang w:val="nb-NO"/>
        </w:rPr>
        <w:t>til</w:t>
      </w:r>
      <w:r w:rsidRPr="437AC1FB" w:rsidR="7C6AD7C9">
        <w:rPr>
          <w:noProof/>
          <w:lang w:val="nb-NO"/>
        </w:rPr>
        <w:t xml:space="preserve"> å </w:t>
      </w:r>
      <w:r w:rsidRPr="437AC1FB" w:rsidR="7C6AD7C9">
        <w:rPr>
          <w:noProof/>
          <w:lang w:val="nb-NO"/>
        </w:rPr>
        <w:t>ivareta</w:t>
      </w:r>
      <w:r w:rsidRPr="437AC1FB" w:rsidR="7C6AD7C9">
        <w:rPr>
          <w:noProof/>
          <w:lang w:val="nb-NO"/>
        </w:rPr>
        <w:t xml:space="preserve"> </w:t>
      </w:r>
      <w:r w:rsidRPr="437AC1FB" w:rsidR="7C6AD7C9">
        <w:rPr>
          <w:noProof/>
          <w:lang w:val="nb-NO"/>
        </w:rPr>
        <w:t>sitt</w:t>
      </w:r>
      <w:r w:rsidRPr="437AC1FB" w:rsidR="7C6AD7C9">
        <w:rPr>
          <w:noProof/>
          <w:lang w:val="nb-NO"/>
        </w:rPr>
        <w:t xml:space="preserve"> </w:t>
      </w:r>
      <w:r w:rsidRPr="437AC1FB" w:rsidR="7C6AD7C9">
        <w:rPr>
          <w:noProof/>
          <w:lang w:val="nb-NO"/>
        </w:rPr>
        <w:t>ernæringsbehov</w:t>
      </w:r>
    </w:p>
    <w:p w:rsidR="2665C3ED" w:rsidP="1987F931" w:rsidRDefault="53C06AB3" w14:paraId="5BD7A485" w14:textId="1A28DBF9">
      <w:pPr>
        <w:pStyle w:val="Ingenmellomrom"/>
        <w:numPr>
          <w:ilvl w:val="0"/>
          <w:numId w:val="58"/>
        </w:numPr>
        <w:rPr>
          <w:noProof/>
          <w:lang w:val="nb-NO"/>
        </w:rPr>
      </w:pPr>
      <w:r w:rsidRPr="437AC1FB" w:rsidR="7C6AD7C9">
        <w:rPr>
          <w:noProof/>
          <w:lang w:val="nb-NO"/>
        </w:rPr>
        <w:t xml:space="preserve">Dersom </w:t>
      </w:r>
      <w:r w:rsidRPr="437AC1FB" w:rsidR="7C6AD7C9">
        <w:rPr>
          <w:noProof/>
          <w:lang w:val="nb-NO"/>
        </w:rPr>
        <w:t>bruker</w:t>
      </w:r>
      <w:r w:rsidRPr="437AC1FB" w:rsidR="7C6AD7C9">
        <w:rPr>
          <w:noProof/>
          <w:lang w:val="nb-NO"/>
        </w:rPr>
        <w:t xml:space="preserve"> </w:t>
      </w:r>
      <w:r w:rsidRPr="437AC1FB" w:rsidR="7C6AD7C9">
        <w:rPr>
          <w:noProof/>
          <w:lang w:val="nb-NO"/>
        </w:rPr>
        <w:t>har</w:t>
      </w:r>
      <w:r w:rsidRPr="437AC1FB" w:rsidR="7C6AD7C9">
        <w:rPr>
          <w:noProof/>
          <w:lang w:val="nb-NO"/>
        </w:rPr>
        <w:t xml:space="preserve"> </w:t>
      </w:r>
      <w:r w:rsidRPr="437AC1FB" w:rsidR="7C6AD7C9">
        <w:rPr>
          <w:noProof/>
          <w:lang w:val="nb-NO"/>
        </w:rPr>
        <w:t>behov</w:t>
      </w:r>
      <w:r w:rsidRPr="437AC1FB" w:rsidR="7C6AD7C9">
        <w:rPr>
          <w:noProof/>
          <w:lang w:val="nb-NO"/>
        </w:rPr>
        <w:t xml:space="preserve"> for </w:t>
      </w:r>
      <w:r w:rsidRPr="437AC1FB" w:rsidR="7C6AD7C9">
        <w:rPr>
          <w:noProof/>
          <w:lang w:val="nb-NO"/>
        </w:rPr>
        <w:t>hjelp</w:t>
      </w:r>
      <w:r w:rsidRPr="437AC1FB" w:rsidR="7C6AD7C9">
        <w:rPr>
          <w:noProof/>
          <w:lang w:val="nb-NO"/>
        </w:rPr>
        <w:t xml:space="preserve"> </w:t>
      </w:r>
      <w:r w:rsidRPr="437AC1FB" w:rsidR="7C6AD7C9">
        <w:rPr>
          <w:noProof/>
          <w:lang w:val="nb-NO"/>
        </w:rPr>
        <w:t>til</w:t>
      </w:r>
      <w:r w:rsidRPr="437AC1FB" w:rsidR="7C6AD7C9">
        <w:rPr>
          <w:noProof/>
          <w:lang w:val="nb-NO"/>
        </w:rPr>
        <w:t xml:space="preserve"> å </w:t>
      </w:r>
      <w:r w:rsidRPr="437AC1FB" w:rsidR="7C6AD7C9">
        <w:rPr>
          <w:noProof/>
          <w:lang w:val="nb-NO"/>
        </w:rPr>
        <w:t>varme</w:t>
      </w:r>
      <w:r w:rsidRPr="437AC1FB" w:rsidR="7C6AD7C9">
        <w:rPr>
          <w:noProof/>
          <w:lang w:val="nb-NO"/>
        </w:rPr>
        <w:t xml:space="preserve"> </w:t>
      </w:r>
      <w:r w:rsidRPr="437AC1FB" w:rsidR="7C6AD7C9">
        <w:rPr>
          <w:noProof/>
          <w:lang w:val="nb-NO"/>
        </w:rPr>
        <w:t>maten</w:t>
      </w:r>
      <w:r w:rsidRPr="437AC1FB" w:rsidR="7C6AD7C9">
        <w:rPr>
          <w:noProof/>
          <w:lang w:val="nb-NO"/>
        </w:rPr>
        <w:t xml:space="preserve">, er det </w:t>
      </w:r>
      <w:r w:rsidRPr="437AC1FB" w:rsidR="7C6AD7C9">
        <w:rPr>
          <w:noProof/>
          <w:lang w:val="nb-NO"/>
        </w:rPr>
        <w:t>en</w:t>
      </w:r>
      <w:r w:rsidRPr="437AC1FB" w:rsidR="1B6A4969">
        <w:rPr>
          <w:noProof/>
          <w:lang w:val="nb-NO"/>
        </w:rPr>
        <w:t xml:space="preserve"> </w:t>
      </w:r>
      <w:r w:rsidRPr="437AC1FB" w:rsidR="7C6AD7C9">
        <w:rPr>
          <w:noProof/>
          <w:lang w:val="nb-NO"/>
        </w:rPr>
        <w:t>forutsetning</w:t>
      </w:r>
      <w:r w:rsidRPr="437AC1FB" w:rsidR="7C6AD7C9">
        <w:rPr>
          <w:noProof/>
          <w:lang w:val="nb-NO"/>
        </w:rPr>
        <w:t xml:space="preserve"> at </w:t>
      </w:r>
      <w:r w:rsidRPr="437AC1FB" w:rsidR="7C6AD7C9">
        <w:rPr>
          <w:noProof/>
          <w:lang w:val="nb-NO"/>
        </w:rPr>
        <w:t>bruker</w:t>
      </w:r>
      <w:r w:rsidRPr="437AC1FB" w:rsidR="7C6AD7C9">
        <w:rPr>
          <w:noProof/>
          <w:lang w:val="nb-NO"/>
        </w:rPr>
        <w:t xml:space="preserve"> </w:t>
      </w:r>
      <w:r w:rsidRPr="437AC1FB" w:rsidR="7C6AD7C9">
        <w:rPr>
          <w:noProof/>
          <w:lang w:val="nb-NO"/>
        </w:rPr>
        <w:t>har</w:t>
      </w:r>
      <w:r w:rsidRPr="437AC1FB" w:rsidR="7C6AD7C9">
        <w:rPr>
          <w:noProof/>
          <w:lang w:val="nb-NO"/>
        </w:rPr>
        <w:t xml:space="preserve"> </w:t>
      </w:r>
      <w:r w:rsidRPr="437AC1FB" w:rsidR="7C6AD7C9">
        <w:rPr>
          <w:noProof/>
          <w:lang w:val="nb-NO"/>
        </w:rPr>
        <w:t>mikrobølgeovn</w:t>
      </w:r>
      <w:r w:rsidRPr="437AC1FB" w:rsidR="1EE2C55E">
        <w:rPr>
          <w:noProof/>
          <w:lang w:val="nb-NO"/>
        </w:rPr>
        <w:t>/</w:t>
      </w:r>
      <w:r w:rsidRPr="437AC1FB" w:rsidR="1EE2C55E">
        <w:rPr>
          <w:noProof/>
          <w:lang w:val="nb-NO"/>
        </w:rPr>
        <w:t>airfryer</w:t>
      </w:r>
    </w:p>
    <w:p w:rsidR="437AC1FB" w:rsidP="437AC1FB" w:rsidRDefault="437AC1FB" w14:paraId="70EFC6A0" w14:textId="4057A32D">
      <w:pPr>
        <w:pStyle w:val="Ingenmellomrom"/>
        <w:ind w:left="0"/>
        <w:rPr>
          <w:noProof/>
          <w:lang w:val="nb-NO"/>
        </w:rPr>
      </w:pPr>
    </w:p>
    <w:p w:rsidR="2665C3ED" w:rsidP="1987F931" w:rsidRDefault="53C06AB3" w14:paraId="5E70F900" w14:textId="04225A74">
      <w:pPr>
        <w:pStyle w:val="Overskrift2"/>
        <w:rPr>
          <w:noProof/>
          <w:lang w:val="nb-NO"/>
        </w:rPr>
      </w:pPr>
      <w:r w:rsidRPr="437AC1FB" w:rsidR="518209E2">
        <w:rPr>
          <w:noProof/>
          <w:lang w:val="nb-NO"/>
        </w:rPr>
        <w:t>2</w:t>
      </w:r>
      <w:r w:rsidRPr="437AC1FB" w:rsidR="7C6AD7C9">
        <w:rPr>
          <w:noProof/>
          <w:lang w:val="nb-NO"/>
        </w:rPr>
        <w:t>.4. TJENESTENS INNHOLD</w:t>
      </w:r>
    </w:p>
    <w:p w:rsidR="2665C3ED" w:rsidP="1987F931" w:rsidRDefault="53C06AB3" w14:paraId="3D9EA15A" w14:textId="2EDA76B7">
      <w:pPr>
        <w:pStyle w:val="Ingenmellomrom"/>
        <w:numPr>
          <w:ilvl w:val="0"/>
          <w:numId w:val="59"/>
        </w:numPr>
        <w:rPr>
          <w:noProof/>
          <w:lang w:val="nb-NO"/>
        </w:rPr>
      </w:pPr>
      <w:r w:rsidRPr="437AC1FB" w:rsidR="7C6AD7C9">
        <w:rPr>
          <w:noProof/>
          <w:lang w:val="nb-NO"/>
        </w:rPr>
        <w:t xml:space="preserve">Maten </w:t>
      </w:r>
      <w:r w:rsidRPr="437AC1FB" w:rsidR="7C6AD7C9">
        <w:rPr>
          <w:noProof/>
          <w:lang w:val="nb-NO"/>
        </w:rPr>
        <w:t>produseres</w:t>
      </w:r>
      <w:r w:rsidRPr="437AC1FB" w:rsidR="7C6AD7C9">
        <w:rPr>
          <w:noProof/>
          <w:lang w:val="nb-NO"/>
        </w:rPr>
        <w:t xml:space="preserve"> </w:t>
      </w:r>
      <w:r w:rsidRPr="437AC1FB" w:rsidR="7C6AD7C9">
        <w:rPr>
          <w:noProof/>
          <w:lang w:val="nb-NO"/>
        </w:rPr>
        <w:t>ved</w:t>
      </w:r>
      <w:r w:rsidRPr="437AC1FB" w:rsidR="7C6AD7C9">
        <w:rPr>
          <w:noProof/>
          <w:lang w:val="nb-NO"/>
        </w:rPr>
        <w:t xml:space="preserve"> </w:t>
      </w:r>
      <w:r w:rsidRPr="437AC1FB" w:rsidR="7C6AD7C9">
        <w:rPr>
          <w:noProof/>
          <w:lang w:val="nb-NO"/>
        </w:rPr>
        <w:t>kjøkkenet</w:t>
      </w:r>
      <w:r w:rsidRPr="437AC1FB" w:rsidR="7C6AD7C9">
        <w:rPr>
          <w:noProof/>
          <w:lang w:val="nb-NO"/>
        </w:rPr>
        <w:t xml:space="preserve"> </w:t>
      </w:r>
      <w:r w:rsidRPr="437AC1FB" w:rsidR="7C6AD7C9">
        <w:rPr>
          <w:noProof/>
          <w:lang w:val="nb-NO"/>
        </w:rPr>
        <w:t>på</w:t>
      </w:r>
      <w:r w:rsidRPr="437AC1FB" w:rsidR="7C6AD7C9">
        <w:rPr>
          <w:noProof/>
          <w:lang w:val="nb-NO"/>
        </w:rPr>
        <w:t xml:space="preserve"> </w:t>
      </w:r>
      <w:r w:rsidRPr="437AC1FB" w:rsidR="7C6AD7C9">
        <w:rPr>
          <w:noProof/>
          <w:lang w:val="nb-NO"/>
        </w:rPr>
        <w:t>Moratunet</w:t>
      </w:r>
      <w:r w:rsidRPr="437AC1FB" w:rsidR="7C6AD7C9">
        <w:rPr>
          <w:noProof/>
          <w:lang w:val="nb-NO"/>
        </w:rPr>
        <w:t xml:space="preserve"> </w:t>
      </w:r>
      <w:r w:rsidRPr="437AC1FB" w:rsidR="7C6AD7C9">
        <w:rPr>
          <w:noProof/>
          <w:lang w:val="nb-NO"/>
        </w:rPr>
        <w:t>og</w:t>
      </w:r>
      <w:r w:rsidRPr="437AC1FB" w:rsidR="7C6AD7C9">
        <w:rPr>
          <w:noProof/>
          <w:lang w:val="nb-NO"/>
        </w:rPr>
        <w:t xml:space="preserve"> </w:t>
      </w:r>
      <w:r w:rsidRPr="437AC1FB" w:rsidR="7C6AD7C9">
        <w:rPr>
          <w:noProof/>
          <w:lang w:val="nb-NO"/>
        </w:rPr>
        <w:t>kjøles</w:t>
      </w:r>
      <w:r w:rsidRPr="437AC1FB" w:rsidR="7C6AD7C9">
        <w:rPr>
          <w:noProof/>
          <w:lang w:val="nb-NO"/>
        </w:rPr>
        <w:t xml:space="preserve"> ned. Maten</w:t>
      </w:r>
      <w:r w:rsidRPr="437AC1FB" w:rsidR="789CA36A">
        <w:rPr>
          <w:noProof/>
          <w:lang w:val="nb-NO"/>
        </w:rPr>
        <w:t xml:space="preserve"> </w:t>
      </w:r>
      <w:r w:rsidRPr="437AC1FB" w:rsidR="7C6AD7C9">
        <w:rPr>
          <w:noProof/>
          <w:lang w:val="nb-NO"/>
        </w:rPr>
        <w:t>blir</w:t>
      </w:r>
      <w:r w:rsidRPr="437AC1FB" w:rsidR="7C6AD7C9">
        <w:rPr>
          <w:noProof/>
          <w:lang w:val="nb-NO"/>
        </w:rPr>
        <w:t xml:space="preserve"> </w:t>
      </w:r>
      <w:r w:rsidRPr="437AC1FB" w:rsidR="7C6AD7C9">
        <w:rPr>
          <w:noProof/>
          <w:lang w:val="nb-NO"/>
        </w:rPr>
        <w:t>kjørt</w:t>
      </w:r>
      <w:r w:rsidRPr="437AC1FB" w:rsidR="7C6AD7C9">
        <w:rPr>
          <w:noProof/>
          <w:lang w:val="nb-NO"/>
        </w:rPr>
        <w:t xml:space="preserve"> </w:t>
      </w:r>
      <w:r w:rsidRPr="437AC1FB" w:rsidR="7C6AD7C9">
        <w:rPr>
          <w:noProof/>
          <w:lang w:val="nb-NO"/>
        </w:rPr>
        <w:t>ut</w:t>
      </w:r>
      <w:r w:rsidRPr="437AC1FB" w:rsidR="7C6AD7C9">
        <w:rPr>
          <w:noProof/>
          <w:lang w:val="nb-NO"/>
        </w:rPr>
        <w:t xml:space="preserve"> </w:t>
      </w:r>
      <w:r w:rsidRPr="437AC1FB" w:rsidR="7C6AD7C9">
        <w:rPr>
          <w:noProof/>
          <w:lang w:val="nb-NO"/>
        </w:rPr>
        <w:t>til</w:t>
      </w:r>
      <w:r w:rsidRPr="437AC1FB" w:rsidR="7C6AD7C9">
        <w:rPr>
          <w:noProof/>
          <w:lang w:val="nb-NO"/>
        </w:rPr>
        <w:t xml:space="preserve"> </w:t>
      </w:r>
      <w:r w:rsidRPr="437AC1FB" w:rsidR="7C6AD7C9">
        <w:rPr>
          <w:noProof/>
          <w:lang w:val="nb-NO"/>
        </w:rPr>
        <w:t>bruker</w:t>
      </w:r>
      <w:r w:rsidRPr="437AC1FB" w:rsidR="7C6AD7C9">
        <w:rPr>
          <w:noProof/>
          <w:lang w:val="nb-NO"/>
        </w:rPr>
        <w:t xml:space="preserve"> </w:t>
      </w:r>
      <w:r w:rsidRPr="437AC1FB" w:rsidR="7C6AD7C9">
        <w:rPr>
          <w:noProof/>
          <w:lang w:val="nb-NO"/>
        </w:rPr>
        <w:t>etter</w:t>
      </w:r>
      <w:r w:rsidRPr="437AC1FB" w:rsidR="7C6AD7C9">
        <w:rPr>
          <w:noProof/>
          <w:lang w:val="nb-NO"/>
        </w:rPr>
        <w:t xml:space="preserve"> </w:t>
      </w:r>
      <w:r w:rsidRPr="437AC1FB" w:rsidR="7C6AD7C9">
        <w:rPr>
          <w:noProof/>
          <w:lang w:val="nb-NO"/>
        </w:rPr>
        <w:t>vedtak</w:t>
      </w:r>
    </w:p>
    <w:p w:rsidR="2665C3ED" w:rsidP="1987F931" w:rsidRDefault="53C06AB3" w14:paraId="6E867D38" w14:textId="68D4E62A">
      <w:pPr>
        <w:pStyle w:val="Ingenmellomrom"/>
        <w:numPr>
          <w:ilvl w:val="0"/>
          <w:numId w:val="59"/>
        </w:numPr>
        <w:rPr>
          <w:noProof/>
          <w:lang w:val="nb-NO"/>
        </w:rPr>
      </w:pPr>
      <w:r w:rsidRPr="437AC1FB" w:rsidR="7C6AD7C9">
        <w:rPr>
          <w:noProof/>
          <w:lang w:val="nb-NO"/>
        </w:rPr>
        <w:t>Diett</w:t>
      </w:r>
      <w:r w:rsidRPr="437AC1FB" w:rsidR="7C6AD7C9">
        <w:rPr>
          <w:noProof/>
          <w:lang w:val="nb-NO"/>
        </w:rPr>
        <w:t xml:space="preserve"> </w:t>
      </w:r>
      <w:r w:rsidRPr="437AC1FB" w:rsidR="7C6AD7C9">
        <w:rPr>
          <w:noProof/>
          <w:lang w:val="nb-NO"/>
        </w:rPr>
        <w:t>blir</w:t>
      </w:r>
      <w:r w:rsidRPr="437AC1FB" w:rsidR="7C6AD7C9">
        <w:rPr>
          <w:noProof/>
          <w:lang w:val="nb-NO"/>
        </w:rPr>
        <w:t xml:space="preserve"> </w:t>
      </w:r>
      <w:r w:rsidRPr="437AC1FB" w:rsidR="7C6AD7C9">
        <w:rPr>
          <w:noProof/>
          <w:lang w:val="nb-NO"/>
        </w:rPr>
        <w:t>levert</w:t>
      </w:r>
      <w:r w:rsidRPr="437AC1FB" w:rsidR="7C6AD7C9">
        <w:rPr>
          <w:noProof/>
          <w:lang w:val="nb-NO"/>
        </w:rPr>
        <w:t xml:space="preserve"> </w:t>
      </w:r>
      <w:r w:rsidRPr="437AC1FB" w:rsidR="7C6AD7C9">
        <w:rPr>
          <w:noProof/>
          <w:lang w:val="nb-NO"/>
        </w:rPr>
        <w:t>dersom</w:t>
      </w:r>
      <w:r w:rsidRPr="437AC1FB" w:rsidR="7C6AD7C9">
        <w:rPr>
          <w:noProof/>
          <w:lang w:val="nb-NO"/>
        </w:rPr>
        <w:t xml:space="preserve"> det </w:t>
      </w:r>
      <w:r w:rsidRPr="437AC1FB" w:rsidR="7C6AD7C9">
        <w:rPr>
          <w:noProof/>
          <w:lang w:val="nb-NO"/>
        </w:rPr>
        <w:t>foreligger</w:t>
      </w:r>
      <w:r w:rsidRPr="437AC1FB" w:rsidR="7C6AD7C9">
        <w:rPr>
          <w:noProof/>
          <w:lang w:val="nb-NO"/>
        </w:rPr>
        <w:t xml:space="preserve"> </w:t>
      </w:r>
      <w:r w:rsidRPr="437AC1FB" w:rsidR="7C6AD7C9">
        <w:rPr>
          <w:noProof/>
          <w:lang w:val="nb-NO"/>
        </w:rPr>
        <w:t>medisinske</w:t>
      </w:r>
      <w:r w:rsidRPr="437AC1FB" w:rsidR="7C6AD7C9">
        <w:rPr>
          <w:noProof/>
          <w:lang w:val="nb-NO"/>
        </w:rPr>
        <w:t xml:space="preserve"> </w:t>
      </w:r>
      <w:r w:rsidRPr="437AC1FB" w:rsidR="7C6AD7C9">
        <w:rPr>
          <w:noProof/>
          <w:lang w:val="nb-NO"/>
        </w:rPr>
        <w:t>årsaker</w:t>
      </w:r>
      <w:r w:rsidRPr="437AC1FB" w:rsidR="7C6AD7C9">
        <w:rPr>
          <w:noProof/>
          <w:lang w:val="nb-NO"/>
        </w:rPr>
        <w:t xml:space="preserve"> </w:t>
      </w:r>
      <w:r w:rsidRPr="437AC1FB" w:rsidR="7C6AD7C9">
        <w:rPr>
          <w:noProof/>
          <w:lang w:val="nb-NO"/>
        </w:rPr>
        <w:t>til</w:t>
      </w:r>
      <w:r w:rsidRPr="437AC1FB" w:rsidR="7C6AD7C9">
        <w:rPr>
          <w:noProof/>
          <w:lang w:val="nb-NO"/>
        </w:rPr>
        <w:t xml:space="preserve"> det</w:t>
      </w:r>
    </w:p>
    <w:p w:rsidR="2665C3ED" w:rsidP="1987F931" w:rsidRDefault="53C06AB3" w14:paraId="31F6BC03" w14:textId="6A27F1A1">
      <w:pPr>
        <w:pStyle w:val="Ingenmellomrom"/>
        <w:numPr>
          <w:ilvl w:val="0"/>
          <w:numId w:val="59"/>
        </w:numPr>
        <w:rPr>
          <w:noProof/>
          <w:lang w:val="nb-NO"/>
        </w:rPr>
      </w:pPr>
      <w:r w:rsidRPr="437AC1FB" w:rsidR="7C6AD7C9">
        <w:rPr>
          <w:noProof/>
          <w:lang w:val="nb-NO"/>
        </w:rPr>
        <w:t>Eventuelt</w:t>
      </w:r>
      <w:r w:rsidRPr="437AC1FB" w:rsidR="7C6AD7C9">
        <w:rPr>
          <w:noProof/>
          <w:lang w:val="nb-NO"/>
        </w:rPr>
        <w:t xml:space="preserve"> </w:t>
      </w:r>
      <w:r w:rsidRPr="437AC1FB" w:rsidR="7C6AD7C9">
        <w:rPr>
          <w:noProof/>
          <w:lang w:val="nb-NO"/>
        </w:rPr>
        <w:t>oppvarming</w:t>
      </w:r>
      <w:r w:rsidRPr="437AC1FB" w:rsidR="7C6AD7C9">
        <w:rPr>
          <w:noProof/>
          <w:lang w:val="nb-NO"/>
        </w:rPr>
        <w:t xml:space="preserve"> </w:t>
      </w:r>
      <w:r w:rsidRPr="437AC1FB" w:rsidR="7C6AD7C9">
        <w:rPr>
          <w:noProof/>
          <w:lang w:val="nb-NO"/>
        </w:rPr>
        <w:t>av</w:t>
      </w:r>
      <w:r w:rsidRPr="437AC1FB" w:rsidR="7C6AD7C9">
        <w:rPr>
          <w:noProof/>
          <w:lang w:val="nb-NO"/>
        </w:rPr>
        <w:t xml:space="preserve"> </w:t>
      </w:r>
      <w:r w:rsidRPr="437AC1FB" w:rsidR="7C6AD7C9">
        <w:rPr>
          <w:noProof/>
          <w:lang w:val="nb-NO"/>
        </w:rPr>
        <w:t>ferdig</w:t>
      </w:r>
      <w:r w:rsidRPr="437AC1FB" w:rsidR="7C6AD7C9">
        <w:rPr>
          <w:noProof/>
          <w:lang w:val="nb-NO"/>
        </w:rPr>
        <w:t xml:space="preserve"> </w:t>
      </w:r>
      <w:r w:rsidRPr="437AC1FB" w:rsidR="7C6AD7C9">
        <w:rPr>
          <w:noProof/>
          <w:lang w:val="nb-NO"/>
        </w:rPr>
        <w:t>istandgjort</w:t>
      </w:r>
      <w:r w:rsidRPr="437AC1FB" w:rsidR="7C6AD7C9">
        <w:rPr>
          <w:noProof/>
          <w:lang w:val="nb-NO"/>
        </w:rPr>
        <w:t xml:space="preserve"> mat </w:t>
      </w:r>
      <w:r w:rsidRPr="437AC1FB" w:rsidR="7C6AD7C9">
        <w:rPr>
          <w:noProof/>
          <w:lang w:val="nb-NO"/>
        </w:rPr>
        <w:t>i</w:t>
      </w:r>
      <w:r w:rsidRPr="437AC1FB" w:rsidR="7C6AD7C9">
        <w:rPr>
          <w:noProof/>
          <w:lang w:val="nb-NO"/>
        </w:rPr>
        <w:t xml:space="preserve"> </w:t>
      </w:r>
      <w:r w:rsidRPr="437AC1FB" w:rsidR="7C6AD7C9">
        <w:rPr>
          <w:noProof/>
          <w:lang w:val="nb-NO"/>
        </w:rPr>
        <w:t>mikrobølgeovn</w:t>
      </w:r>
      <w:r w:rsidRPr="437AC1FB" w:rsidR="53E1EFCF">
        <w:rPr>
          <w:noProof/>
          <w:lang w:val="nb-NO"/>
        </w:rPr>
        <w:t>/</w:t>
      </w:r>
      <w:r w:rsidRPr="437AC1FB" w:rsidR="53E1EFCF">
        <w:rPr>
          <w:noProof/>
          <w:lang w:val="nb-NO"/>
        </w:rPr>
        <w:t>airfryer</w:t>
      </w:r>
      <w:r w:rsidRPr="437AC1FB" w:rsidR="2CB080FD">
        <w:rPr>
          <w:noProof/>
          <w:lang w:val="nb-NO"/>
        </w:rPr>
        <w:t xml:space="preserve"> </w:t>
      </w:r>
      <w:r w:rsidRPr="437AC1FB" w:rsidR="7C6AD7C9">
        <w:rPr>
          <w:noProof/>
          <w:lang w:val="nb-NO"/>
        </w:rPr>
        <w:t>(</w:t>
      </w:r>
      <w:r w:rsidRPr="437AC1FB" w:rsidR="7C6AD7C9">
        <w:rPr>
          <w:noProof/>
          <w:lang w:val="nb-NO"/>
        </w:rPr>
        <w:t>middagsmat</w:t>
      </w:r>
      <w:r w:rsidRPr="437AC1FB" w:rsidR="7C6AD7C9">
        <w:rPr>
          <w:noProof/>
          <w:lang w:val="nb-NO"/>
        </w:rPr>
        <w:t xml:space="preserve">) </w:t>
      </w:r>
      <w:r w:rsidRPr="437AC1FB" w:rsidR="7C6AD7C9">
        <w:rPr>
          <w:noProof/>
          <w:lang w:val="nb-NO"/>
        </w:rPr>
        <w:t>og</w:t>
      </w:r>
      <w:r w:rsidRPr="437AC1FB" w:rsidR="7C6AD7C9">
        <w:rPr>
          <w:noProof/>
          <w:lang w:val="nb-NO"/>
        </w:rPr>
        <w:t>/</w:t>
      </w:r>
      <w:r w:rsidRPr="437AC1FB" w:rsidR="7C6AD7C9">
        <w:rPr>
          <w:noProof/>
          <w:lang w:val="nb-NO"/>
        </w:rPr>
        <w:t>eller</w:t>
      </w:r>
      <w:r w:rsidRPr="437AC1FB" w:rsidR="7C6AD7C9">
        <w:rPr>
          <w:noProof/>
          <w:lang w:val="nb-NO"/>
        </w:rPr>
        <w:t xml:space="preserve"> </w:t>
      </w:r>
      <w:r w:rsidRPr="437AC1FB" w:rsidR="7C6AD7C9">
        <w:rPr>
          <w:noProof/>
          <w:lang w:val="nb-NO"/>
        </w:rPr>
        <w:t>utlevering</w:t>
      </w:r>
      <w:r w:rsidRPr="437AC1FB" w:rsidR="7C6AD7C9">
        <w:rPr>
          <w:noProof/>
          <w:lang w:val="nb-NO"/>
        </w:rPr>
        <w:t xml:space="preserve"> </w:t>
      </w:r>
      <w:r w:rsidRPr="437AC1FB" w:rsidR="7C6AD7C9">
        <w:rPr>
          <w:noProof/>
          <w:lang w:val="nb-NO"/>
        </w:rPr>
        <w:t>av</w:t>
      </w:r>
      <w:r w:rsidRPr="437AC1FB" w:rsidR="7C6AD7C9">
        <w:rPr>
          <w:noProof/>
          <w:lang w:val="nb-NO"/>
        </w:rPr>
        <w:t xml:space="preserve"> </w:t>
      </w:r>
      <w:r w:rsidRPr="437AC1FB" w:rsidR="7C6AD7C9">
        <w:rPr>
          <w:noProof/>
          <w:lang w:val="nb-NO"/>
        </w:rPr>
        <w:t>matpakker</w:t>
      </w:r>
      <w:r w:rsidRPr="437AC1FB" w:rsidR="7C6AD7C9">
        <w:rPr>
          <w:noProof/>
          <w:lang w:val="nb-NO"/>
        </w:rPr>
        <w:t xml:space="preserve"> (</w:t>
      </w:r>
      <w:r w:rsidRPr="437AC1FB" w:rsidR="7C6AD7C9">
        <w:rPr>
          <w:noProof/>
          <w:lang w:val="nb-NO"/>
        </w:rPr>
        <w:t>tørrmat</w:t>
      </w:r>
      <w:r w:rsidRPr="437AC1FB" w:rsidR="7C6AD7C9">
        <w:rPr>
          <w:noProof/>
          <w:lang w:val="nb-NO"/>
        </w:rPr>
        <w:t xml:space="preserve">) </w:t>
      </w:r>
      <w:r w:rsidRPr="437AC1FB" w:rsidR="7C6AD7C9">
        <w:rPr>
          <w:noProof/>
          <w:lang w:val="nb-NO"/>
        </w:rPr>
        <w:t>etter</w:t>
      </w:r>
      <w:r w:rsidRPr="437AC1FB" w:rsidR="2E2D680E">
        <w:rPr>
          <w:noProof/>
          <w:lang w:val="nb-NO"/>
        </w:rPr>
        <w:t xml:space="preserve"> </w:t>
      </w:r>
      <w:r w:rsidRPr="437AC1FB" w:rsidR="7C6AD7C9">
        <w:rPr>
          <w:noProof/>
          <w:lang w:val="nb-NO"/>
        </w:rPr>
        <w:t>vedtak</w:t>
      </w:r>
    </w:p>
    <w:p w:rsidR="437AC1FB" w:rsidP="437AC1FB" w:rsidRDefault="437AC1FB" w14:paraId="1EB313B8" w14:textId="6FC3200C">
      <w:pPr>
        <w:pStyle w:val="Ingenmellomrom"/>
        <w:ind w:left="0"/>
        <w:rPr>
          <w:noProof/>
          <w:lang w:val="nb-NO"/>
        </w:rPr>
      </w:pPr>
    </w:p>
    <w:p w:rsidR="2665C3ED" w:rsidP="1987F931" w:rsidRDefault="53C06AB3" w14:paraId="7BB28E67" w14:textId="1152302C">
      <w:pPr>
        <w:pStyle w:val="Overskrift2"/>
        <w:rPr>
          <w:noProof/>
          <w:lang w:val="nb-NO"/>
        </w:rPr>
      </w:pPr>
      <w:r w:rsidRPr="437AC1FB" w:rsidR="717CDBD7">
        <w:rPr>
          <w:noProof/>
          <w:lang w:val="nb-NO"/>
        </w:rPr>
        <w:t>2</w:t>
      </w:r>
      <w:r w:rsidRPr="437AC1FB" w:rsidR="7C6AD7C9">
        <w:rPr>
          <w:noProof/>
          <w:lang w:val="nb-NO"/>
        </w:rPr>
        <w:t>.5. TJENESTER SOM IKKE INNGÅR I MATOMBRINGING</w:t>
      </w:r>
    </w:p>
    <w:p w:rsidR="2665C3ED" w:rsidP="1987F931" w:rsidRDefault="53C06AB3" w14:paraId="56415DA8" w14:textId="221DF9E0">
      <w:pPr>
        <w:pStyle w:val="Ingenmellomrom"/>
        <w:numPr>
          <w:ilvl w:val="0"/>
          <w:numId w:val="60"/>
        </w:numPr>
        <w:rPr>
          <w:noProof/>
          <w:lang w:val="nb-NO"/>
        </w:rPr>
      </w:pPr>
      <w:r w:rsidRPr="437AC1FB" w:rsidR="7C6AD7C9">
        <w:rPr>
          <w:noProof/>
          <w:lang w:val="nb-NO"/>
        </w:rPr>
        <w:t xml:space="preserve">Lage mat </w:t>
      </w:r>
      <w:r w:rsidRPr="437AC1FB" w:rsidR="7C6AD7C9">
        <w:rPr>
          <w:noProof/>
          <w:lang w:val="nb-NO"/>
        </w:rPr>
        <w:t>i</w:t>
      </w:r>
      <w:r w:rsidRPr="437AC1FB" w:rsidR="7C6AD7C9">
        <w:rPr>
          <w:noProof/>
          <w:lang w:val="nb-NO"/>
        </w:rPr>
        <w:t xml:space="preserve"> </w:t>
      </w:r>
      <w:r w:rsidRPr="437AC1FB" w:rsidR="7C6AD7C9">
        <w:rPr>
          <w:noProof/>
          <w:lang w:val="nb-NO"/>
        </w:rPr>
        <w:t>hjemmet</w:t>
      </w:r>
    </w:p>
    <w:p w:rsidR="494EC8D7" w:rsidP="437AC1FB" w:rsidRDefault="494EC8D7" w14:paraId="7F68ABD1" w14:textId="66818413">
      <w:pPr>
        <w:pStyle w:val="Ingenmellomrom"/>
        <w:numPr>
          <w:ilvl w:val="0"/>
          <w:numId w:val="60"/>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4EC8D7">
        <w:rPr>
          <w:rFonts w:ascii="Arial" w:hAnsi="Arial" w:eastAsia="Arial" w:cs="Arial" w:asciiTheme="minorAscii" w:hAnsiTheme="minorAscii" w:eastAsiaTheme="minorAscii" w:cstheme="minorAscii"/>
          <w:noProof/>
          <w:sz w:val="22"/>
          <w:szCs w:val="22"/>
          <w:lang w:val="nb-NO"/>
        </w:rPr>
        <w:t>Alminnelig husarbeid</w:t>
      </w:r>
    </w:p>
    <w:p w:rsidR="494EC8D7" w:rsidP="437AC1FB" w:rsidRDefault="494EC8D7" w14:paraId="3D29D3C6" w14:textId="4B485B03">
      <w:pPr>
        <w:pStyle w:val="Ingenmellomrom"/>
        <w:numPr>
          <w:ilvl w:val="0"/>
          <w:numId w:val="60"/>
        </w:numPr>
        <w:rPr>
          <w:rFonts w:ascii="Arial" w:hAnsi="Arial" w:eastAsia="Arial" w:cs="Arial" w:asciiTheme="minorAscii" w:hAnsiTheme="minorAscii" w:eastAsiaTheme="minorAscii" w:cstheme="minorAscii"/>
          <w:noProof/>
          <w:sz w:val="22"/>
          <w:szCs w:val="22"/>
          <w:lang w:val="nb-NO"/>
        </w:rPr>
      </w:pPr>
      <w:r w:rsidRPr="437AC1FB" w:rsidR="494EC8D7">
        <w:rPr>
          <w:rFonts w:ascii="Arial" w:hAnsi="Arial" w:eastAsia="Arial" w:cs="Arial" w:asciiTheme="minorAscii" w:hAnsiTheme="minorAscii" w:eastAsiaTheme="minorAscii" w:cstheme="minorAscii"/>
          <w:noProof/>
          <w:sz w:val="22"/>
          <w:szCs w:val="22"/>
          <w:lang w:val="nb-NO"/>
        </w:rPr>
        <w:t>Følge-/ledsagertjeneste (eks. til lege, sykehus, tannlege og korttidsopphold på sykehjem)</w:t>
      </w:r>
    </w:p>
    <w:p w:rsidR="494EC8D7" w:rsidP="437AC1FB" w:rsidRDefault="494EC8D7" w14:paraId="6D429FC9" w14:textId="0F8BD0C5">
      <w:pPr>
        <w:pStyle w:val="Ingenmellomrom"/>
        <w:numPr>
          <w:ilvl w:val="0"/>
          <w:numId w:val="60"/>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4EC8D7">
        <w:rPr>
          <w:rFonts w:ascii="Arial" w:hAnsi="Arial" w:eastAsia="Arial" w:cs="Arial" w:asciiTheme="minorAscii" w:hAnsiTheme="minorAscii" w:eastAsiaTheme="minorAscii" w:cstheme="minorAscii"/>
          <w:noProof/>
          <w:sz w:val="22"/>
          <w:szCs w:val="22"/>
          <w:lang w:val="nb-NO"/>
        </w:rPr>
        <w:t>Tjenesteutøver har ikke anledning til å transportere tjenestemottaker i tjenestebil eller i egen bil</w:t>
      </w:r>
    </w:p>
    <w:p w:rsidR="494EC8D7" w:rsidP="437AC1FB" w:rsidRDefault="494EC8D7" w14:paraId="398732DE" w14:textId="33CBC7F9">
      <w:pPr>
        <w:pStyle w:val="Listeavsnitt"/>
        <w:numPr>
          <w:ilvl w:val="0"/>
          <w:numId w:val="60"/>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4EC8D7">
        <w:rPr>
          <w:rFonts w:ascii="Arial" w:hAnsi="Arial" w:eastAsia="Arial" w:cs="Arial" w:asciiTheme="minorAscii" w:hAnsiTheme="minorAscii" w:eastAsiaTheme="minorAscii" w:cstheme="minorAscii"/>
          <w:noProof/>
          <w:sz w:val="22"/>
          <w:szCs w:val="22"/>
          <w:lang w:val="nb-NO"/>
        </w:rPr>
        <w:t>Hjelp til dyrehold</w:t>
      </w:r>
    </w:p>
    <w:p w:rsidR="494EC8D7" w:rsidP="437AC1FB" w:rsidRDefault="494EC8D7" w14:paraId="7B8667E3" w14:textId="0FF92AEA">
      <w:pPr>
        <w:pStyle w:val="Listeavsnitt"/>
        <w:numPr>
          <w:ilvl w:val="0"/>
          <w:numId w:val="60"/>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4EC8D7">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p>
    <w:p w:rsidR="437AC1FB" w:rsidP="437AC1FB" w:rsidRDefault="437AC1FB" w14:paraId="13FB9BC9" w14:textId="49F7DD04">
      <w:pPr>
        <w:pStyle w:val="Normal"/>
        <w:spacing w:before="0" w:beforeAutospacing="off" w:after="0" w:afterAutospacing="off"/>
        <w:ind w:left="0" w:right="0"/>
        <w:rPr>
          <w:rFonts w:ascii="Arial" w:hAnsi="Arial" w:eastAsia="Arial" w:cs="Arial" w:asciiTheme="minorAscii" w:hAnsiTheme="minorAscii" w:eastAsiaTheme="minorAscii" w:cstheme="minorAscii"/>
          <w:noProof/>
          <w:sz w:val="22"/>
          <w:szCs w:val="22"/>
          <w:lang w:val="nb-NO"/>
        </w:rPr>
      </w:pPr>
    </w:p>
    <w:p w:rsidR="2665C3ED" w:rsidP="1987F931" w:rsidRDefault="53C06AB3" w14:paraId="761B0855" w14:textId="381A671C">
      <w:pPr>
        <w:pStyle w:val="Overskrift2"/>
        <w:rPr>
          <w:noProof/>
          <w:lang w:val="nb-NO"/>
        </w:rPr>
      </w:pPr>
      <w:r w:rsidRPr="437AC1FB" w:rsidR="515FD6B7">
        <w:rPr>
          <w:noProof/>
          <w:lang w:val="nb-NO"/>
        </w:rPr>
        <w:t>2</w:t>
      </w:r>
      <w:r w:rsidRPr="437AC1FB" w:rsidR="7C6AD7C9">
        <w:rPr>
          <w:noProof/>
          <w:lang w:val="nb-NO"/>
        </w:rPr>
        <w:t>.6. PRAKTISKE OPPLYSNINGER</w:t>
      </w:r>
    </w:p>
    <w:p w:rsidR="2665C3ED" w:rsidP="1987F931" w:rsidRDefault="53C06AB3" w14:paraId="2CC897F3" w14:textId="519AFD75">
      <w:pPr>
        <w:pStyle w:val="Ingenmellomrom"/>
        <w:numPr>
          <w:ilvl w:val="0"/>
          <w:numId w:val="61"/>
        </w:numPr>
        <w:rPr>
          <w:noProof/>
          <w:lang w:val="nb-NO"/>
        </w:rPr>
      </w:pPr>
      <w:r w:rsidRPr="437AC1FB" w:rsidR="7C6AD7C9">
        <w:rPr>
          <w:noProof/>
          <w:lang w:val="nb-NO"/>
        </w:rPr>
        <w:t xml:space="preserve">Det </w:t>
      </w:r>
      <w:r w:rsidRPr="437AC1FB" w:rsidR="7C6AD7C9">
        <w:rPr>
          <w:noProof/>
          <w:lang w:val="nb-NO"/>
        </w:rPr>
        <w:t>anbefales</w:t>
      </w:r>
      <w:r w:rsidRPr="437AC1FB" w:rsidR="7C6AD7C9">
        <w:rPr>
          <w:noProof/>
          <w:lang w:val="nb-NO"/>
        </w:rPr>
        <w:t xml:space="preserve"> </w:t>
      </w:r>
      <w:r w:rsidRPr="437AC1FB" w:rsidR="7C6AD7C9">
        <w:rPr>
          <w:noProof/>
          <w:lang w:val="nb-NO"/>
        </w:rPr>
        <w:t>mikrobølgeovn</w:t>
      </w:r>
      <w:r w:rsidRPr="437AC1FB" w:rsidR="7C6AD7C9">
        <w:rPr>
          <w:noProof/>
          <w:lang w:val="nb-NO"/>
        </w:rPr>
        <w:t xml:space="preserve"> for </w:t>
      </w:r>
      <w:r w:rsidRPr="437AC1FB" w:rsidR="7C6AD7C9">
        <w:rPr>
          <w:noProof/>
          <w:lang w:val="nb-NO"/>
        </w:rPr>
        <w:t>oppvarming</w:t>
      </w:r>
      <w:r w:rsidRPr="437AC1FB" w:rsidR="7C6AD7C9">
        <w:rPr>
          <w:noProof/>
          <w:lang w:val="nb-NO"/>
        </w:rPr>
        <w:t xml:space="preserve"> </w:t>
      </w:r>
      <w:r w:rsidRPr="437AC1FB" w:rsidR="7C6AD7C9">
        <w:rPr>
          <w:noProof/>
          <w:lang w:val="nb-NO"/>
        </w:rPr>
        <w:t>av</w:t>
      </w:r>
      <w:r w:rsidRPr="437AC1FB" w:rsidR="7C6AD7C9">
        <w:rPr>
          <w:noProof/>
          <w:lang w:val="nb-NO"/>
        </w:rPr>
        <w:t xml:space="preserve"> </w:t>
      </w:r>
      <w:r w:rsidRPr="437AC1FB" w:rsidR="7C6AD7C9">
        <w:rPr>
          <w:noProof/>
          <w:lang w:val="nb-NO"/>
        </w:rPr>
        <w:t>ferdig</w:t>
      </w:r>
      <w:r w:rsidRPr="437AC1FB" w:rsidR="7C6AD7C9">
        <w:rPr>
          <w:noProof/>
          <w:lang w:val="nb-NO"/>
        </w:rPr>
        <w:t xml:space="preserve"> </w:t>
      </w:r>
      <w:r w:rsidRPr="437AC1FB" w:rsidR="7C6AD7C9">
        <w:rPr>
          <w:noProof/>
          <w:lang w:val="nb-NO"/>
        </w:rPr>
        <w:t>istandgjort</w:t>
      </w:r>
      <w:r w:rsidRPr="437AC1FB" w:rsidR="6E57E7A3">
        <w:rPr>
          <w:noProof/>
          <w:lang w:val="nb-NO"/>
        </w:rPr>
        <w:t xml:space="preserve"> </w:t>
      </w:r>
      <w:r w:rsidRPr="437AC1FB" w:rsidR="7C6AD7C9">
        <w:rPr>
          <w:noProof/>
          <w:lang w:val="nb-NO"/>
        </w:rPr>
        <w:t xml:space="preserve">mat. Det er </w:t>
      </w:r>
      <w:r w:rsidRPr="437AC1FB" w:rsidR="7C6AD7C9">
        <w:rPr>
          <w:noProof/>
          <w:lang w:val="nb-NO"/>
        </w:rPr>
        <w:t>en</w:t>
      </w:r>
      <w:r w:rsidRPr="437AC1FB" w:rsidR="7C6AD7C9">
        <w:rPr>
          <w:noProof/>
          <w:lang w:val="nb-NO"/>
        </w:rPr>
        <w:t xml:space="preserve"> </w:t>
      </w:r>
      <w:r w:rsidRPr="437AC1FB" w:rsidR="7C6AD7C9">
        <w:rPr>
          <w:noProof/>
          <w:lang w:val="nb-NO"/>
        </w:rPr>
        <w:t>forutsetning</w:t>
      </w:r>
      <w:r w:rsidRPr="437AC1FB" w:rsidR="7C6AD7C9">
        <w:rPr>
          <w:noProof/>
          <w:lang w:val="nb-NO"/>
        </w:rPr>
        <w:t xml:space="preserve"> </w:t>
      </w:r>
      <w:r w:rsidRPr="437AC1FB" w:rsidR="7C6AD7C9">
        <w:rPr>
          <w:noProof/>
          <w:lang w:val="nb-NO"/>
        </w:rPr>
        <w:t>dersom</w:t>
      </w:r>
      <w:r w:rsidRPr="437AC1FB" w:rsidR="7C6AD7C9">
        <w:rPr>
          <w:noProof/>
          <w:lang w:val="nb-NO"/>
        </w:rPr>
        <w:t xml:space="preserve"> </w:t>
      </w:r>
      <w:r w:rsidRPr="437AC1FB" w:rsidR="7C6AD7C9">
        <w:rPr>
          <w:noProof/>
          <w:lang w:val="nb-NO"/>
        </w:rPr>
        <w:t>bruker</w:t>
      </w:r>
      <w:r w:rsidRPr="437AC1FB" w:rsidR="7C6AD7C9">
        <w:rPr>
          <w:noProof/>
          <w:lang w:val="nb-NO"/>
        </w:rPr>
        <w:t xml:space="preserve"> </w:t>
      </w:r>
      <w:r w:rsidRPr="437AC1FB" w:rsidR="7C6AD7C9">
        <w:rPr>
          <w:noProof/>
          <w:lang w:val="nb-NO"/>
        </w:rPr>
        <w:t>har</w:t>
      </w:r>
      <w:r w:rsidRPr="437AC1FB" w:rsidR="7C6AD7C9">
        <w:rPr>
          <w:noProof/>
          <w:lang w:val="nb-NO"/>
        </w:rPr>
        <w:t xml:space="preserve"> </w:t>
      </w:r>
      <w:r w:rsidRPr="437AC1FB" w:rsidR="7C6AD7C9">
        <w:rPr>
          <w:noProof/>
          <w:lang w:val="nb-NO"/>
        </w:rPr>
        <w:t>behov</w:t>
      </w:r>
      <w:r w:rsidRPr="437AC1FB" w:rsidR="7C6AD7C9">
        <w:rPr>
          <w:noProof/>
          <w:lang w:val="nb-NO"/>
        </w:rPr>
        <w:t xml:space="preserve"> for </w:t>
      </w:r>
      <w:r w:rsidRPr="437AC1FB" w:rsidR="7C6AD7C9">
        <w:rPr>
          <w:noProof/>
          <w:lang w:val="nb-NO"/>
        </w:rPr>
        <w:t>bistand</w:t>
      </w:r>
      <w:r w:rsidRPr="437AC1FB" w:rsidR="7C6AD7C9">
        <w:rPr>
          <w:noProof/>
          <w:lang w:val="nb-NO"/>
        </w:rPr>
        <w:t xml:space="preserve"> </w:t>
      </w:r>
      <w:r w:rsidRPr="437AC1FB" w:rsidR="7C6AD7C9">
        <w:rPr>
          <w:noProof/>
          <w:lang w:val="nb-NO"/>
        </w:rPr>
        <w:t>til</w:t>
      </w:r>
      <w:r w:rsidRPr="437AC1FB" w:rsidR="5CC7A955">
        <w:rPr>
          <w:noProof/>
          <w:lang w:val="nb-NO"/>
        </w:rPr>
        <w:t xml:space="preserve"> </w:t>
      </w:r>
      <w:r w:rsidRPr="437AC1FB" w:rsidR="7C6AD7C9">
        <w:rPr>
          <w:noProof/>
          <w:lang w:val="nb-NO"/>
        </w:rPr>
        <w:t>oppvarming</w:t>
      </w:r>
      <w:r w:rsidRPr="437AC1FB" w:rsidR="7C6AD7C9">
        <w:rPr>
          <w:noProof/>
          <w:lang w:val="nb-NO"/>
        </w:rPr>
        <w:t xml:space="preserve"> </w:t>
      </w:r>
      <w:r w:rsidRPr="437AC1FB" w:rsidR="7C6AD7C9">
        <w:rPr>
          <w:noProof/>
          <w:lang w:val="nb-NO"/>
        </w:rPr>
        <w:t>fra</w:t>
      </w:r>
      <w:r w:rsidRPr="437AC1FB" w:rsidR="7C6AD7C9">
        <w:rPr>
          <w:noProof/>
          <w:lang w:val="nb-NO"/>
        </w:rPr>
        <w:t xml:space="preserve"> </w:t>
      </w:r>
      <w:r w:rsidRPr="437AC1FB" w:rsidR="7C6AD7C9">
        <w:rPr>
          <w:noProof/>
          <w:lang w:val="nb-NO"/>
        </w:rPr>
        <w:t>Tjenesteutøver</w:t>
      </w:r>
    </w:p>
    <w:p w:rsidR="2665C3ED" w:rsidP="1987F931" w:rsidRDefault="53C06AB3" w14:paraId="1F98E816" w14:textId="2D3E5554">
      <w:pPr>
        <w:pStyle w:val="Ingenmellomrom"/>
        <w:numPr>
          <w:ilvl w:val="0"/>
          <w:numId w:val="61"/>
        </w:numPr>
        <w:rPr>
          <w:noProof/>
          <w:lang w:val="nb-NO"/>
        </w:rPr>
      </w:pPr>
      <w:r w:rsidRPr="437AC1FB" w:rsidR="7C6AD7C9">
        <w:rPr>
          <w:noProof/>
          <w:lang w:val="nb-NO"/>
        </w:rPr>
        <w:t xml:space="preserve">Pris per </w:t>
      </w:r>
      <w:r w:rsidRPr="437AC1FB" w:rsidR="7C6AD7C9">
        <w:rPr>
          <w:noProof/>
          <w:lang w:val="nb-NO"/>
        </w:rPr>
        <w:t>porsjon</w:t>
      </w:r>
      <w:r w:rsidRPr="437AC1FB" w:rsidR="7C6AD7C9">
        <w:rPr>
          <w:noProof/>
          <w:lang w:val="nb-NO"/>
        </w:rPr>
        <w:t xml:space="preserve"> </w:t>
      </w:r>
      <w:r w:rsidRPr="437AC1FB" w:rsidR="7C6AD7C9">
        <w:rPr>
          <w:noProof/>
          <w:lang w:val="nb-NO"/>
        </w:rPr>
        <w:t>vedtas</w:t>
      </w:r>
      <w:r w:rsidRPr="437AC1FB" w:rsidR="7C6AD7C9">
        <w:rPr>
          <w:noProof/>
          <w:lang w:val="nb-NO"/>
        </w:rPr>
        <w:t xml:space="preserve"> </w:t>
      </w:r>
      <w:r w:rsidRPr="437AC1FB" w:rsidR="7C6AD7C9">
        <w:rPr>
          <w:noProof/>
          <w:lang w:val="nb-NO"/>
        </w:rPr>
        <w:t>årlig</w:t>
      </w:r>
      <w:r w:rsidRPr="437AC1FB" w:rsidR="7C6AD7C9">
        <w:rPr>
          <w:noProof/>
          <w:lang w:val="nb-NO"/>
        </w:rPr>
        <w:t xml:space="preserve"> </w:t>
      </w:r>
      <w:r w:rsidRPr="437AC1FB" w:rsidR="7C6AD7C9">
        <w:rPr>
          <w:noProof/>
          <w:lang w:val="nb-NO"/>
        </w:rPr>
        <w:t>av</w:t>
      </w:r>
      <w:r w:rsidRPr="437AC1FB" w:rsidR="7C6AD7C9">
        <w:rPr>
          <w:noProof/>
          <w:lang w:val="nb-NO"/>
        </w:rPr>
        <w:t xml:space="preserve"> </w:t>
      </w:r>
      <w:r w:rsidRPr="437AC1FB" w:rsidR="7C6AD7C9">
        <w:rPr>
          <w:noProof/>
          <w:lang w:val="nb-NO"/>
        </w:rPr>
        <w:t>kommunestyret</w:t>
      </w:r>
    </w:p>
    <w:p w:rsidR="2665C3ED" w:rsidP="1987F931" w:rsidRDefault="53C06AB3" w14:paraId="578B2A5F" w14:textId="27B1E37B">
      <w:pPr>
        <w:pStyle w:val="Ingenmellomrom"/>
        <w:numPr>
          <w:ilvl w:val="0"/>
          <w:numId w:val="61"/>
        </w:numPr>
        <w:rPr>
          <w:noProof/>
          <w:lang w:val="nb-NO"/>
        </w:rPr>
      </w:pPr>
      <w:r w:rsidRPr="437AC1FB" w:rsidR="7C6AD7C9">
        <w:rPr>
          <w:noProof/>
          <w:lang w:val="nb-NO"/>
        </w:rPr>
        <w:t xml:space="preserve">Faktura </w:t>
      </w:r>
      <w:r w:rsidRPr="437AC1FB" w:rsidR="7C6AD7C9">
        <w:rPr>
          <w:noProof/>
          <w:lang w:val="nb-NO"/>
        </w:rPr>
        <w:t>sendes</w:t>
      </w:r>
      <w:r w:rsidRPr="437AC1FB" w:rsidR="7C6AD7C9">
        <w:rPr>
          <w:noProof/>
          <w:lang w:val="nb-NO"/>
        </w:rPr>
        <w:t xml:space="preserve"> </w:t>
      </w:r>
      <w:r w:rsidRPr="437AC1FB" w:rsidR="7C6AD7C9">
        <w:rPr>
          <w:noProof/>
          <w:lang w:val="nb-NO"/>
        </w:rPr>
        <w:t>ut</w:t>
      </w:r>
      <w:r w:rsidRPr="437AC1FB" w:rsidR="7C6AD7C9">
        <w:rPr>
          <w:noProof/>
          <w:lang w:val="nb-NO"/>
        </w:rPr>
        <w:t xml:space="preserve"> </w:t>
      </w:r>
      <w:r w:rsidRPr="437AC1FB" w:rsidR="7C6AD7C9">
        <w:rPr>
          <w:noProof/>
          <w:lang w:val="nb-NO"/>
        </w:rPr>
        <w:t>etterskuddsvis</w:t>
      </w:r>
      <w:r w:rsidRPr="437AC1FB" w:rsidR="7C6AD7C9">
        <w:rPr>
          <w:noProof/>
          <w:lang w:val="nb-NO"/>
        </w:rPr>
        <w:t xml:space="preserve"> </w:t>
      </w:r>
      <w:r w:rsidRPr="437AC1FB" w:rsidR="7C6AD7C9">
        <w:rPr>
          <w:noProof/>
          <w:lang w:val="nb-NO"/>
        </w:rPr>
        <w:t>hver</w:t>
      </w:r>
      <w:r w:rsidRPr="437AC1FB" w:rsidR="7C6AD7C9">
        <w:rPr>
          <w:noProof/>
          <w:lang w:val="nb-NO"/>
        </w:rPr>
        <w:t xml:space="preserve"> </w:t>
      </w:r>
      <w:r w:rsidRPr="437AC1FB" w:rsidR="7C6AD7C9">
        <w:rPr>
          <w:noProof/>
          <w:lang w:val="nb-NO"/>
        </w:rPr>
        <w:t>måned</w:t>
      </w:r>
    </w:p>
    <w:p w:rsidR="437AC1FB" w:rsidP="437AC1FB" w:rsidRDefault="437AC1FB" w14:paraId="2042CC4F" w14:textId="4C17D63D">
      <w:pPr>
        <w:pStyle w:val="Ingenmellomrom"/>
        <w:ind w:left="0"/>
        <w:rPr>
          <w:noProof/>
          <w:lang w:val="nb-NO"/>
        </w:rPr>
      </w:pPr>
    </w:p>
    <w:p w:rsidR="2665C3ED" w:rsidP="1987F931" w:rsidRDefault="53C06AB3" w14:paraId="0E8B2C21" w14:textId="4DAB1C3A">
      <w:pPr>
        <w:pStyle w:val="Overskrift2"/>
        <w:rPr>
          <w:noProof/>
          <w:lang w:val="nb-NO"/>
        </w:rPr>
      </w:pPr>
      <w:r w:rsidRPr="437AC1FB" w:rsidR="1A675206">
        <w:rPr>
          <w:noProof/>
          <w:lang w:val="nb-NO"/>
        </w:rPr>
        <w:t>2</w:t>
      </w:r>
      <w:r w:rsidRPr="437AC1FB" w:rsidR="7C6AD7C9">
        <w:rPr>
          <w:noProof/>
          <w:lang w:val="nb-NO"/>
        </w:rPr>
        <w:t>.7. HVA KAN DU FORVENTE AV OSS</w:t>
      </w:r>
    </w:p>
    <w:p w:rsidR="2665C3ED" w:rsidP="1987F931" w:rsidRDefault="53C06AB3" w14:paraId="3C3CD2E0" w14:textId="04ED00A2">
      <w:pPr>
        <w:pStyle w:val="Ingenmellomrom"/>
        <w:numPr>
          <w:ilvl w:val="0"/>
          <w:numId w:val="62"/>
        </w:numPr>
        <w:rPr>
          <w:noProof/>
          <w:lang w:val="nb-NO"/>
        </w:rPr>
      </w:pPr>
      <w:r w:rsidRPr="437AC1FB" w:rsidR="7C6AD7C9">
        <w:rPr>
          <w:noProof/>
          <w:lang w:val="nb-NO"/>
        </w:rPr>
        <w:t>Søkerens</w:t>
      </w:r>
      <w:r w:rsidRPr="437AC1FB" w:rsidR="7C6AD7C9">
        <w:rPr>
          <w:noProof/>
          <w:lang w:val="nb-NO"/>
        </w:rPr>
        <w:t xml:space="preserve"> </w:t>
      </w:r>
      <w:r w:rsidRPr="437AC1FB" w:rsidR="7C6AD7C9">
        <w:rPr>
          <w:noProof/>
          <w:lang w:val="nb-NO"/>
        </w:rPr>
        <w:t>behov</w:t>
      </w:r>
      <w:r w:rsidRPr="437AC1FB" w:rsidR="7C6AD7C9">
        <w:rPr>
          <w:noProof/>
          <w:lang w:val="nb-NO"/>
        </w:rPr>
        <w:t xml:space="preserve"> </w:t>
      </w:r>
      <w:r w:rsidRPr="437AC1FB" w:rsidR="7C6AD7C9">
        <w:rPr>
          <w:noProof/>
          <w:lang w:val="nb-NO"/>
        </w:rPr>
        <w:t>kartlegges</w:t>
      </w:r>
      <w:r w:rsidRPr="437AC1FB" w:rsidR="7C6AD7C9">
        <w:rPr>
          <w:noProof/>
          <w:lang w:val="nb-NO"/>
        </w:rPr>
        <w:t xml:space="preserve"> </w:t>
      </w:r>
      <w:r w:rsidRPr="437AC1FB" w:rsidR="7C6AD7C9">
        <w:rPr>
          <w:noProof/>
          <w:lang w:val="nb-NO"/>
        </w:rPr>
        <w:t>ved</w:t>
      </w:r>
      <w:r w:rsidRPr="437AC1FB" w:rsidR="7C6AD7C9">
        <w:rPr>
          <w:noProof/>
          <w:lang w:val="nb-NO"/>
        </w:rPr>
        <w:t xml:space="preserve"> </w:t>
      </w:r>
      <w:r w:rsidRPr="437AC1FB" w:rsidR="7C6AD7C9">
        <w:rPr>
          <w:noProof/>
          <w:lang w:val="nb-NO"/>
        </w:rPr>
        <w:t>hjemmebesøk</w:t>
      </w:r>
      <w:r w:rsidRPr="437AC1FB" w:rsidR="7C6AD7C9">
        <w:rPr>
          <w:noProof/>
          <w:lang w:val="nb-NO"/>
        </w:rPr>
        <w:t xml:space="preserve">, </w:t>
      </w:r>
      <w:r w:rsidRPr="437AC1FB" w:rsidR="7C6AD7C9">
        <w:rPr>
          <w:noProof/>
          <w:lang w:val="nb-NO"/>
        </w:rPr>
        <w:t>evt</w:t>
      </w:r>
      <w:r w:rsidRPr="437AC1FB" w:rsidR="7C6AD7C9">
        <w:rPr>
          <w:noProof/>
          <w:lang w:val="nb-NO"/>
        </w:rPr>
        <w:t xml:space="preserve">. </w:t>
      </w:r>
      <w:r w:rsidRPr="437AC1FB" w:rsidR="4DAA5A3C">
        <w:rPr>
          <w:noProof/>
          <w:lang w:val="nb-NO"/>
        </w:rPr>
        <w:t>H</w:t>
      </w:r>
      <w:r w:rsidRPr="437AC1FB" w:rsidR="7C6AD7C9">
        <w:rPr>
          <w:noProof/>
          <w:lang w:val="nb-NO"/>
        </w:rPr>
        <w:t>elseopplysninger</w:t>
      </w:r>
      <w:r w:rsidRPr="437AC1FB" w:rsidR="4DAA5A3C">
        <w:rPr>
          <w:noProof/>
          <w:lang w:val="nb-NO"/>
        </w:rPr>
        <w:t xml:space="preserve"> </w:t>
      </w:r>
      <w:r w:rsidRPr="437AC1FB" w:rsidR="7C6AD7C9">
        <w:rPr>
          <w:noProof/>
          <w:lang w:val="nb-NO"/>
        </w:rPr>
        <w:t>fra</w:t>
      </w:r>
      <w:r w:rsidRPr="437AC1FB" w:rsidR="7C6AD7C9">
        <w:rPr>
          <w:noProof/>
          <w:lang w:val="nb-NO"/>
        </w:rPr>
        <w:t xml:space="preserve"> </w:t>
      </w:r>
      <w:r w:rsidRPr="437AC1FB" w:rsidR="7C6AD7C9">
        <w:rPr>
          <w:noProof/>
          <w:lang w:val="nb-NO"/>
        </w:rPr>
        <w:t>lege</w:t>
      </w:r>
    </w:p>
    <w:p w:rsidR="2665C3ED" w:rsidP="1987F931" w:rsidRDefault="53C06AB3" w14:paraId="397AD0DF" w14:textId="006F02F7">
      <w:pPr>
        <w:pStyle w:val="Ingenmellomrom"/>
        <w:numPr>
          <w:ilvl w:val="0"/>
          <w:numId w:val="62"/>
        </w:numPr>
        <w:rPr>
          <w:noProof/>
          <w:lang w:val="nb-NO"/>
        </w:rPr>
      </w:pPr>
      <w:r w:rsidRPr="437AC1FB" w:rsidR="7C6AD7C9">
        <w:rPr>
          <w:noProof/>
          <w:lang w:val="nb-NO"/>
        </w:rPr>
        <w:t>Tjenesten</w:t>
      </w:r>
      <w:r w:rsidRPr="437AC1FB" w:rsidR="7C6AD7C9">
        <w:rPr>
          <w:noProof/>
          <w:lang w:val="nb-NO"/>
        </w:rPr>
        <w:t xml:space="preserve"> </w:t>
      </w:r>
      <w:r w:rsidRPr="437AC1FB" w:rsidR="7C6AD7C9">
        <w:rPr>
          <w:noProof/>
          <w:lang w:val="nb-NO"/>
        </w:rPr>
        <w:t>ytes</w:t>
      </w:r>
      <w:r w:rsidRPr="437AC1FB" w:rsidR="7C6AD7C9">
        <w:rPr>
          <w:noProof/>
          <w:lang w:val="nb-NO"/>
        </w:rPr>
        <w:t xml:space="preserve"> </w:t>
      </w:r>
      <w:r w:rsidRPr="437AC1FB" w:rsidR="7C6AD7C9">
        <w:rPr>
          <w:noProof/>
          <w:lang w:val="nb-NO"/>
        </w:rPr>
        <w:t>og</w:t>
      </w:r>
      <w:r w:rsidRPr="437AC1FB" w:rsidR="7C6AD7C9">
        <w:rPr>
          <w:noProof/>
          <w:lang w:val="nb-NO"/>
        </w:rPr>
        <w:t xml:space="preserve"> </w:t>
      </w:r>
      <w:r w:rsidRPr="437AC1FB" w:rsidR="7C6AD7C9">
        <w:rPr>
          <w:noProof/>
          <w:lang w:val="nb-NO"/>
        </w:rPr>
        <w:t>dokumenteres</w:t>
      </w:r>
      <w:r w:rsidRPr="437AC1FB" w:rsidR="7C6AD7C9">
        <w:rPr>
          <w:noProof/>
          <w:lang w:val="nb-NO"/>
        </w:rPr>
        <w:t xml:space="preserve"> </w:t>
      </w:r>
      <w:r w:rsidRPr="437AC1FB" w:rsidR="7C6AD7C9">
        <w:rPr>
          <w:noProof/>
          <w:lang w:val="nb-NO"/>
        </w:rPr>
        <w:t>i</w:t>
      </w:r>
      <w:r w:rsidRPr="437AC1FB" w:rsidR="7C6AD7C9">
        <w:rPr>
          <w:noProof/>
          <w:lang w:val="nb-NO"/>
        </w:rPr>
        <w:t xml:space="preserve"> </w:t>
      </w:r>
      <w:r w:rsidRPr="437AC1FB" w:rsidR="7C6AD7C9">
        <w:rPr>
          <w:noProof/>
          <w:lang w:val="nb-NO"/>
        </w:rPr>
        <w:t>henhold</w:t>
      </w:r>
      <w:r w:rsidRPr="437AC1FB" w:rsidR="7C6AD7C9">
        <w:rPr>
          <w:noProof/>
          <w:lang w:val="nb-NO"/>
        </w:rPr>
        <w:t xml:space="preserve"> </w:t>
      </w:r>
      <w:r w:rsidRPr="437AC1FB" w:rsidR="7C6AD7C9">
        <w:rPr>
          <w:noProof/>
          <w:lang w:val="nb-NO"/>
        </w:rPr>
        <w:t>til</w:t>
      </w:r>
      <w:r w:rsidRPr="437AC1FB" w:rsidR="7C6AD7C9">
        <w:rPr>
          <w:noProof/>
          <w:lang w:val="nb-NO"/>
        </w:rPr>
        <w:t xml:space="preserve"> </w:t>
      </w:r>
      <w:r w:rsidRPr="437AC1FB" w:rsidR="7C6AD7C9">
        <w:rPr>
          <w:noProof/>
          <w:lang w:val="nb-NO"/>
        </w:rPr>
        <w:t>vedtak</w:t>
      </w:r>
    </w:p>
    <w:p w:rsidR="2665C3ED" w:rsidP="1987F931" w:rsidRDefault="53C06AB3" w14:paraId="1A6135FE" w14:textId="6C01172E">
      <w:pPr>
        <w:pStyle w:val="Ingenmellomrom"/>
        <w:numPr>
          <w:ilvl w:val="0"/>
          <w:numId w:val="62"/>
        </w:numPr>
        <w:rPr>
          <w:noProof/>
          <w:lang w:val="nb-NO"/>
        </w:rPr>
      </w:pPr>
      <w:r w:rsidRPr="437AC1FB" w:rsidR="7C6AD7C9">
        <w:rPr>
          <w:noProof/>
          <w:lang w:val="nb-NO"/>
        </w:rPr>
        <w:t>Vedtak</w:t>
      </w:r>
      <w:r w:rsidRPr="437AC1FB" w:rsidR="7C6AD7C9">
        <w:rPr>
          <w:noProof/>
          <w:lang w:val="nb-NO"/>
        </w:rPr>
        <w:t xml:space="preserve"> om </w:t>
      </w:r>
      <w:r w:rsidRPr="437AC1FB" w:rsidR="7C6AD7C9">
        <w:rPr>
          <w:noProof/>
          <w:lang w:val="nb-NO"/>
        </w:rPr>
        <w:t>tjenester</w:t>
      </w:r>
      <w:r w:rsidRPr="437AC1FB" w:rsidR="7C6AD7C9">
        <w:rPr>
          <w:noProof/>
          <w:lang w:val="nb-NO"/>
        </w:rPr>
        <w:t xml:space="preserve"> </w:t>
      </w:r>
      <w:r w:rsidRPr="437AC1FB" w:rsidR="7C6AD7C9">
        <w:rPr>
          <w:noProof/>
          <w:lang w:val="nb-NO"/>
        </w:rPr>
        <w:t>vil</w:t>
      </w:r>
      <w:r w:rsidRPr="437AC1FB" w:rsidR="7C6AD7C9">
        <w:rPr>
          <w:noProof/>
          <w:lang w:val="nb-NO"/>
        </w:rPr>
        <w:t xml:space="preserve"> </w:t>
      </w:r>
      <w:r w:rsidRPr="437AC1FB" w:rsidR="7C6AD7C9">
        <w:rPr>
          <w:noProof/>
          <w:lang w:val="nb-NO"/>
        </w:rPr>
        <w:t>bli</w:t>
      </w:r>
      <w:r w:rsidRPr="437AC1FB" w:rsidR="7C6AD7C9">
        <w:rPr>
          <w:noProof/>
          <w:lang w:val="nb-NO"/>
        </w:rPr>
        <w:t xml:space="preserve"> </w:t>
      </w:r>
      <w:r w:rsidRPr="437AC1FB" w:rsidR="7C6AD7C9">
        <w:rPr>
          <w:noProof/>
          <w:lang w:val="nb-NO"/>
        </w:rPr>
        <w:t>løpende</w:t>
      </w:r>
      <w:r w:rsidRPr="437AC1FB" w:rsidR="7C6AD7C9">
        <w:rPr>
          <w:noProof/>
          <w:lang w:val="nb-NO"/>
        </w:rPr>
        <w:t xml:space="preserve"> </w:t>
      </w:r>
      <w:r w:rsidRPr="437AC1FB" w:rsidR="7C6AD7C9">
        <w:rPr>
          <w:noProof/>
          <w:lang w:val="nb-NO"/>
        </w:rPr>
        <w:t>evaluert</w:t>
      </w:r>
    </w:p>
    <w:p w:rsidR="437AC1FB" w:rsidP="437AC1FB" w:rsidRDefault="437AC1FB" w14:paraId="69DBCD6F" w14:textId="12FE6520">
      <w:pPr>
        <w:pStyle w:val="Ingenmellomrom"/>
        <w:ind w:left="0"/>
        <w:rPr>
          <w:noProof/>
          <w:lang w:val="nb-NO"/>
        </w:rPr>
      </w:pPr>
    </w:p>
    <w:p w:rsidR="2665C3ED" w:rsidP="1987F931" w:rsidRDefault="53C06AB3" w14:paraId="2DAFFD9B" w14:textId="42BB1427">
      <w:pPr>
        <w:pStyle w:val="Overskrift2"/>
        <w:rPr>
          <w:noProof/>
          <w:lang w:val="nb-NO"/>
        </w:rPr>
      </w:pPr>
      <w:r w:rsidRPr="437AC1FB" w:rsidR="0DEA0EB2">
        <w:rPr>
          <w:noProof/>
          <w:lang w:val="nb-NO"/>
        </w:rPr>
        <w:t>2</w:t>
      </w:r>
      <w:r w:rsidRPr="437AC1FB" w:rsidR="7C6AD7C9">
        <w:rPr>
          <w:noProof/>
          <w:lang w:val="nb-NO"/>
        </w:rPr>
        <w:t>.8. HVA VI FORVENTER AV DEG</w:t>
      </w:r>
    </w:p>
    <w:p w:rsidR="1987F931" w:rsidP="437AC1FB" w:rsidRDefault="1987F931" w14:paraId="694857E7" w14:textId="200AC220">
      <w:pPr>
        <w:pStyle w:val="Ingenmellomrom"/>
        <w:numPr>
          <w:ilvl w:val="0"/>
          <w:numId w:val="57"/>
        </w:numPr>
        <w:spacing w:line="240" w:lineRule="auto"/>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Opptrer høflig og har respekt for tjenesteyter  </w:t>
      </w:r>
    </w:p>
    <w:p w:rsidR="1987F931" w:rsidP="437AC1FB" w:rsidRDefault="1987F931" w14:paraId="74A09DE9" w14:textId="54D7B8D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218AF41">
        <w:rPr>
          <w:rFonts w:ascii="Arial" w:hAnsi="Arial" w:eastAsia="Arial" w:cs="Arial"/>
          <w:noProof w:val="0"/>
          <w:sz w:val="22"/>
          <w:szCs w:val="22"/>
          <w:lang w:val="nb-NO"/>
        </w:rPr>
        <w:t>Du gjør deg kjent med innholdet i vedtaket</w:t>
      </w:r>
    </w:p>
    <w:p w:rsidR="1987F931" w:rsidP="437AC1FB" w:rsidRDefault="1987F931" w14:paraId="4C14A8FA" w14:textId="4C9C42D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Du er til stede når tjenesten utføres</w:t>
      </w:r>
    </w:p>
    <w:p w:rsidR="1987F931" w:rsidP="437AC1FB" w:rsidRDefault="1987F931" w14:paraId="4D544408" w14:textId="6B935142">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Sørge for at husdyr ikke er til sjenanse for tjenesteyter </w:t>
      </w:r>
    </w:p>
    <w:p w:rsidR="1987F931" w:rsidP="437AC1FB" w:rsidRDefault="1987F931" w14:paraId="22377307" w14:textId="19AE66AD">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Tjenesten ytes med fokus på egenmestring    </w:t>
      </w:r>
    </w:p>
    <w:p w:rsidR="1987F931" w:rsidP="437AC1FB" w:rsidRDefault="1987F931" w14:paraId="13DAE2B5" w14:textId="16972B18">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Når søknad er mottatt vil vi ta kontakt for kartlegging. Dersom det oppstår akutt behov for nødvendig helsehjelp, vil hjelpen bli satt i gang og kartlegging vil bli utført i etterkant. Vedtak fattes så snart som mulig. Det vil kunne være forskjell på den hjelpen som ble iverksatt som akutthjelp og den hjelpen som etter kartlegging av tjenestebehov, fattes i vedtaket </w:t>
      </w:r>
    </w:p>
    <w:p w:rsidR="1987F931" w:rsidP="437AC1FB" w:rsidRDefault="1987F931" w14:paraId="11781AD1" w14:textId="7BA2A241">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Tjenesteyter vil samhandle med bruker om utførelse av tjenesten. Når du mottar tjenester i hjemmet, blir hjemmet automatisk tjenesteyters arbeidsplass. Det forventes at du bidrar til å skape en god arbeidsplass for tjenesteyter jf. bestemmelsene i arbeidsmiljøloven, og evt. nødvendig tilrettelegging i boligen aksepteres, for eksempel hjelpemidler og ommøblering  </w:t>
      </w:r>
    </w:p>
    <w:p w:rsidR="1987F931" w:rsidP="437AC1FB" w:rsidRDefault="1987F931" w14:paraId="34DF975B" w14:textId="3152D4E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218AF41">
        <w:rPr>
          <w:rFonts w:ascii="Arial" w:hAnsi="Arial" w:eastAsia="Arial" w:cs="Arial"/>
          <w:noProof w:val="0"/>
          <w:sz w:val="22"/>
          <w:szCs w:val="22"/>
          <w:lang w:val="nb-NO"/>
        </w:rPr>
        <w:t>Tjenesteutøver plikter å bistå tjenestemottaker med å fremskaffe relevant informasjon om kommunens tjenester</w:t>
      </w:r>
    </w:p>
    <w:p w:rsidR="1987F931" w:rsidP="437AC1FB" w:rsidRDefault="1987F931" w14:paraId="26A7F97C" w14:textId="7303CDC2">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Tjenesten ytes og dokumenteres i henhold til vedtak</w:t>
      </w:r>
    </w:p>
    <w:p w:rsidR="1987F931" w:rsidP="437AC1FB" w:rsidRDefault="1987F931" w14:paraId="56009B28" w14:textId="0C33C1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Det utarbeides tiltaksplaner i forhold til tjenestene</w:t>
      </w:r>
    </w:p>
    <w:p w:rsidR="1987F931" w:rsidP="437AC1FB" w:rsidRDefault="1987F931" w14:paraId="6F685B36" w14:textId="6B73304C">
      <w:pPr>
        <w:pStyle w:val="Listeavsnitt"/>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218AF41">
        <w:rPr>
          <w:rFonts w:ascii="Arial" w:hAnsi="Arial" w:eastAsia="Arial" w:cs="Arial"/>
          <w:noProof w:val="0"/>
          <w:sz w:val="22"/>
          <w:szCs w:val="22"/>
          <w:lang w:val="nb-NO"/>
        </w:rPr>
        <w:t>Tjenester i hjemmet kan ikke tilbys i situasjoner der tjenestemottaker eller andre i husholdningen viser truende eller voldelig adferd (med mindre tjenestebehovet er hjemlet i pasient- og brukerrettighetsloven §4A-1). Tjenesteutøver vil melde fra til annen instans (eks. lege, spesialisthelsetjenesten eller politiet) dersom det vurderes at det er behov for det</w:t>
      </w:r>
    </w:p>
    <w:p w:rsidR="1987F931" w:rsidP="437AC1FB" w:rsidRDefault="1987F931" w14:paraId="45EEE004" w14:textId="04893197">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Viser hensyn i forhold til røyking innendørs og lar være å røyke i tjenesteyters nærvær </w:t>
      </w:r>
    </w:p>
    <w:p w:rsidR="1987F931" w:rsidP="437AC1FB" w:rsidRDefault="1987F931" w14:paraId="31B71EBA" w14:textId="0B8798F0">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Sørge for at veien er fremkommelig og trygg uansett årstid  </w:t>
      </w:r>
    </w:p>
    <w:p w:rsidR="1987F931" w:rsidP="437AC1FB" w:rsidRDefault="1987F931" w14:paraId="2F59CEBB" w14:textId="13A9DB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Du gir beskjed snarest mulig dersom det oppstår akutte situasjoner eller ved andre tilfeller der du ikke har behov for assistent </w:t>
      </w:r>
    </w:p>
    <w:p w:rsidR="1987F931" w:rsidP="437AC1FB" w:rsidRDefault="1987F931" w14:paraId="12098B94" w14:textId="471A9F7A">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 xml:space="preserve">Sørge for å ha nødvendig utstyr tilgjengelig for utøvelse av personlig og praktisk bistand </w:t>
      </w:r>
    </w:p>
    <w:p w:rsidR="1987F931" w:rsidP="437AC1FB" w:rsidRDefault="1987F931" w14:paraId="11E8E8EC" w14:textId="21A88667">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218AF41">
        <w:rPr>
          <w:rFonts w:ascii="Arial" w:hAnsi="Arial" w:eastAsia="Arial" w:cs="Arial"/>
          <w:noProof w:val="0"/>
          <w:color w:val="000000" w:themeColor="text1" w:themeTint="FF" w:themeShade="FF"/>
          <w:sz w:val="22"/>
          <w:szCs w:val="22"/>
          <w:lang w:val="nb-NO"/>
        </w:rPr>
        <w:t xml:space="preserve">God hygiene er </w:t>
      </w:r>
      <w:r w:rsidRPr="437AC1FB" w:rsidR="2218AF41">
        <w:rPr>
          <w:rFonts w:ascii="Arial" w:hAnsi="Arial" w:eastAsia="Arial" w:cs="Arial"/>
          <w:noProof w:val="0"/>
          <w:sz w:val="22"/>
          <w:szCs w:val="22"/>
          <w:lang w:val="nb-NO"/>
        </w:rPr>
        <w:t>viktig både for tjenestemottaker og tjenesteutøver. Det skal være flytende såpe/håndsprit og tørkepapir tilgjengelig</w:t>
      </w:r>
    </w:p>
    <w:p w:rsidR="1987F931" w:rsidP="437AC1FB" w:rsidRDefault="1987F931" w14:paraId="063AD72D" w14:textId="492A57F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218AF41">
        <w:rPr>
          <w:rFonts w:ascii="Arial" w:hAnsi="Arial" w:eastAsia="Arial" w:cs="Arial"/>
          <w:noProof w:val="0"/>
          <w:sz w:val="22"/>
          <w:szCs w:val="22"/>
          <w:lang w:val="nb-NO"/>
        </w:rPr>
        <w:t>Det kreves at hjemmet er i en slik stand at tjenesteyter kan utføre arbeidet</w:t>
      </w:r>
    </w:p>
    <w:p w:rsidR="1987F931" w:rsidP="437AC1FB" w:rsidRDefault="1987F931" w14:paraId="5C8B089F" w14:textId="07BDD96A">
      <w:pPr>
        <w:pStyle w:val="Ingenmellomrom"/>
        <w:numPr>
          <w:ilvl w:val="0"/>
          <w:numId w:val="57"/>
        </w:numPr>
        <w:rPr/>
      </w:pPr>
      <w:r w:rsidRPr="437AC1FB" w:rsidR="2218AF41">
        <w:rPr>
          <w:rFonts w:ascii="Arial" w:hAnsi="Arial" w:eastAsia="Arial" w:cs="Arial"/>
          <w:noProof w:val="0"/>
          <w:sz w:val="22"/>
          <w:szCs w:val="22"/>
          <w:lang w:val="nb-NO"/>
        </w:rPr>
        <w:t>Personalet skal ikke motta personlige gaver eller penger</w:t>
      </w:r>
      <w:r>
        <w:br w:type="page"/>
      </w:r>
    </w:p>
    <w:p w:rsidR="2665C3ED" w:rsidP="1987F931" w:rsidRDefault="53C06AB3" w14:paraId="0BB45AC5" w14:textId="51EDC06C">
      <w:pPr>
        <w:pStyle w:val="Overskrift1"/>
        <w:rPr>
          <w:noProof/>
          <w:lang w:val="nb-NO"/>
        </w:rPr>
      </w:pPr>
      <w:bookmarkStart w:name="_Toc1992759157" w:id="1652186754"/>
      <w:r w:rsidRPr="437AC1FB" w:rsidR="1BA111E3">
        <w:rPr>
          <w:noProof/>
          <w:lang w:val="nb-NO"/>
        </w:rPr>
        <w:t>3</w:t>
      </w:r>
      <w:r w:rsidRPr="437AC1FB" w:rsidR="7C6AD7C9">
        <w:rPr>
          <w:noProof/>
          <w:lang w:val="nb-NO"/>
        </w:rPr>
        <w:t>. KOMMUNALE BOLIGER</w:t>
      </w:r>
      <w:bookmarkEnd w:id="1652186754"/>
    </w:p>
    <w:p w:rsidR="2665C3ED" w:rsidP="1987F931" w:rsidRDefault="53C06AB3" w14:paraId="49BBFAF8" w14:textId="084740DF" w14:noSpellErr="1">
      <w:pPr>
        <w:rPr>
          <w:noProof/>
          <w:lang w:val="nb-NO"/>
        </w:rPr>
      </w:pPr>
      <w:r w:rsidRPr="1987F931" w:rsidR="48B72E89">
        <w:rPr>
          <w:noProof/>
          <w:lang w:val="nb-NO"/>
        </w:rPr>
        <w:t xml:space="preserve"> </w:t>
      </w:r>
    </w:p>
    <w:p w:rsidR="2665C3ED" w:rsidP="1987F931" w:rsidRDefault="53C06AB3" w14:paraId="601E995C" w14:textId="44D0F8AB">
      <w:pPr>
        <w:pStyle w:val="Overskrift2"/>
        <w:rPr>
          <w:noProof/>
          <w:lang w:val="nb-NO"/>
        </w:rPr>
      </w:pPr>
      <w:r w:rsidRPr="437AC1FB" w:rsidR="58665172">
        <w:rPr>
          <w:noProof/>
          <w:lang w:val="nb-NO"/>
        </w:rPr>
        <w:t>3</w:t>
      </w:r>
      <w:r w:rsidRPr="437AC1FB" w:rsidR="7C6AD7C9">
        <w:rPr>
          <w:noProof/>
          <w:lang w:val="nb-NO"/>
        </w:rPr>
        <w:t>.1. FORMÅL</w:t>
      </w:r>
    </w:p>
    <w:p w:rsidR="2665C3ED" w:rsidP="1987F931" w:rsidRDefault="53C06AB3" w14:paraId="6004E28C" w14:textId="4B5FC150">
      <w:pPr>
        <w:pStyle w:val="Ingenmellomrom"/>
        <w:rPr>
          <w:noProof/>
          <w:lang w:val="nb-NO"/>
        </w:rPr>
      </w:pPr>
      <w:r w:rsidRPr="437AC1FB" w:rsidR="7C6AD7C9">
        <w:rPr>
          <w:noProof/>
          <w:lang w:val="nb-NO"/>
        </w:rPr>
        <w:t>Formålet er å legge til rette for at personer som faller inn under nærmere</w:t>
      </w:r>
      <w:r w:rsidRPr="437AC1FB" w:rsidR="1F4A8A4D">
        <w:rPr>
          <w:noProof/>
          <w:lang w:val="nb-NO"/>
        </w:rPr>
        <w:t xml:space="preserve"> </w:t>
      </w:r>
      <w:r w:rsidRPr="437AC1FB" w:rsidR="7C6AD7C9">
        <w:rPr>
          <w:noProof/>
          <w:lang w:val="nb-NO"/>
        </w:rPr>
        <w:t>bestemte målgrupper kan få leie egnet kommunal bolig. Retningslinjene</w:t>
      </w:r>
      <w:r w:rsidRPr="437AC1FB" w:rsidR="15316E6B">
        <w:rPr>
          <w:noProof/>
          <w:lang w:val="nb-NO"/>
        </w:rPr>
        <w:t xml:space="preserve"> </w:t>
      </w:r>
      <w:r w:rsidRPr="437AC1FB" w:rsidR="7C6AD7C9">
        <w:rPr>
          <w:noProof/>
          <w:lang w:val="nb-NO"/>
        </w:rPr>
        <w:t>skal også bidra til økt rettssikkerhet for søkere til kommunal bolig</w:t>
      </w:r>
    </w:p>
    <w:p w:rsidR="1987F931" w:rsidP="1987F931" w:rsidRDefault="1987F931" w14:paraId="746AAD0F" w14:textId="068DAB6C">
      <w:pPr>
        <w:pStyle w:val="Ingenmellomrom"/>
        <w:rPr>
          <w:noProof/>
          <w:lang w:val="nb-NO"/>
        </w:rPr>
      </w:pPr>
    </w:p>
    <w:p w:rsidR="2665C3ED" w:rsidP="1987F931" w:rsidRDefault="53C06AB3" w14:paraId="21A5FFFD" w14:textId="4AB928B3">
      <w:pPr>
        <w:pStyle w:val="Ingenmellomrom"/>
        <w:rPr>
          <w:noProof/>
          <w:lang w:val="nb-NO"/>
        </w:rPr>
      </w:pPr>
      <w:r w:rsidRPr="437AC1FB" w:rsidR="7C6AD7C9">
        <w:rPr>
          <w:noProof/>
          <w:lang w:val="nb-NO"/>
        </w:rPr>
        <w:t xml:space="preserve">Å skaffe seg bolig er i utgangspunktet et privat ansvar, og </w:t>
      </w:r>
      <w:r w:rsidRPr="437AC1FB" w:rsidR="7C6AD7C9">
        <w:rPr>
          <w:noProof/>
          <w:lang w:val="nb-NO"/>
        </w:rPr>
        <w:t>kommunal</w:t>
      </w:r>
      <w:r w:rsidRPr="437AC1FB" w:rsidR="729C112B">
        <w:rPr>
          <w:noProof/>
          <w:lang w:val="nb-NO"/>
        </w:rPr>
        <w:t>e</w:t>
      </w:r>
      <w:r w:rsidRPr="437AC1FB" w:rsidR="7C6AD7C9">
        <w:rPr>
          <w:noProof/>
          <w:lang w:val="nb-NO"/>
        </w:rPr>
        <w:t xml:space="preserve"> boliger</w:t>
      </w:r>
      <w:r w:rsidRPr="437AC1FB" w:rsidR="7C6AD7C9">
        <w:rPr>
          <w:noProof/>
          <w:lang w:val="nb-NO"/>
        </w:rPr>
        <w:t xml:space="preserve"> </w:t>
      </w:r>
      <w:r w:rsidRPr="437AC1FB" w:rsidR="74E40572">
        <w:rPr>
          <w:noProof/>
          <w:lang w:val="nb-NO"/>
        </w:rPr>
        <w:t xml:space="preserve">er </w:t>
      </w:r>
      <w:r w:rsidRPr="437AC1FB" w:rsidR="7C6AD7C9">
        <w:rPr>
          <w:noProof/>
          <w:lang w:val="nb-NO"/>
        </w:rPr>
        <w:t>ingen lovfestet rettighet. Kommunalt disponerte boliger skal være et</w:t>
      </w:r>
      <w:r w:rsidRPr="437AC1FB" w:rsidR="277BEB20">
        <w:rPr>
          <w:noProof/>
          <w:lang w:val="nb-NO"/>
        </w:rPr>
        <w:t xml:space="preserve"> </w:t>
      </w:r>
      <w:r w:rsidRPr="437AC1FB" w:rsidR="7C6AD7C9">
        <w:rPr>
          <w:noProof/>
          <w:lang w:val="nb-NO"/>
        </w:rPr>
        <w:t>virkemiddel for å bistå særskilt vanskeligstilte på boligmarkedet</w:t>
      </w:r>
    </w:p>
    <w:p w:rsidR="1987F931" w:rsidP="1987F931" w:rsidRDefault="1987F931" w14:paraId="045A1723" w14:textId="743F07AA">
      <w:pPr>
        <w:pStyle w:val="Ingenmellomrom"/>
        <w:rPr>
          <w:noProof/>
          <w:lang w:val="nb-NO"/>
        </w:rPr>
      </w:pPr>
    </w:p>
    <w:p w:rsidR="2665C3ED" w:rsidP="1987F931" w:rsidRDefault="53C06AB3" w14:paraId="38AB15E7" w14:textId="772A6D1E">
      <w:pPr>
        <w:pStyle w:val="Ingenmellomrom"/>
        <w:rPr>
          <w:noProof/>
          <w:lang w:val="nb-NO"/>
        </w:rPr>
      </w:pPr>
      <w:r w:rsidRPr="437AC1FB" w:rsidR="7C6AD7C9">
        <w:rPr>
          <w:noProof/>
          <w:lang w:val="nb-NO"/>
        </w:rPr>
        <w:t>Kommunen plikter å medvirke til å skaffe boliger til personer som ikke selv</w:t>
      </w:r>
      <w:r w:rsidRPr="437AC1FB" w:rsidR="564A2479">
        <w:rPr>
          <w:noProof/>
          <w:lang w:val="nb-NO"/>
        </w:rPr>
        <w:t xml:space="preserve"> </w:t>
      </w:r>
      <w:r w:rsidRPr="437AC1FB" w:rsidR="7C6AD7C9">
        <w:rPr>
          <w:noProof/>
          <w:lang w:val="nb-NO"/>
        </w:rPr>
        <w:t>kan ivareta sine interesser på boligmarkedet, herunder boliger med særlig</w:t>
      </w:r>
      <w:r w:rsidRPr="437AC1FB" w:rsidR="31FE9C2A">
        <w:rPr>
          <w:noProof/>
          <w:lang w:val="nb-NO"/>
        </w:rPr>
        <w:t xml:space="preserve"> </w:t>
      </w:r>
      <w:r w:rsidRPr="437AC1FB" w:rsidR="7C6AD7C9">
        <w:rPr>
          <w:noProof/>
          <w:lang w:val="nb-NO"/>
        </w:rPr>
        <w:t>tilpasning og med hjelpe- og vernetiltak for dem som trenger det på grunn</w:t>
      </w:r>
      <w:r w:rsidRPr="437AC1FB" w:rsidR="19E92A23">
        <w:rPr>
          <w:noProof/>
          <w:lang w:val="nb-NO"/>
        </w:rPr>
        <w:t xml:space="preserve"> </w:t>
      </w:r>
      <w:r w:rsidRPr="437AC1FB" w:rsidR="7C6AD7C9">
        <w:rPr>
          <w:noProof/>
          <w:lang w:val="nb-NO"/>
        </w:rPr>
        <w:t>av alder, funksjonshemning eller av andre årsaker</w:t>
      </w:r>
    </w:p>
    <w:p w:rsidR="437AC1FB" w:rsidP="437AC1FB" w:rsidRDefault="437AC1FB" w14:paraId="0E3652B9" w14:textId="6AECC2D5">
      <w:pPr>
        <w:pStyle w:val="Ingenmellomrom"/>
        <w:rPr>
          <w:noProof/>
          <w:lang w:val="nb-NO"/>
        </w:rPr>
      </w:pPr>
    </w:p>
    <w:p w:rsidR="2665C3ED" w:rsidP="1987F931" w:rsidRDefault="53C06AB3" w14:paraId="36E5C990" w14:textId="69225A5B">
      <w:pPr>
        <w:pStyle w:val="Overskrift2"/>
        <w:rPr>
          <w:noProof/>
          <w:lang w:val="nb-NO"/>
        </w:rPr>
      </w:pPr>
      <w:r w:rsidRPr="437AC1FB" w:rsidR="666A3D8F">
        <w:rPr>
          <w:noProof/>
          <w:lang w:val="nb-NO"/>
        </w:rPr>
        <w:t>3</w:t>
      </w:r>
      <w:r w:rsidRPr="437AC1FB" w:rsidR="7C6AD7C9">
        <w:rPr>
          <w:noProof/>
          <w:lang w:val="nb-NO"/>
        </w:rPr>
        <w:t>.2. VIRKEOMRÅDE</w:t>
      </w:r>
    </w:p>
    <w:p w:rsidR="2665C3ED" w:rsidP="1987F931" w:rsidRDefault="53C06AB3" w14:paraId="43D6670A" w14:textId="558E2483">
      <w:pPr>
        <w:pStyle w:val="Ingenmellomrom"/>
        <w:rPr>
          <w:noProof/>
          <w:lang w:val="nb-NO"/>
        </w:rPr>
      </w:pPr>
      <w:r w:rsidRPr="437AC1FB" w:rsidR="7C6AD7C9">
        <w:rPr>
          <w:noProof/>
          <w:lang w:val="nb-NO"/>
        </w:rPr>
        <w:t>Bestemmelsene her legges til grunn for tildeling og søknadsbehandling for</w:t>
      </w:r>
      <w:r w:rsidRPr="437AC1FB" w:rsidR="71D34D67">
        <w:rPr>
          <w:noProof/>
          <w:lang w:val="nb-NO"/>
        </w:rPr>
        <w:t xml:space="preserve"> </w:t>
      </w:r>
      <w:r w:rsidRPr="437AC1FB" w:rsidR="7C6AD7C9">
        <w:rPr>
          <w:noProof/>
          <w:lang w:val="nb-NO"/>
        </w:rPr>
        <w:t>kommunale boliger i Stor-Elvdal kommune. Kommunal bolig tildeles søkere</w:t>
      </w:r>
      <w:r w:rsidRPr="437AC1FB" w:rsidR="4B4BC7B4">
        <w:rPr>
          <w:noProof/>
          <w:lang w:val="nb-NO"/>
        </w:rPr>
        <w:t xml:space="preserve"> </w:t>
      </w:r>
      <w:r w:rsidRPr="437AC1FB" w:rsidR="7C6AD7C9">
        <w:rPr>
          <w:noProof/>
          <w:lang w:val="nb-NO"/>
        </w:rPr>
        <w:t>som er uten fast bopel eller egnet bolig, og som er uten mulighet til å skaffe</w:t>
      </w:r>
      <w:r w:rsidRPr="437AC1FB" w:rsidR="48DE5927">
        <w:rPr>
          <w:noProof/>
          <w:lang w:val="nb-NO"/>
        </w:rPr>
        <w:t xml:space="preserve"> </w:t>
      </w:r>
      <w:r w:rsidRPr="437AC1FB" w:rsidR="7C6AD7C9">
        <w:rPr>
          <w:noProof/>
          <w:lang w:val="nb-NO"/>
        </w:rPr>
        <w:t>seg alternativ bolig selv</w:t>
      </w:r>
    </w:p>
    <w:p w:rsidR="1987F931" w:rsidP="1987F931" w:rsidRDefault="1987F931" w14:paraId="60FAEABC" w14:textId="1B73D909">
      <w:pPr>
        <w:pStyle w:val="Ingenmellomrom"/>
        <w:rPr>
          <w:noProof/>
          <w:lang w:val="nb-NO"/>
        </w:rPr>
      </w:pPr>
    </w:p>
    <w:p w:rsidR="2665C3ED" w:rsidP="1987F931" w:rsidRDefault="53C06AB3" w14:paraId="16643125" w14:textId="24DB309F">
      <w:pPr>
        <w:pStyle w:val="Ingenmellomrom"/>
        <w:rPr>
          <w:noProof/>
          <w:lang w:val="nb-NO"/>
        </w:rPr>
      </w:pPr>
      <w:r w:rsidRPr="437AC1FB" w:rsidR="7C6AD7C9">
        <w:rPr>
          <w:noProof/>
          <w:lang w:val="nb-NO"/>
        </w:rPr>
        <w:t>Retningslinjene gjelder boforhold som har sin forankring i avtale om</w:t>
      </w:r>
      <w:r w:rsidRPr="437AC1FB" w:rsidR="766ED8C2">
        <w:rPr>
          <w:noProof/>
          <w:lang w:val="nb-NO"/>
        </w:rPr>
        <w:t xml:space="preserve"> </w:t>
      </w:r>
      <w:r w:rsidRPr="437AC1FB" w:rsidR="7C6AD7C9">
        <w:rPr>
          <w:noProof/>
          <w:lang w:val="nb-NO"/>
        </w:rPr>
        <w:t>bruksrett til husrom mot vederlag, jf. husleieloven § 1-1. Retningslinjene</w:t>
      </w:r>
      <w:r w:rsidRPr="437AC1FB" w:rsidR="43C9B14F">
        <w:rPr>
          <w:noProof/>
          <w:lang w:val="nb-NO"/>
        </w:rPr>
        <w:t xml:space="preserve"> </w:t>
      </w:r>
      <w:r w:rsidRPr="437AC1FB" w:rsidR="7C6AD7C9">
        <w:rPr>
          <w:noProof/>
          <w:lang w:val="nb-NO"/>
        </w:rPr>
        <w:t>gjelder ikke tildeling av bolig til personalformål, opphold i institusjon,</w:t>
      </w:r>
      <w:r w:rsidRPr="437AC1FB" w:rsidR="2518DE67">
        <w:rPr>
          <w:noProof/>
          <w:lang w:val="nb-NO"/>
        </w:rPr>
        <w:t xml:space="preserve"> </w:t>
      </w:r>
      <w:r w:rsidRPr="437AC1FB" w:rsidR="7C6AD7C9">
        <w:rPr>
          <w:noProof/>
          <w:lang w:val="nb-NO"/>
        </w:rPr>
        <w:t>midlertidig botiltak i henhold til lov om sosiale tjenester i arbeids- og</w:t>
      </w:r>
      <w:r w:rsidRPr="437AC1FB" w:rsidR="74EC146E">
        <w:rPr>
          <w:noProof/>
          <w:lang w:val="nb-NO"/>
        </w:rPr>
        <w:t xml:space="preserve"> </w:t>
      </w:r>
      <w:r w:rsidRPr="437AC1FB" w:rsidR="7C6AD7C9">
        <w:rPr>
          <w:noProof/>
          <w:lang w:val="nb-NO"/>
        </w:rPr>
        <w:t>velferdsforvaltningen § 27 (midlertidig opphold på pensjonat ol.), eller der</w:t>
      </w:r>
      <w:r w:rsidRPr="437AC1FB" w:rsidR="567A7830">
        <w:rPr>
          <w:noProof/>
          <w:lang w:val="nb-NO"/>
        </w:rPr>
        <w:t xml:space="preserve"> </w:t>
      </w:r>
      <w:r w:rsidRPr="437AC1FB" w:rsidR="7C6AD7C9">
        <w:rPr>
          <w:noProof/>
          <w:lang w:val="nb-NO"/>
        </w:rPr>
        <w:t>behandling er det vesentlige i avtaleforholdet</w:t>
      </w:r>
    </w:p>
    <w:p w:rsidR="437AC1FB" w:rsidP="437AC1FB" w:rsidRDefault="437AC1FB" w14:paraId="2C2D4F07" w14:textId="0AD5ECDB">
      <w:pPr>
        <w:pStyle w:val="Ingenmellomrom"/>
        <w:rPr>
          <w:noProof/>
          <w:lang w:val="nb-NO"/>
        </w:rPr>
      </w:pPr>
    </w:p>
    <w:p w:rsidR="2665C3ED" w:rsidP="1987F931" w:rsidRDefault="53C06AB3" w14:paraId="6E72F081" w14:textId="0BDAF8F1">
      <w:pPr>
        <w:pStyle w:val="Overskrift2"/>
        <w:rPr>
          <w:noProof/>
          <w:lang w:val="nb-NO"/>
        </w:rPr>
      </w:pPr>
      <w:r w:rsidRPr="437AC1FB" w:rsidR="278F8776">
        <w:rPr>
          <w:noProof/>
          <w:lang w:val="nb-NO"/>
        </w:rPr>
        <w:t>3</w:t>
      </w:r>
      <w:r w:rsidRPr="437AC1FB" w:rsidR="7C6AD7C9">
        <w:rPr>
          <w:noProof/>
          <w:lang w:val="nb-NO"/>
        </w:rPr>
        <w:t>.3. MÅLGRUPPE FOR OMSORGSBOLIGER</w:t>
      </w:r>
    </w:p>
    <w:p w:rsidR="2665C3ED" w:rsidP="1987F931" w:rsidRDefault="53C06AB3" w14:paraId="292680A3" w14:textId="72046C42">
      <w:pPr>
        <w:pStyle w:val="Ingenmellomrom"/>
        <w:rPr>
          <w:noProof/>
          <w:lang w:val="nb-NO"/>
        </w:rPr>
      </w:pPr>
      <w:r w:rsidRPr="437AC1FB" w:rsidR="7C6AD7C9">
        <w:rPr>
          <w:noProof/>
          <w:lang w:val="nb-NO"/>
        </w:rPr>
        <w:t>Omsorgsboliger er et tilbud til personer som på grunn av alder, helse,</w:t>
      </w:r>
      <w:r w:rsidRPr="437AC1FB" w:rsidR="5FE863C0">
        <w:rPr>
          <w:noProof/>
          <w:lang w:val="nb-NO"/>
        </w:rPr>
        <w:t xml:space="preserve"> </w:t>
      </w:r>
      <w:r w:rsidRPr="437AC1FB" w:rsidR="7C6AD7C9">
        <w:rPr>
          <w:noProof/>
          <w:lang w:val="nb-NO"/>
        </w:rPr>
        <w:t>funksjonshemming, mv. har et omfattende behov for en tilrettelagt bolig</w:t>
      </w:r>
      <w:r w:rsidRPr="437AC1FB" w:rsidR="01026055">
        <w:rPr>
          <w:noProof/>
          <w:lang w:val="nb-NO"/>
        </w:rPr>
        <w:t xml:space="preserve"> </w:t>
      </w:r>
      <w:r w:rsidRPr="437AC1FB" w:rsidR="7C6AD7C9">
        <w:rPr>
          <w:noProof/>
          <w:lang w:val="nb-NO"/>
        </w:rPr>
        <w:t>med</w:t>
      </w:r>
      <w:r w:rsidRPr="437AC1FB" w:rsidR="1029BC38">
        <w:rPr>
          <w:noProof/>
          <w:lang w:val="nb-NO"/>
        </w:rPr>
        <w:t xml:space="preserve"> </w:t>
      </w:r>
      <w:r w:rsidRPr="437AC1FB" w:rsidR="7C6AD7C9">
        <w:rPr>
          <w:noProof/>
          <w:lang w:val="nb-NO"/>
        </w:rPr>
        <w:t>hjemmebaserte helse- og omsorgstjenester i, eller i nær tilknytning til</w:t>
      </w:r>
      <w:r w:rsidRPr="437AC1FB" w:rsidR="68DA84CC">
        <w:rPr>
          <w:noProof/>
          <w:lang w:val="nb-NO"/>
        </w:rPr>
        <w:t xml:space="preserve"> </w:t>
      </w:r>
      <w:r w:rsidRPr="437AC1FB" w:rsidR="7C6AD7C9">
        <w:rPr>
          <w:noProof/>
          <w:lang w:val="nb-NO"/>
        </w:rPr>
        <w:t>boligen, og som er avhengig av praktisk eller personlig hjelp for å greie</w:t>
      </w:r>
      <w:r w:rsidRPr="437AC1FB" w:rsidR="42E99273">
        <w:rPr>
          <w:noProof/>
          <w:lang w:val="nb-NO"/>
        </w:rPr>
        <w:t xml:space="preserve"> </w:t>
      </w:r>
      <w:r w:rsidRPr="437AC1FB" w:rsidR="7C6AD7C9">
        <w:rPr>
          <w:noProof/>
          <w:lang w:val="nb-NO"/>
        </w:rPr>
        <w:t>dagliglivets gjøremål. Boligene kan være frittstående eller inneha</w:t>
      </w:r>
      <w:r w:rsidRPr="437AC1FB" w:rsidR="2F90CF14">
        <w:rPr>
          <w:noProof/>
          <w:lang w:val="nb-NO"/>
        </w:rPr>
        <w:t xml:space="preserve"> </w:t>
      </w:r>
      <w:r w:rsidRPr="437AC1FB" w:rsidR="7C6AD7C9">
        <w:rPr>
          <w:noProof/>
          <w:lang w:val="nb-NO"/>
        </w:rPr>
        <w:t>fellesskapsløsninger, og kan ha tilknyttet bemanning hele eller deler av</w:t>
      </w:r>
      <w:r w:rsidRPr="437AC1FB" w:rsidR="09D2B4F3">
        <w:rPr>
          <w:noProof/>
          <w:lang w:val="nb-NO"/>
        </w:rPr>
        <w:t xml:space="preserve"> </w:t>
      </w:r>
      <w:r w:rsidRPr="437AC1FB" w:rsidR="7C6AD7C9">
        <w:rPr>
          <w:noProof/>
          <w:lang w:val="nb-NO"/>
        </w:rPr>
        <w:t>døgnet</w:t>
      </w:r>
    </w:p>
    <w:p w:rsidR="1987F931" w:rsidP="1987F931" w:rsidRDefault="1987F931" w14:paraId="401628AE" w14:textId="02409D31">
      <w:pPr>
        <w:pStyle w:val="Ingenmellomrom"/>
        <w:rPr>
          <w:noProof/>
          <w:lang w:val="nb-NO"/>
        </w:rPr>
      </w:pPr>
    </w:p>
    <w:p w:rsidR="2665C3ED" w:rsidP="1987F931" w:rsidRDefault="53C06AB3" w14:paraId="5FF0C7A4" w14:textId="441CA8F8">
      <w:pPr>
        <w:pStyle w:val="Ingenmellomrom"/>
        <w:rPr>
          <w:noProof/>
          <w:lang w:val="nb-NO"/>
        </w:rPr>
      </w:pPr>
      <w:r w:rsidRPr="437AC1FB" w:rsidR="7C6AD7C9">
        <w:rPr>
          <w:noProof/>
          <w:lang w:val="nb-NO"/>
        </w:rPr>
        <w:t>Omsorgsboliger kan tilbys personer som ikke selv eller ved hjelp av annen</w:t>
      </w:r>
      <w:r w:rsidRPr="437AC1FB" w:rsidR="3607247B">
        <w:rPr>
          <w:noProof/>
          <w:lang w:val="nb-NO"/>
        </w:rPr>
        <w:t xml:space="preserve"> </w:t>
      </w:r>
      <w:r w:rsidRPr="437AC1FB" w:rsidR="7C6AD7C9">
        <w:rPr>
          <w:noProof/>
          <w:lang w:val="nb-NO"/>
        </w:rPr>
        <w:t>offentlig boligbistand greier å skaffe seg egnet bolig</w:t>
      </w:r>
    </w:p>
    <w:p w:rsidR="437AC1FB" w:rsidP="437AC1FB" w:rsidRDefault="437AC1FB" w14:paraId="56A1CCD8" w14:textId="54A77596">
      <w:pPr>
        <w:pStyle w:val="Ingenmellomrom"/>
        <w:rPr>
          <w:noProof/>
          <w:lang w:val="nb-NO"/>
        </w:rPr>
      </w:pPr>
    </w:p>
    <w:p w:rsidR="2665C3ED" w:rsidP="1987F931" w:rsidRDefault="53C06AB3" w14:paraId="2C3C54B6" w14:textId="5A7A370C">
      <w:pPr>
        <w:pStyle w:val="Overskrift2"/>
        <w:rPr>
          <w:noProof/>
          <w:lang w:val="nb-NO"/>
        </w:rPr>
      </w:pPr>
      <w:r w:rsidRPr="437AC1FB" w:rsidR="4A6EC6A7">
        <w:rPr>
          <w:noProof/>
          <w:lang w:val="nb-NO"/>
        </w:rPr>
        <w:t>3</w:t>
      </w:r>
      <w:r w:rsidRPr="437AC1FB" w:rsidR="7C6AD7C9">
        <w:rPr>
          <w:noProof/>
          <w:lang w:val="nb-NO"/>
        </w:rPr>
        <w:t>.4. IKKE ALTERNATIVE MULIGHETER</w:t>
      </w:r>
    </w:p>
    <w:p w:rsidR="2665C3ED" w:rsidP="1987F931" w:rsidRDefault="53C06AB3" w14:paraId="50C648BF" w14:textId="3F27E54E">
      <w:pPr>
        <w:pStyle w:val="Ingenmellomrom"/>
        <w:rPr>
          <w:noProof/>
          <w:lang w:val="nb-NO"/>
        </w:rPr>
      </w:pPr>
      <w:r w:rsidRPr="437AC1FB" w:rsidR="7C6AD7C9">
        <w:rPr>
          <w:noProof/>
          <w:lang w:val="nb-NO"/>
        </w:rPr>
        <w:t>Søker som har alternative muligheter til selv å skaffe seg egnet bolig, er</w:t>
      </w:r>
      <w:r w:rsidRPr="437AC1FB" w:rsidR="271A6893">
        <w:rPr>
          <w:noProof/>
          <w:lang w:val="nb-NO"/>
        </w:rPr>
        <w:t xml:space="preserve"> </w:t>
      </w:r>
      <w:r w:rsidRPr="437AC1FB" w:rsidR="7C6AD7C9">
        <w:rPr>
          <w:noProof/>
          <w:lang w:val="nb-NO"/>
        </w:rPr>
        <w:t>som hovedregel ikke kvalifisert for tildeling av kommunal bolig. Kommunen</w:t>
      </w:r>
      <w:r w:rsidRPr="437AC1FB" w:rsidR="3733B090">
        <w:rPr>
          <w:noProof/>
          <w:lang w:val="nb-NO"/>
        </w:rPr>
        <w:t xml:space="preserve"> </w:t>
      </w:r>
      <w:r w:rsidRPr="437AC1FB" w:rsidR="7C6AD7C9">
        <w:rPr>
          <w:noProof/>
          <w:lang w:val="nb-NO"/>
        </w:rPr>
        <w:t>vil gi bistand og veiledning i alternative muligheter ved behov, for eksempel</w:t>
      </w:r>
      <w:r w:rsidRPr="437AC1FB" w:rsidR="48BAC817">
        <w:rPr>
          <w:noProof/>
          <w:lang w:val="nb-NO"/>
        </w:rPr>
        <w:t xml:space="preserve"> </w:t>
      </w:r>
      <w:r w:rsidRPr="437AC1FB" w:rsidR="7C6AD7C9">
        <w:rPr>
          <w:noProof/>
          <w:lang w:val="nb-NO"/>
        </w:rPr>
        <w:t>startlån og bostøtte</w:t>
      </w:r>
    </w:p>
    <w:p w:rsidR="437AC1FB" w:rsidP="437AC1FB" w:rsidRDefault="437AC1FB" w14:paraId="424AE458" w14:textId="3EE42E61">
      <w:pPr>
        <w:pStyle w:val="Ingenmellomrom"/>
        <w:rPr>
          <w:noProof/>
          <w:lang w:val="nb-NO"/>
        </w:rPr>
      </w:pPr>
    </w:p>
    <w:p w:rsidR="2665C3ED" w:rsidP="1987F931" w:rsidRDefault="53C06AB3" w14:paraId="4B8A3CC0" w14:textId="13673713">
      <w:pPr>
        <w:pStyle w:val="Overskrift2"/>
        <w:rPr>
          <w:noProof/>
          <w:lang w:val="nb-NO"/>
        </w:rPr>
      </w:pPr>
      <w:r w:rsidRPr="437AC1FB" w:rsidR="6271952F">
        <w:rPr>
          <w:noProof/>
          <w:lang w:val="nb-NO"/>
        </w:rPr>
        <w:t>3</w:t>
      </w:r>
      <w:r w:rsidRPr="437AC1FB" w:rsidR="7C6AD7C9">
        <w:rPr>
          <w:noProof/>
          <w:lang w:val="nb-NO"/>
        </w:rPr>
        <w:t>.5. KRITERIER FOR TILDELING AV OMSORGSBOLIG</w:t>
      </w:r>
    </w:p>
    <w:p w:rsidR="2665C3ED" w:rsidP="1987F931" w:rsidRDefault="53C06AB3" w14:paraId="1C821D74" w14:textId="26D02A69">
      <w:pPr>
        <w:pStyle w:val="Ingenmellomrom"/>
        <w:rPr>
          <w:noProof/>
          <w:lang w:val="nb-NO"/>
        </w:rPr>
      </w:pPr>
      <w:r w:rsidRPr="1987F931" w:rsidR="48B72E89">
        <w:rPr>
          <w:noProof/>
          <w:lang w:val="nb-NO"/>
        </w:rPr>
        <w:t>Følgende kriterier vektlegges ved tildeling av omsorgsbolig:</w:t>
      </w:r>
    </w:p>
    <w:p w:rsidR="1987F931" w:rsidP="1987F931" w:rsidRDefault="1987F931" w14:paraId="744CD388" w14:textId="1CBDA21E">
      <w:pPr>
        <w:pStyle w:val="Ingenmellomrom"/>
        <w:rPr>
          <w:noProof/>
          <w:lang w:val="nb-NO"/>
        </w:rPr>
      </w:pPr>
    </w:p>
    <w:p w:rsidR="2665C3ED" w:rsidP="1987F931" w:rsidRDefault="53C06AB3" w14:paraId="3FAC88F2" w14:textId="289D9B11">
      <w:pPr>
        <w:pStyle w:val="Ingenmellomrom"/>
        <w:numPr>
          <w:ilvl w:val="0"/>
          <w:numId w:val="64"/>
        </w:numPr>
        <w:rPr>
          <w:noProof/>
          <w:lang w:val="nb-NO"/>
        </w:rPr>
      </w:pPr>
      <w:r w:rsidRPr="437AC1FB" w:rsidR="7C6AD7C9">
        <w:rPr>
          <w:noProof/>
          <w:lang w:val="nb-NO"/>
        </w:rPr>
        <w:t>Søker</w:t>
      </w:r>
      <w:r w:rsidRPr="437AC1FB" w:rsidR="7C6AD7C9">
        <w:rPr>
          <w:noProof/>
          <w:lang w:val="nb-NO"/>
        </w:rPr>
        <w:t xml:space="preserve"> </w:t>
      </w:r>
      <w:r w:rsidRPr="437AC1FB" w:rsidR="7C6AD7C9">
        <w:rPr>
          <w:noProof/>
          <w:lang w:val="nb-NO"/>
        </w:rPr>
        <w:t>må</w:t>
      </w:r>
      <w:r w:rsidRPr="437AC1FB" w:rsidR="7C6AD7C9">
        <w:rPr>
          <w:noProof/>
          <w:lang w:val="nb-NO"/>
        </w:rPr>
        <w:t xml:space="preserve"> ha </w:t>
      </w:r>
      <w:r w:rsidRPr="437AC1FB" w:rsidR="7C6AD7C9">
        <w:rPr>
          <w:noProof/>
          <w:lang w:val="nb-NO"/>
        </w:rPr>
        <w:t>lovlig</w:t>
      </w:r>
      <w:r w:rsidRPr="437AC1FB" w:rsidR="7C6AD7C9">
        <w:rPr>
          <w:noProof/>
          <w:lang w:val="nb-NO"/>
        </w:rPr>
        <w:t xml:space="preserve"> </w:t>
      </w:r>
      <w:r w:rsidRPr="437AC1FB" w:rsidR="7C6AD7C9">
        <w:rPr>
          <w:noProof/>
          <w:lang w:val="nb-NO"/>
        </w:rPr>
        <w:t>opphold</w:t>
      </w:r>
      <w:r w:rsidRPr="437AC1FB" w:rsidR="7C6AD7C9">
        <w:rPr>
          <w:noProof/>
          <w:lang w:val="nb-NO"/>
        </w:rPr>
        <w:t xml:space="preserve"> </w:t>
      </w:r>
      <w:r w:rsidRPr="437AC1FB" w:rsidR="7C6AD7C9">
        <w:rPr>
          <w:noProof/>
          <w:lang w:val="nb-NO"/>
        </w:rPr>
        <w:t>i</w:t>
      </w:r>
      <w:r w:rsidRPr="437AC1FB" w:rsidR="7C6AD7C9">
        <w:rPr>
          <w:noProof/>
          <w:lang w:val="nb-NO"/>
        </w:rPr>
        <w:t xml:space="preserve"> Norge </w:t>
      </w:r>
      <w:r w:rsidRPr="437AC1FB" w:rsidR="7C6AD7C9">
        <w:rPr>
          <w:noProof/>
          <w:lang w:val="nb-NO"/>
        </w:rPr>
        <w:t>og</w:t>
      </w:r>
      <w:r w:rsidRPr="437AC1FB" w:rsidR="7C6AD7C9">
        <w:rPr>
          <w:noProof/>
          <w:lang w:val="nb-NO"/>
        </w:rPr>
        <w:t xml:space="preserve"> ha </w:t>
      </w:r>
      <w:r w:rsidRPr="437AC1FB" w:rsidR="7C6AD7C9">
        <w:rPr>
          <w:noProof/>
          <w:lang w:val="nb-NO"/>
        </w:rPr>
        <w:t>sammenhengende</w:t>
      </w:r>
      <w:r w:rsidRPr="437AC1FB" w:rsidR="44725600">
        <w:rPr>
          <w:noProof/>
          <w:lang w:val="nb-NO"/>
        </w:rPr>
        <w:t xml:space="preserve"> </w:t>
      </w:r>
      <w:r w:rsidRPr="437AC1FB" w:rsidR="7C6AD7C9">
        <w:rPr>
          <w:noProof/>
          <w:lang w:val="nb-NO"/>
        </w:rPr>
        <w:t>folkeregisterregistrert</w:t>
      </w:r>
      <w:r w:rsidRPr="437AC1FB" w:rsidR="7C6AD7C9">
        <w:rPr>
          <w:noProof/>
          <w:lang w:val="nb-NO"/>
        </w:rPr>
        <w:t xml:space="preserve"> </w:t>
      </w:r>
      <w:r w:rsidRPr="437AC1FB" w:rsidR="7C6AD7C9">
        <w:rPr>
          <w:noProof/>
          <w:lang w:val="nb-NO"/>
        </w:rPr>
        <w:t>og</w:t>
      </w:r>
      <w:r w:rsidRPr="437AC1FB" w:rsidR="7C6AD7C9">
        <w:rPr>
          <w:noProof/>
          <w:lang w:val="nb-NO"/>
        </w:rPr>
        <w:t xml:space="preserve"> </w:t>
      </w:r>
      <w:r w:rsidRPr="437AC1FB" w:rsidR="7C6AD7C9">
        <w:rPr>
          <w:noProof/>
          <w:lang w:val="nb-NO"/>
        </w:rPr>
        <w:t>faktisk</w:t>
      </w:r>
      <w:r w:rsidRPr="437AC1FB" w:rsidR="7C6AD7C9">
        <w:rPr>
          <w:noProof/>
          <w:lang w:val="nb-NO"/>
        </w:rPr>
        <w:t xml:space="preserve"> </w:t>
      </w:r>
      <w:r w:rsidRPr="437AC1FB" w:rsidR="7C6AD7C9">
        <w:rPr>
          <w:noProof/>
          <w:lang w:val="nb-NO"/>
        </w:rPr>
        <w:t>adresse</w:t>
      </w:r>
      <w:r w:rsidRPr="437AC1FB" w:rsidR="7C6AD7C9">
        <w:rPr>
          <w:noProof/>
          <w:lang w:val="nb-NO"/>
        </w:rPr>
        <w:t xml:space="preserve"> </w:t>
      </w:r>
      <w:r w:rsidRPr="437AC1FB" w:rsidR="7C6AD7C9">
        <w:rPr>
          <w:noProof/>
          <w:lang w:val="nb-NO"/>
        </w:rPr>
        <w:t>i</w:t>
      </w:r>
      <w:r w:rsidRPr="437AC1FB" w:rsidR="7C6AD7C9">
        <w:rPr>
          <w:noProof/>
          <w:lang w:val="nb-NO"/>
        </w:rPr>
        <w:t xml:space="preserve"> Stor-Elvdal </w:t>
      </w:r>
      <w:r w:rsidRPr="437AC1FB" w:rsidR="7C6AD7C9">
        <w:rPr>
          <w:noProof/>
          <w:lang w:val="nb-NO"/>
        </w:rPr>
        <w:t>kommune</w:t>
      </w:r>
      <w:r w:rsidRPr="437AC1FB" w:rsidR="7C6AD7C9">
        <w:rPr>
          <w:noProof/>
          <w:lang w:val="nb-NO"/>
        </w:rPr>
        <w:t xml:space="preserve"> </w:t>
      </w:r>
      <w:r w:rsidRPr="437AC1FB" w:rsidR="7C6AD7C9">
        <w:rPr>
          <w:noProof/>
          <w:lang w:val="nb-NO"/>
        </w:rPr>
        <w:t>siste</w:t>
      </w:r>
      <w:r w:rsidRPr="437AC1FB" w:rsidR="7C6AD7C9">
        <w:rPr>
          <w:noProof/>
          <w:lang w:val="nb-NO"/>
        </w:rPr>
        <w:t xml:space="preserve"> to</w:t>
      </w:r>
      <w:r w:rsidRPr="437AC1FB" w:rsidR="550FDAD2">
        <w:rPr>
          <w:noProof/>
          <w:lang w:val="nb-NO"/>
        </w:rPr>
        <w:t xml:space="preserve"> </w:t>
      </w:r>
      <w:r w:rsidRPr="437AC1FB" w:rsidR="7C6AD7C9">
        <w:rPr>
          <w:noProof/>
          <w:lang w:val="nb-NO"/>
        </w:rPr>
        <w:t>år</w:t>
      </w:r>
      <w:r w:rsidRPr="437AC1FB" w:rsidR="7C6AD7C9">
        <w:rPr>
          <w:noProof/>
          <w:lang w:val="nb-NO"/>
        </w:rPr>
        <w:t xml:space="preserve"> </w:t>
      </w:r>
      <w:r w:rsidRPr="437AC1FB" w:rsidR="7C6AD7C9">
        <w:rPr>
          <w:noProof/>
          <w:lang w:val="nb-NO"/>
        </w:rPr>
        <w:t>forut</w:t>
      </w:r>
      <w:r w:rsidRPr="437AC1FB" w:rsidR="7C6AD7C9">
        <w:rPr>
          <w:noProof/>
          <w:lang w:val="nb-NO"/>
        </w:rPr>
        <w:t xml:space="preserve"> for </w:t>
      </w:r>
      <w:r w:rsidRPr="437AC1FB" w:rsidR="7C6AD7C9">
        <w:rPr>
          <w:noProof/>
          <w:lang w:val="nb-NO"/>
        </w:rPr>
        <w:t>søknad</w:t>
      </w:r>
    </w:p>
    <w:p w:rsidR="2665C3ED" w:rsidP="1987F931" w:rsidRDefault="53C06AB3" w14:paraId="10B44380" w14:textId="0D45F12D">
      <w:pPr>
        <w:pStyle w:val="Ingenmellomrom"/>
        <w:numPr>
          <w:ilvl w:val="0"/>
          <w:numId w:val="64"/>
        </w:numPr>
        <w:rPr>
          <w:noProof/>
          <w:lang w:val="nb-NO"/>
        </w:rPr>
      </w:pPr>
      <w:r w:rsidRPr="437AC1FB" w:rsidR="7C6AD7C9">
        <w:rPr>
          <w:noProof/>
          <w:lang w:val="nb-NO"/>
        </w:rPr>
        <w:t>Søker</w:t>
      </w:r>
      <w:r w:rsidRPr="437AC1FB" w:rsidR="7C6AD7C9">
        <w:rPr>
          <w:noProof/>
          <w:lang w:val="nb-NO"/>
        </w:rPr>
        <w:t xml:space="preserve"> </w:t>
      </w:r>
      <w:r w:rsidRPr="437AC1FB" w:rsidR="7C6AD7C9">
        <w:rPr>
          <w:noProof/>
          <w:lang w:val="nb-NO"/>
        </w:rPr>
        <w:t>må</w:t>
      </w:r>
      <w:r w:rsidRPr="437AC1FB" w:rsidR="7C6AD7C9">
        <w:rPr>
          <w:noProof/>
          <w:lang w:val="nb-NO"/>
        </w:rPr>
        <w:t xml:space="preserve"> </w:t>
      </w:r>
      <w:r w:rsidRPr="437AC1FB" w:rsidR="7C6AD7C9">
        <w:rPr>
          <w:noProof/>
          <w:lang w:val="nb-NO"/>
        </w:rPr>
        <w:t>være</w:t>
      </w:r>
      <w:r w:rsidRPr="437AC1FB" w:rsidR="7C6AD7C9">
        <w:rPr>
          <w:noProof/>
          <w:lang w:val="nb-NO"/>
        </w:rPr>
        <w:t xml:space="preserve"> </w:t>
      </w:r>
      <w:r w:rsidRPr="437AC1FB" w:rsidR="7C6AD7C9">
        <w:rPr>
          <w:noProof/>
          <w:lang w:val="nb-NO"/>
        </w:rPr>
        <w:t>fylt</w:t>
      </w:r>
      <w:r w:rsidRPr="437AC1FB" w:rsidR="7C6AD7C9">
        <w:rPr>
          <w:noProof/>
          <w:lang w:val="nb-NO"/>
        </w:rPr>
        <w:t xml:space="preserve"> 18 </w:t>
      </w:r>
      <w:r w:rsidRPr="437AC1FB" w:rsidR="7C6AD7C9">
        <w:rPr>
          <w:noProof/>
          <w:lang w:val="nb-NO"/>
        </w:rPr>
        <w:t>år</w:t>
      </w:r>
      <w:r w:rsidRPr="437AC1FB" w:rsidR="7C6AD7C9">
        <w:rPr>
          <w:noProof/>
          <w:lang w:val="nb-NO"/>
        </w:rPr>
        <w:t xml:space="preserve">. Det </w:t>
      </w:r>
      <w:r w:rsidRPr="437AC1FB" w:rsidR="7C6AD7C9">
        <w:rPr>
          <w:noProof/>
          <w:lang w:val="nb-NO"/>
        </w:rPr>
        <w:t>kan</w:t>
      </w:r>
      <w:r w:rsidRPr="437AC1FB" w:rsidR="7C6AD7C9">
        <w:rPr>
          <w:noProof/>
          <w:lang w:val="nb-NO"/>
        </w:rPr>
        <w:t xml:space="preserve"> </w:t>
      </w:r>
      <w:r w:rsidRPr="437AC1FB" w:rsidR="7C6AD7C9">
        <w:rPr>
          <w:noProof/>
          <w:lang w:val="nb-NO"/>
        </w:rPr>
        <w:t>gjøres</w:t>
      </w:r>
      <w:r w:rsidRPr="437AC1FB" w:rsidR="7C6AD7C9">
        <w:rPr>
          <w:noProof/>
          <w:lang w:val="nb-NO"/>
        </w:rPr>
        <w:t xml:space="preserve"> </w:t>
      </w:r>
      <w:r w:rsidRPr="437AC1FB" w:rsidR="7C6AD7C9">
        <w:rPr>
          <w:noProof/>
          <w:lang w:val="nb-NO"/>
        </w:rPr>
        <w:t>unntak</w:t>
      </w:r>
      <w:r w:rsidRPr="437AC1FB" w:rsidR="7C6AD7C9">
        <w:rPr>
          <w:noProof/>
          <w:lang w:val="nb-NO"/>
        </w:rPr>
        <w:t xml:space="preserve"> </w:t>
      </w:r>
      <w:r w:rsidRPr="437AC1FB" w:rsidR="7C6AD7C9">
        <w:rPr>
          <w:noProof/>
          <w:lang w:val="nb-NO"/>
        </w:rPr>
        <w:t>fra</w:t>
      </w:r>
      <w:r w:rsidRPr="437AC1FB" w:rsidR="7C6AD7C9">
        <w:rPr>
          <w:noProof/>
          <w:lang w:val="nb-NO"/>
        </w:rPr>
        <w:t xml:space="preserve"> </w:t>
      </w:r>
      <w:r w:rsidRPr="437AC1FB" w:rsidR="7C6AD7C9">
        <w:rPr>
          <w:noProof/>
          <w:lang w:val="nb-NO"/>
        </w:rPr>
        <w:t>kravet</w:t>
      </w:r>
      <w:r w:rsidRPr="437AC1FB" w:rsidR="7C6AD7C9">
        <w:rPr>
          <w:noProof/>
          <w:lang w:val="nb-NO"/>
        </w:rPr>
        <w:t xml:space="preserve"> om alder </w:t>
      </w:r>
      <w:r w:rsidRPr="437AC1FB" w:rsidR="7C6AD7C9">
        <w:rPr>
          <w:noProof/>
          <w:lang w:val="nb-NO"/>
        </w:rPr>
        <w:t>i</w:t>
      </w:r>
      <w:r w:rsidRPr="437AC1FB" w:rsidR="648EEABE">
        <w:rPr>
          <w:noProof/>
          <w:lang w:val="nb-NO"/>
        </w:rPr>
        <w:t xml:space="preserve"> </w:t>
      </w:r>
      <w:r w:rsidRPr="437AC1FB" w:rsidR="7C6AD7C9">
        <w:rPr>
          <w:noProof/>
          <w:lang w:val="nb-NO"/>
        </w:rPr>
        <w:t>særskilte</w:t>
      </w:r>
      <w:r w:rsidRPr="437AC1FB" w:rsidR="7C6AD7C9">
        <w:rPr>
          <w:noProof/>
          <w:lang w:val="nb-NO"/>
        </w:rPr>
        <w:t xml:space="preserve"> </w:t>
      </w:r>
      <w:r w:rsidRPr="437AC1FB" w:rsidR="7C6AD7C9">
        <w:rPr>
          <w:noProof/>
          <w:lang w:val="nb-NO"/>
        </w:rPr>
        <w:t>tilfeller</w:t>
      </w:r>
    </w:p>
    <w:p w:rsidR="2665C3ED" w:rsidP="1987F931" w:rsidRDefault="53C06AB3" w14:paraId="67A05D19" w14:textId="4974C889">
      <w:pPr>
        <w:pStyle w:val="Ingenmellomrom"/>
        <w:numPr>
          <w:ilvl w:val="0"/>
          <w:numId w:val="64"/>
        </w:numPr>
        <w:rPr>
          <w:noProof/>
          <w:lang w:val="nb-NO"/>
        </w:rPr>
      </w:pPr>
      <w:r w:rsidRPr="437AC1FB" w:rsidR="7C6AD7C9">
        <w:rPr>
          <w:noProof/>
          <w:lang w:val="nb-NO"/>
        </w:rPr>
        <w:t>Mulighet</w:t>
      </w:r>
      <w:r w:rsidRPr="437AC1FB" w:rsidR="7C6AD7C9">
        <w:rPr>
          <w:noProof/>
          <w:lang w:val="nb-NO"/>
        </w:rPr>
        <w:t xml:space="preserve"> for </w:t>
      </w:r>
      <w:r w:rsidRPr="437AC1FB" w:rsidR="7C6AD7C9">
        <w:rPr>
          <w:noProof/>
          <w:lang w:val="nb-NO"/>
        </w:rPr>
        <w:t>fortsatt</w:t>
      </w:r>
      <w:r w:rsidRPr="437AC1FB" w:rsidR="7C6AD7C9">
        <w:rPr>
          <w:noProof/>
          <w:lang w:val="nb-NO"/>
        </w:rPr>
        <w:t xml:space="preserve"> å </w:t>
      </w:r>
      <w:r w:rsidRPr="437AC1FB" w:rsidR="7C6AD7C9">
        <w:rPr>
          <w:noProof/>
          <w:lang w:val="nb-NO"/>
        </w:rPr>
        <w:t>bo</w:t>
      </w:r>
      <w:r w:rsidRPr="437AC1FB" w:rsidR="7C6AD7C9">
        <w:rPr>
          <w:noProof/>
          <w:lang w:val="nb-NO"/>
        </w:rPr>
        <w:t xml:space="preserve"> </w:t>
      </w:r>
      <w:r w:rsidRPr="437AC1FB" w:rsidR="7C6AD7C9">
        <w:rPr>
          <w:noProof/>
          <w:lang w:val="nb-NO"/>
        </w:rPr>
        <w:t>i</w:t>
      </w:r>
      <w:r w:rsidRPr="437AC1FB" w:rsidR="7C6AD7C9">
        <w:rPr>
          <w:noProof/>
          <w:lang w:val="nb-NO"/>
        </w:rPr>
        <w:t xml:space="preserve"> </w:t>
      </w:r>
      <w:r w:rsidRPr="437AC1FB" w:rsidR="7C6AD7C9">
        <w:rPr>
          <w:noProof/>
          <w:lang w:val="nb-NO"/>
        </w:rPr>
        <w:t>opprinnelig</w:t>
      </w:r>
      <w:r w:rsidRPr="437AC1FB" w:rsidR="7C6AD7C9">
        <w:rPr>
          <w:noProof/>
          <w:lang w:val="nb-NO"/>
        </w:rPr>
        <w:t xml:space="preserve"> </w:t>
      </w:r>
      <w:r w:rsidRPr="437AC1FB" w:rsidR="7C6AD7C9">
        <w:rPr>
          <w:noProof/>
          <w:lang w:val="nb-NO"/>
        </w:rPr>
        <w:t>hjem</w:t>
      </w:r>
      <w:r w:rsidRPr="437AC1FB" w:rsidR="7C6AD7C9">
        <w:rPr>
          <w:noProof/>
          <w:lang w:val="nb-NO"/>
        </w:rPr>
        <w:t xml:space="preserve"> med </w:t>
      </w:r>
      <w:r w:rsidRPr="437AC1FB" w:rsidR="7C6AD7C9">
        <w:rPr>
          <w:noProof/>
          <w:lang w:val="nb-NO"/>
        </w:rPr>
        <w:t>bistand</w:t>
      </w:r>
      <w:r w:rsidRPr="437AC1FB" w:rsidR="7C6AD7C9">
        <w:rPr>
          <w:noProof/>
          <w:lang w:val="nb-NO"/>
        </w:rPr>
        <w:t xml:space="preserve"> </w:t>
      </w:r>
      <w:r w:rsidRPr="437AC1FB" w:rsidR="7C6AD7C9">
        <w:rPr>
          <w:noProof/>
          <w:lang w:val="nb-NO"/>
        </w:rPr>
        <w:t>fra</w:t>
      </w:r>
      <w:r w:rsidRPr="437AC1FB" w:rsidR="376479E7">
        <w:rPr>
          <w:noProof/>
          <w:lang w:val="nb-NO"/>
        </w:rPr>
        <w:t xml:space="preserve"> </w:t>
      </w:r>
      <w:r w:rsidRPr="437AC1FB" w:rsidR="7C6AD7C9">
        <w:rPr>
          <w:noProof/>
          <w:lang w:val="nb-NO"/>
        </w:rPr>
        <w:t>hjemmebaserte</w:t>
      </w:r>
      <w:r w:rsidRPr="437AC1FB" w:rsidR="7C6AD7C9">
        <w:rPr>
          <w:noProof/>
          <w:lang w:val="nb-NO"/>
        </w:rPr>
        <w:t xml:space="preserve"> </w:t>
      </w:r>
      <w:r w:rsidRPr="437AC1FB" w:rsidR="7C6AD7C9">
        <w:rPr>
          <w:noProof/>
          <w:lang w:val="nb-NO"/>
        </w:rPr>
        <w:t>tjenester</w:t>
      </w:r>
      <w:r w:rsidRPr="437AC1FB" w:rsidR="7C6AD7C9">
        <w:rPr>
          <w:noProof/>
          <w:lang w:val="nb-NO"/>
        </w:rPr>
        <w:t xml:space="preserve"> </w:t>
      </w:r>
      <w:r w:rsidRPr="437AC1FB" w:rsidR="7C6AD7C9">
        <w:rPr>
          <w:noProof/>
          <w:lang w:val="nb-NO"/>
        </w:rPr>
        <w:t>skal</w:t>
      </w:r>
      <w:r w:rsidRPr="437AC1FB" w:rsidR="7C6AD7C9">
        <w:rPr>
          <w:noProof/>
          <w:lang w:val="nb-NO"/>
        </w:rPr>
        <w:t xml:space="preserve"> </w:t>
      </w:r>
      <w:r w:rsidRPr="437AC1FB" w:rsidR="7C6AD7C9">
        <w:rPr>
          <w:noProof/>
          <w:lang w:val="nb-NO"/>
        </w:rPr>
        <w:t>være</w:t>
      </w:r>
      <w:r w:rsidRPr="437AC1FB" w:rsidR="7C6AD7C9">
        <w:rPr>
          <w:noProof/>
          <w:lang w:val="nb-NO"/>
        </w:rPr>
        <w:t xml:space="preserve"> </w:t>
      </w:r>
      <w:r w:rsidRPr="437AC1FB" w:rsidR="7C6AD7C9">
        <w:rPr>
          <w:noProof/>
          <w:lang w:val="nb-NO"/>
        </w:rPr>
        <w:t>prøvd</w:t>
      </w:r>
      <w:r w:rsidRPr="437AC1FB" w:rsidR="7C6AD7C9">
        <w:rPr>
          <w:noProof/>
          <w:lang w:val="nb-NO"/>
        </w:rPr>
        <w:t xml:space="preserve"> </w:t>
      </w:r>
      <w:r w:rsidRPr="437AC1FB" w:rsidR="7C6AD7C9">
        <w:rPr>
          <w:noProof/>
          <w:lang w:val="nb-NO"/>
        </w:rPr>
        <w:t>ut</w:t>
      </w:r>
      <w:r w:rsidRPr="437AC1FB" w:rsidR="7C6AD7C9">
        <w:rPr>
          <w:noProof/>
          <w:lang w:val="nb-NO"/>
        </w:rPr>
        <w:t xml:space="preserve">, </w:t>
      </w:r>
      <w:r w:rsidRPr="437AC1FB" w:rsidR="7C6AD7C9">
        <w:rPr>
          <w:noProof/>
          <w:lang w:val="nb-NO"/>
        </w:rPr>
        <w:t>samt</w:t>
      </w:r>
      <w:r w:rsidRPr="437AC1FB" w:rsidR="7C6AD7C9">
        <w:rPr>
          <w:noProof/>
          <w:lang w:val="nb-NO"/>
        </w:rPr>
        <w:t xml:space="preserve"> </w:t>
      </w:r>
      <w:r w:rsidRPr="437AC1FB" w:rsidR="7C6AD7C9">
        <w:rPr>
          <w:noProof/>
          <w:lang w:val="nb-NO"/>
        </w:rPr>
        <w:t>vurdert</w:t>
      </w:r>
      <w:r w:rsidRPr="437AC1FB" w:rsidR="7C6AD7C9">
        <w:rPr>
          <w:noProof/>
          <w:lang w:val="nb-NO"/>
        </w:rPr>
        <w:t xml:space="preserve"> </w:t>
      </w:r>
      <w:r w:rsidRPr="437AC1FB" w:rsidR="7C6AD7C9">
        <w:rPr>
          <w:noProof/>
          <w:lang w:val="nb-NO"/>
        </w:rPr>
        <w:t>som</w:t>
      </w:r>
      <w:r w:rsidRPr="437AC1FB" w:rsidR="6C7B44CF">
        <w:rPr>
          <w:noProof/>
          <w:lang w:val="nb-NO"/>
        </w:rPr>
        <w:t xml:space="preserve"> </w:t>
      </w:r>
      <w:r w:rsidRPr="437AC1FB" w:rsidR="7C6AD7C9">
        <w:rPr>
          <w:noProof/>
          <w:lang w:val="nb-NO"/>
        </w:rPr>
        <w:t>utilstrekkelige</w:t>
      </w:r>
      <w:r w:rsidRPr="437AC1FB" w:rsidR="7C6AD7C9">
        <w:rPr>
          <w:noProof/>
          <w:lang w:val="nb-NO"/>
        </w:rPr>
        <w:t xml:space="preserve"> for å </w:t>
      </w:r>
      <w:r w:rsidRPr="437AC1FB" w:rsidR="7C6AD7C9">
        <w:rPr>
          <w:noProof/>
          <w:lang w:val="nb-NO"/>
        </w:rPr>
        <w:t>ivareta</w:t>
      </w:r>
      <w:r w:rsidRPr="437AC1FB" w:rsidR="7C6AD7C9">
        <w:rPr>
          <w:noProof/>
          <w:lang w:val="nb-NO"/>
        </w:rPr>
        <w:t xml:space="preserve"> </w:t>
      </w:r>
      <w:r w:rsidRPr="437AC1FB" w:rsidR="7C6AD7C9">
        <w:rPr>
          <w:noProof/>
          <w:lang w:val="nb-NO"/>
        </w:rPr>
        <w:t>søkers</w:t>
      </w:r>
      <w:r w:rsidRPr="437AC1FB" w:rsidR="7C6AD7C9">
        <w:rPr>
          <w:noProof/>
          <w:lang w:val="nb-NO"/>
        </w:rPr>
        <w:t xml:space="preserve"> </w:t>
      </w:r>
      <w:r w:rsidRPr="437AC1FB" w:rsidR="7C6AD7C9">
        <w:rPr>
          <w:noProof/>
          <w:lang w:val="nb-NO"/>
        </w:rPr>
        <w:t>behov</w:t>
      </w:r>
    </w:p>
    <w:p w:rsidR="2665C3ED" w:rsidP="1987F931" w:rsidRDefault="53C06AB3" w14:paraId="13DD5EA4" w14:textId="07D78041">
      <w:pPr>
        <w:pStyle w:val="Ingenmellomrom"/>
        <w:numPr>
          <w:ilvl w:val="0"/>
          <w:numId w:val="64"/>
        </w:numPr>
        <w:rPr>
          <w:noProof/>
          <w:lang w:val="nb-NO"/>
        </w:rPr>
      </w:pPr>
      <w:r w:rsidRPr="437AC1FB" w:rsidR="7C6AD7C9">
        <w:rPr>
          <w:noProof/>
          <w:lang w:val="nb-NO"/>
        </w:rPr>
        <w:t>Nåværende</w:t>
      </w:r>
      <w:r w:rsidRPr="437AC1FB" w:rsidR="7C6AD7C9">
        <w:rPr>
          <w:noProof/>
          <w:lang w:val="nb-NO"/>
        </w:rPr>
        <w:t xml:space="preserve"> </w:t>
      </w:r>
      <w:r w:rsidRPr="437AC1FB" w:rsidR="7C6AD7C9">
        <w:rPr>
          <w:noProof/>
          <w:lang w:val="nb-NO"/>
        </w:rPr>
        <w:t>bolig</w:t>
      </w:r>
      <w:r w:rsidRPr="437AC1FB" w:rsidR="7C6AD7C9">
        <w:rPr>
          <w:noProof/>
          <w:lang w:val="nb-NO"/>
        </w:rPr>
        <w:t xml:space="preserve"> er </w:t>
      </w:r>
      <w:r w:rsidRPr="437AC1FB" w:rsidR="7C6AD7C9">
        <w:rPr>
          <w:noProof/>
          <w:lang w:val="nb-NO"/>
        </w:rPr>
        <w:t>utformet</w:t>
      </w:r>
      <w:r w:rsidRPr="437AC1FB" w:rsidR="7C6AD7C9">
        <w:rPr>
          <w:noProof/>
          <w:lang w:val="nb-NO"/>
        </w:rPr>
        <w:t xml:space="preserve"> </w:t>
      </w:r>
      <w:r w:rsidRPr="437AC1FB" w:rsidR="7C6AD7C9">
        <w:rPr>
          <w:noProof/>
          <w:lang w:val="nb-NO"/>
        </w:rPr>
        <w:t>på</w:t>
      </w:r>
      <w:r w:rsidRPr="437AC1FB" w:rsidR="7C6AD7C9">
        <w:rPr>
          <w:noProof/>
          <w:lang w:val="nb-NO"/>
        </w:rPr>
        <w:t xml:space="preserve"> </w:t>
      </w:r>
      <w:r w:rsidRPr="437AC1FB" w:rsidR="7C6AD7C9">
        <w:rPr>
          <w:noProof/>
          <w:lang w:val="nb-NO"/>
        </w:rPr>
        <w:t>en</w:t>
      </w:r>
      <w:r w:rsidRPr="437AC1FB" w:rsidR="7C6AD7C9">
        <w:rPr>
          <w:noProof/>
          <w:lang w:val="nb-NO"/>
        </w:rPr>
        <w:t xml:space="preserve"> </w:t>
      </w:r>
      <w:r w:rsidRPr="437AC1FB" w:rsidR="7C6AD7C9">
        <w:rPr>
          <w:noProof/>
          <w:lang w:val="nb-NO"/>
        </w:rPr>
        <w:t>måte</w:t>
      </w:r>
      <w:r w:rsidRPr="437AC1FB" w:rsidR="7C6AD7C9">
        <w:rPr>
          <w:noProof/>
          <w:lang w:val="nb-NO"/>
        </w:rPr>
        <w:t xml:space="preserve"> </w:t>
      </w:r>
      <w:r w:rsidRPr="437AC1FB" w:rsidR="7C6AD7C9">
        <w:rPr>
          <w:noProof/>
          <w:lang w:val="nb-NO"/>
        </w:rPr>
        <w:t>som</w:t>
      </w:r>
      <w:r w:rsidRPr="437AC1FB" w:rsidR="7C6AD7C9">
        <w:rPr>
          <w:noProof/>
          <w:lang w:val="nb-NO"/>
        </w:rPr>
        <w:t xml:space="preserve"> </w:t>
      </w:r>
      <w:r w:rsidRPr="437AC1FB" w:rsidR="7C6AD7C9">
        <w:rPr>
          <w:noProof/>
          <w:lang w:val="nb-NO"/>
        </w:rPr>
        <w:t>gjør</w:t>
      </w:r>
      <w:r w:rsidRPr="437AC1FB" w:rsidR="7C6AD7C9">
        <w:rPr>
          <w:noProof/>
          <w:lang w:val="nb-NO"/>
        </w:rPr>
        <w:t xml:space="preserve"> det </w:t>
      </w:r>
      <w:r w:rsidRPr="437AC1FB" w:rsidR="7C6AD7C9">
        <w:rPr>
          <w:noProof/>
          <w:lang w:val="nb-NO"/>
        </w:rPr>
        <w:t>vanskelig</w:t>
      </w:r>
      <w:r w:rsidRPr="437AC1FB" w:rsidR="7C6AD7C9">
        <w:rPr>
          <w:noProof/>
          <w:lang w:val="nb-NO"/>
        </w:rPr>
        <w:t xml:space="preserve"> for </w:t>
      </w:r>
      <w:r w:rsidRPr="437AC1FB" w:rsidR="7C6AD7C9">
        <w:rPr>
          <w:noProof/>
          <w:lang w:val="nb-NO"/>
        </w:rPr>
        <w:t>søker</w:t>
      </w:r>
      <w:r w:rsidRPr="437AC1FB" w:rsidR="0C53F9D0">
        <w:rPr>
          <w:noProof/>
          <w:lang w:val="nb-NO"/>
        </w:rPr>
        <w:t xml:space="preserve"> </w:t>
      </w:r>
      <w:r w:rsidRPr="437AC1FB" w:rsidR="7C6AD7C9">
        <w:rPr>
          <w:noProof/>
          <w:lang w:val="nb-NO"/>
        </w:rPr>
        <w:t xml:space="preserve">å </w:t>
      </w:r>
      <w:r w:rsidRPr="437AC1FB" w:rsidR="7C6AD7C9">
        <w:rPr>
          <w:noProof/>
          <w:lang w:val="nb-NO"/>
        </w:rPr>
        <w:t>bo</w:t>
      </w:r>
      <w:r w:rsidRPr="437AC1FB" w:rsidR="7C6AD7C9">
        <w:rPr>
          <w:noProof/>
          <w:lang w:val="nb-NO"/>
        </w:rPr>
        <w:t xml:space="preserve"> der, </w:t>
      </w:r>
      <w:r w:rsidRPr="437AC1FB" w:rsidR="7C6AD7C9">
        <w:rPr>
          <w:noProof/>
          <w:lang w:val="nb-NO"/>
        </w:rPr>
        <w:t>og</w:t>
      </w:r>
      <w:r w:rsidRPr="437AC1FB" w:rsidR="7C6AD7C9">
        <w:rPr>
          <w:noProof/>
          <w:lang w:val="nb-NO"/>
        </w:rPr>
        <w:t xml:space="preserve"> </w:t>
      </w:r>
      <w:r w:rsidRPr="437AC1FB" w:rsidR="7C6AD7C9">
        <w:rPr>
          <w:noProof/>
          <w:lang w:val="nb-NO"/>
        </w:rPr>
        <w:t>utbedring</w:t>
      </w:r>
      <w:r w:rsidRPr="437AC1FB" w:rsidR="7C6AD7C9">
        <w:rPr>
          <w:noProof/>
          <w:lang w:val="nb-NO"/>
        </w:rPr>
        <w:t xml:space="preserve"> </w:t>
      </w:r>
      <w:r w:rsidRPr="437AC1FB" w:rsidR="7C6AD7C9">
        <w:rPr>
          <w:noProof/>
          <w:lang w:val="nb-NO"/>
        </w:rPr>
        <w:t>eller</w:t>
      </w:r>
      <w:r w:rsidRPr="437AC1FB" w:rsidR="7C6AD7C9">
        <w:rPr>
          <w:noProof/>
          <w:lang w:val="nb-NO"/>
        </w:rPr>
        <w:t xml:space="preserve"> </w:t>
      </w:r>
      <w:r w:rsidRPr="437AC1FB" w:rsidR="7C6AD7C9">
        <w:rPr>
          <w:noProof/>
          <w:lang w:val="nb-NO"/>
        </w:rPr>
        <w:t>endring</w:t>
      </w:r>
      <w:r w:rsidRPr="437AC1FB" w:rsidR="7C6AD7C9">
        <w:rPr>
          <w:noProof/>
          <w:lang w:val="nb-NO"/>
        </w:rPr>
        <w:t xml:space="preserve"> </w:t>
      </w:r>
      <w:r w:rsidRPr="437AC1FB" w:rsidR="7C6AD7C9">
        <w:rPr>
          <w:noProof/>
          <w:lang w:val="nb-NO"/>
        </w:rPr>
        <w:t>i</w:t>
      </w:r>
      <w:r w:rsidRPr="437AC1FB" w:rsidR="7C6AD7C9">
        <w:rPr>
          <w:noProof/>
          <w:lang w:val="nb-NO"/>
        </w:rPr>
        <w:t xml:space="preserve"> </w:t>
      </w:r>
      <w:r w:rsidRPr="437AC1FB" w:rsidR="7C6AD7C9">
        <w:rPr>
          <w:noProof/>
          <w:lang w:val="nb-NO"/>
        </w:rPr>
        <w:t>boligen</w:t>
      </w:r>
      <w:r w:rsidRPr="437AC1FB" w:rsidR="7C6AD7C9">
        <w:rPr>
          <w:noProof/>
          <w:lang w:val="nb-NO"/>
        </w:rPr>
        <w:t xml:space="preserve"> </w:t>
      </w:r>
      <w:r w:rsidRPr="437AC1FB" w:rsidR="7C6AD7C9">
        <w:rPr>
          <w:noProof/>
          <w:lang w:val="nb-NO"/>
        </w:rPr>
        <w:t>anses</w:t>
      </w:r>
      <w:r w:rsidRPr="437AC1FB" w:rsidR="7C6AD7C9">
        <w:rPr>
          <w:noProof/>
          <w:lang w:val="nb-NO"/>
        </w:rPr>
        <w:t xml:space="preserve"> å </w:t>
      </w:r>
      <w:r w:rsidRPr="437AC1FB" w:rsidR="7C6AD7C9">
        <w:rPr>
          <w:noProof/>
          <w:lang w:val="nb-NO"/>
        </w:rPr>
        <w:t>være</w:t>
      </w:r>
      <w:r w:rsidRPr="437AC1FB" w:rsidR="7C6AD7C9">
        <w:rPr>
          <w:noProof/>
          <w:lang w:val="nb-NO"/>
        </w:rPr>
        <w:t xml:space="preserve"> </w:t>
      </w:r>
      <w:r w:rsidRPr="437AC1FB" w:rsidR="7C6AD7C9">
        <w:rPr>
          <w:noProof/>
          <w:lang w:val="nb-NO"/>
        </w:rPr>
        <w:t>en</w:t>
      </w:r>
      <w:r w:rsidRPr="437AC1FB" w:rsidR="7C6AD7C9">
        <w:rPr>
          <w:noProof/>
          <w:lang w:val="nb-NO"/>
        </w:rPr>
        <w:t xml:space="preserve"> </w:t>
      </w:r>
      <w:r w:rsidRPr="437AC1FB" w:rsidR="7C6AD7C9">
        <w:rPr>
          <w:noProof/>
          <w:lang w:val="nb-NO"/>
        </w:rPr>
        <w:t>urimelig</w:t>
      </w:r>
      <w:r w:rsidRPr="437AC1FB" w:rsidR="4CBE2AA3">
        <w:rPr>
          <w:noProof/>
          <w:lang w:val="nb-NO"/>
        </w:rPr>
        <w:t xml:space="preserve"> </w:t>
      </w:r>
      <w:r w:rsidRPr="437AC1FB" w:rsidR="7C6AD7C9">
        <w:rPr>
          <w:noProof/>
          <w:lang w:val="nb-NO"/>
        </w:rPr>
        <w:t>løsning</w:t>
      </w:r>
    </w:p>
    <w:p w:rsidR="1987F931" w:rsidP="27A52F30" w:rsidRDefault="1987F931" w14:paraId="59108E5B" w14:textId="7FA7D5F3">
      <w:pPr>
        <w:pStyle w:val="Ingenmellomrom"/>
        <w:ind w:left="0"/>
        <w:rPr>
          <w:noProof/>
          <w:lang w:val="nb-NO"/>
        </w:rPr>
      </w:pPr>
    </w:p>
    <w:p w:rsidR="2665C3ED" w:rsidP="1987F931" w:rsidRDefault="53C06AB3" w14:paraId="33FA01C3" w14:textId="30DAED9E">
      <w:pPr>
        <w:pStyle w:val="Ingenmellomrom"/>
        <w:rPr>
          <w:noProof/>
          <w:lang w:val="nb-NO"/>
        </w:rPr>
      </w:pPr>
      <w:r w:rsidRPr="437AC1FB" w:rsidR="7C6AD7C9">
        <w:rPr>
          <w:noProof/>
          <w:lang w:val="nb-NO"/>
        </w:rPr>
        <w:t>Søkers helsemessige og sosiale forhold tillegges avgjørende vekt ved</w:t>
      </w:r>
      <w:r w:rsidRPr="437AC1FB" w:rsidR="13173A8A">
        <w:rPr>
          <w:noProof/>
          <w:lang w:val="nb-NO"/>
        </w:rPr>
        <w:t xml:space="preserve"> </w:t>
      </w:r>
      <w:r w:rsidRPr="437AC1FB" w:rsidR="7C6AD7C9">
        <w:rPr>
          <w:noProof/>
          <w:lang w:val="nb-NO"/>
        </w:rPr>
        <w:t>behandling av søknaden. Et boligbehov alene gir derfor ikke rett til</w:t>
      </w:r>
      <w:r w:rsidRPr="437AC1FB" w:rsidR="34D72928">
        <w:rPr>
          <w:noProof/>
          <w:lang w:val="nb-NO"/>
        </w:rPr>
        <w:t xml:space="preserve"> </w:t>
      </w:r>
      <w:r w:rsidRPr="437AC1FB" w:rsidR="7C6AD7C9">
        <w:rPr>
          <w:noProof/>
          <w:lang w:val="nb-NO"/>
        </w:rPr>
        <w:t>omsorgsbolig, og ventes normalt dekket i et ordinært boligmarked. Søkere</w:t>
      </w:r>
      <w:r w:rsidRPr="437AC1FB" w:rsidR="66376C71">
        <w:rPr>
          <w:noProof/>
          <w:lang w:val="nb-NO"/>
        </w:rPr>
        <w:t xml:space="preserve"> </w:t>
      </w:r>
      <w:r w:rsidRPr="437AC1FB" w:rsidR="7C6AD7C9">
        <w:rPr>
          <w:noProof/>
          <w:lang w:val="nb-NO"/>
        </w:rPr>
        <w:t xml:space="preserve">som har behov for bistand fra hjelpeapparatet kan tildeles omsorgsbolig </w:t>
      </w:r>
      <w:r w:rsidRPr="437AC1FB" w:rsidR="7C6AD7C9">
        <w:rPr>
          <w:noProof/>
          <w:lang w:val="nb-NO"/>
        </w:rPr>
        <w:t>så</w:t>
      </w:r>
      <w:r w:rsidRPr="437AC1FB" w:rsidR="4CA2778F">
        <w:rPr>
          <w:noProof/>
          <w:lang w:val="nb-NO"/>
        </w:rPr>
        <w:t xml:space="preserve"> </w:t>
      </w:r>
      <w:r w:rsidRPr="437AC1FB" w:rsidR="7C6AD7C9">
        <w:rPr>
          <w:noProof/>
          <w:lang w:val="nb-NO"/>
        </w:rPr>
        <w:t>fremt</w:t>
      </w:r>
      <w:r w:rsidRPr="437AC1FB" w:rsidR="7C6AD7C9">
        <w:rPr>
          <w:noProof/>
          <w:lang w:val="nb-NO"/>
        </w:rPr>
        <w:t xml:space="preserve"> boligen har betydning for et helhetlig tilbud, og når annen</w:t>
      </w:r>
      <w:r w:rsidRPr="437AC1FB" w:rsidR="2F0F2A5A">
        <w:rPr>
          <w:noProof/>
          <w:lang w:val="nb-NO"/>
        </w:rPr>
        <w:t xml:space="preserve"> </w:t>
      </w:r>
      <w:r w:rsidRPr="437AC1FB" w:rsidR="7C6AD7C9">
        <w:rPr>
          <w:noProof/>
          <w:lang w:val="nb-NO"/>
        </w:rPr>
        <w:t>boligbistand ikke er aktuelt</w:t>
      </w:r>
    </w:p>
    <w:p w:rsidR="437AC1FB" w:rsidP="437AC1FB" w:rsidRDefault="437AC1FB" w14:paraId="1F9E35C3" w14:textId="733E12F7">
      <w:pPr>
        <w:pStyle w:val="Ingenmellomrom"/>
        <w:rPr>
          <w:noProof/>
          <w:lang w:val="nb-NO"/>
        </w:rPr>
      </w:pPr>
    </w:p>
    <w:p w:rsidR="2665C3ED" w:rsidP="1987F931" w:rsidRDefault="53C06AB3" w14:paraId="14C217F4" w14:textId="0C3EF0EA">
      <w:pPr>
        <w:pStyle w:val="Ingenmellomrom"/>
        <w:rPr>
          <w:noProof/>
          <w:lang w:val="nb-NO"/>
        </w:rPr>
      </w:pPr>
      <w:r w:rsidRPr="437AC1FB" w:rsidR="7C6AD7C9">
        <w:rPr>
          <w:noProof/>
          <w:lang w:val="nb-NO"/>
        </w:rPr>
        <w:t>Tjenestetilbudets innhold og omfang følger av egne vedtak som fattes av</w:t>
      </w:r>
      <w:r w:rsidRPr="437AC1FB" w:rsidR="56376B20">
        <w:rPr>
          <w:noProof/>
          <w:lang w:val="nb-NO"/>
        </w:rPr>
        <w:t xml:space="preserve"> </w:t>
      </w:r>
      <w:r w:rsidRPr="437AC1FB" w:rsidR="7C6AD7C9">
        <w:rPr>
          <w:noProof/>
          <w:lang w:val="nb-NO"/>
        </w:rPr>
        <w:t>Tildelerenheten</w:t>
      </w:r>
    </w:p>
    <w:p w:rsidR="437AC1FB" w:rsidP="437AC1FB" w:rsidRDefault="437AC1FB" w14:paraId="6489EFC5" w14:textId="12981D13">
      <w:pPr>
        <w:pStyle w:val="Ingenmellomrom"/>
        <w:rPr>
          <w:noProof/>
          <w:lang w:val="nb-NO"/>
        </w:rPr>
      </w:pPr>
    </w:p>
    <w:p w:rsidR="2665C3ED" w:rsidP="1987F931" w:rsidRDefault="53C06AB3" w14:paraId="2D0585FC" w14:textId="04EF9244">
      <w:pPr>
        <w:pStyle w:val="Overskrift2"/>
        <w:rPr>
          <w:noProof/>
          <w:lang w:val="nb-NO"/>
        </w:rPr>
      </w:pPr>
      <w:r w:rsidRPr="437AC1FB" w:rsidR="451E3D5A">
        <w:rPr>
          <w:noProof/>
          <w:lang w:val="nb-NO"/>
        </w:rPr>
        <w:t>3</w:t>
      </w:r>
      <w:r w:rsidRPr="437AC1FB" w:rsidR="7C6AD7C9">
        <w:rPr>
          <w:noProof/>
          <w:lang w:val="nb-NO"/>
        </w:rPr>
        <w:t>.6. OPPFØLGING GJENNOM TJENESTETILBUD</w:t>
      </w:r>
    </w:p>
    <w:p w:rsidR="1987F931" w:rsidP="1987F931" w:rsidRDefault="1987F931" w14:paraId="19EC84E9" w14:textId="57024ED1">
      <w:pPr>
        <w:pStyle w:val="Ingenmellomrom"/>
        <w:rPr>
          <w:noProof/>
          <w:lang w:val="nb-NO"/>
        </w:rPr>
      </w:pPr>
      <w:r w:rsidRPr="437AC1FB" w:rsidR="7C6AD7C9">
        <w:rPr>
          <w:noProof/>
          <w:lang w:val="nb-NO"/>
        </w:rPr>
        <w:t>Det forutsettes at søkere som etter en konkret faglig vurdering anses å ha</w:t>
      </w:r>
      <w:r w:rsidRPr="437AC1FB" w:rsidR="5A318684">
        <w:rPr>
          <w:noProof/>
          <w:lang w:val="nb-NO"/>
        </w:rPr>
        <w:t xml:space="preserve"> </w:t>
      </w:r>
      <w:r w:rsidRPr="437AC1FB" w:rsidR="7C6AD7C9">
        <w:rPr>
          <w:noProof/>
          <w:lang w:val="nb-NO"/>
        </w:rPr>
        <w:t>behov for oppfølging av tjenesteapparatet for å mestre sin bosituasjon</w:t>
      </w:r>
      <w:r w:rsidRPr="437AC1FB" w:rsidR="0078CF38">
        <w:rPr>
          <w:noProof/>
          <w:lang w:val="nb-NO"/>
        </w:rPr>
        <w:t xml:space="preserve"> </w:t>
      </w:r>
      <w:r w:rsidRPr="437AC1FB" w:rsidR="7C6AD7C9">
        <w:rPr>
          <w:noProof/>
          <w:lang w:val="nb-NO"/>
        </w:rPr>
        <w:t>inngår forpliktende samarbeid med tjenesten om dette ved aksept av bolig</w:t>
      </w:r>
    </w:p>
    <w:p w:rsidR="437AC1FB" w:rsidP="437AC1FB" w:rsidRDefault="437AC1FB" w14:paraId="071BDD62" w14:textId="49FAF3A4">
      <w:pPr>
        <w:pStyle w:val="Ingenmellomrom"/>
        <w:rPr>
          <w:noProof/>
          <w:lang w:val="nb-NO"/>
        </w:rPr>
      </w:pPr>
    </w:p>
    <w:p w:rsidR="2665C3ED" w:rsidP="1987F931" w:rsidRDefault="53C06AB3" w14:paraId="530FA667" w14:textId="24C9EF23">
      <w:pPr>
        <w:pStyle w:val="Ingenmellomrom"/>
        <w:rPr>
          <w:noProof/>
          <w:lang w:val="nb-NO"/>
        </w:rPr>
      </w:pPr>
      <w:r w:rsidRPr="437AC1FB" w:rsidR="7C6AD7C9">
        <w:rPr>
          <w:noProof/>
          <w:lang w:val="nb-NO"/>
        </w:rPr>
        <w:t>Oppfølgning kan også ha som siktemål å bistå søker med å skaffe annen</w:t>
      </w:r>
      <w:r w:rsidRPr="437AC1FB" w:rsidR="68E11D2D">
        <w:rPr>
          <w:noProof/>
          <w:lang w:val="nb-NO"/>
        </w:rPr>
        <w:t xml:space="preserve"> </w:t>
      </w:r>
      <w:r w:rsidRPr="437AC1FB" w:rsidR="7C6AD7C9">
        <w:rPr>
          <w:noProof/>
          <w:lang w:val="nb-NO"/>
        </w:rPr>
        <w:t>bolig i løpet av leieperioden</w:t>
      </w:r>
    </w:p>
    <w:p w:rsidR="1987F931" w:rsidP="1987F931" w:rsidRDefault="1987F931" w14:paraId="1D0E0583" w14:textId="226A00A9">
      <w:pPr>
        <w:pStyle w:val="Ingenmellomrom"/>
        <w:rPr>
          <w:noProof/>
          <w:lang w:val="nb-NO"/>
        </w:rPr>
      </w:pPr>
    </w:p>
    <w:p w:rsidR="2665C3ED" w:rsidP="1987F931" w:rsidRDefault="53C06AB3" w14:paraId="6B20F28F" w14:textId="30D7C8D8">
      <w:pPr>
        <w:pStyle w:val="Ingenmellomrom"/>
        <w:rPr>
          <w:noProof/>
          <w:lang w:val="nb-NO"/>
        </w:rPr>
      </w:pPr>
      <w:r w:rsidRPr="437AC1FB" w:rsidR="7C6AD7C9">
        <w:rPr>
          <w:noProof/>
          <w:lang w:val="nb-NO"/>
        </w:rPr>
        <w:t>Dersom slik avtale eller samarbeid ikke oppnås, vil det gi grunnlag for og</w:t>
      </w:r>
      <w:r w:rsidRPr="437AC1FB" w:rsidR="482EE3F6">
        <w:rPr>
          <w:noProof/>
          <w:lang w:val="nb-NO"/>
        </w:rPr>
        <w:t xml:space="preserve"> </w:t>
      </w:r>
      <w:r w:rsidRPr="437AC1FB" w:rsidR="7C6AD7C9">
        <w:rPr>
          <w:noProof/>
          <w:lang w:val="nb-NO"/>
        </w:rPr>
        <w:t>ikke tilby leieavtale, eller forlengelse av inngått leieavtale. Oppsigelse av</w:t>
      </w:r>
      <w:r w:rsidRPr="437AC1FB" w:rsidR="70E5E362">
        <w:rPr>
          <w:noProof/>
          <w:lang w:val="nb-NO"/>
        </w:rPr>
        <w:t xml:space="preserve"> </w:t>
      </w:r>
      <w:r w:rsidRPr="437AC1FB" w:rsidR="7C6AD7C9">
        <w:rPr>
          <w:noProof/>
          <w:lang w:val="nb-NO"/>
        </w:rPr>
        <w:t>leiekontrakt kan likevel ikke skje i strid med husleielovens vilkår for</w:t>
      </w:r>
      <w:r w:rsidRPr="437AC1FB" w:rsidR="5C75B09E">
        <w:rPr>
          <w:noProof/>
          <w:lang w:val="nb-NO"/>
        </w:rPr>
        <w:t xml:space="preserve"> </w:t>
      </w:r>
      <w:r w:rsidRPr="437AC1FB" w:rsidR="7C6AD7C9">
        <w:rPr>
          <w:noProof/>
          <w:lang w:val="nb-NO"/>
        </w:rPr>
        <w:t>oppsigelse</w:t>
      </w:r>
    </w:p>
    <w:p w:rsidR="1987F931" w:rsidP="1987F931" w:rsidRDefault="1987F931" w14:paraId="1A536F43" w14:textId="25502AC9">
      <w:pPr>
        <w:pStyle w:val="Ingenmellomrom"/>
        <w:rPr>
          <w:noProof/>
          <w:lang w:val="nb-NO"/>
        </w:rPr>
      </w:pPr>
    </w:p>
    <w:p w:rsidR="2665C3ED" w:rsidP="1987F931" w:rsidRDefault="53C06AB3" w14:paraId="5F7F2567" w14:textId="6995D969">
      <w:pPr>
        <w:pStyle w:val="Ingenmellomrom"/>
        <w:rPr>
          <w:noProof/>
          <w:lang w:val="nb-NO"/>
        </w:rPr>
      </w:pPr>
      <w:r w:rsidRPr="437AC1FB" w:rsidR="7C6AD7C9">
        <w:rPr>
          <w:noProof/>
          <w:lang w:val="nb-NO"/>
        </w:rPr>
        <w:t>Oppfølgingens innhold og omfang følger av egne vedtak fra</w:t>
      </w:r>
      <w:r w:rsidRPr="437AC1FB" w:rsidR="14EF09AB">
        <w:rPr>
          <w:noProof/>
          <w:lang w:val="nb-NO"/>
        </w:rPr>
        <w:t xml:space="preserve"> </w:t>
      </w:r>
      <w:r w:rsidRPr="437AC1FB" w:rsidR="7C6AD7C9">
        <w:rPr>
          <w:noProof/>
          <w:lang w:val="nb-NO"/>
        </w:rPr>
        <w:t>Tildelerenheten</w:t>
      </w:r>
    </w:p>
    <w:p w:rsidR="437AC1FB" w:rsidP="437AC1FB" w:rsidRDefault="437AC1FB" w14:paraId="46A3F180" w14:textId="4E767A66">
      <w:pPr>
        <w:pStyle w:val="Ingenmellomrom"/>
        <w:rPr>
          <w:noProof/>
          <w:lang w:val="nb-NO"/>
        </w:rPr>
      </w:pPr>
    </w:p>
    <w:p w:rsidR="2665C3ED" w:rsidP="1987F931" w:rsidRDefault="53C06AB3" w14:paraId="5168DE8D" w14:textId="55A0DA53">
      <w:pPr>
        <w:pStyle w:val="Overskrift2"/>
        <w:rPr>
          <w:noProof/>
          <w:lang w:val="nb-NO"/>
        </w:rPr>
      </w:pPr>
      <w:r w:rsidRPr="437AC1FB" w:rsidR="43E325A1">
        <w:rPr>
          <w:noProof/>
          <w:lang w:val="nb-NO"/>
        </w:rPr>
        <w:t>3</w:t>
      </w:r>
      <w:r w:rsidRPr="437AC1FB" w:rsidR="7C6AD7C9">
        <w:rPr>
          <w:noProof/>
          <w:lang w:val="nb-NO"/>
        </w:rPr>
        <w:t>.7. NÅVÆRENDE BOFORHOLD VED SØKNAD OM OMSORGSBOLIG</w:t>
      </w:r>
    </w:p>
    <w:p w:rsidR="2665C3ED" w:rsidP="1987F931" w:rsidRDefault="53C06AB3" w14:paraId="2CEA677E" w14:textId="25E9E59C">
      <w:pPr>
        <w:pStyle w:val="Ingenmellomrom"/>
        <w:rPr>
          <w:noProof/>
          <w:lang w:val="nb-NO"/>
        </w:rPr>
      </w:pPr>
      <w:r w:rsidRPr="437AC1FB" w:rsidR="7C6AD7C9">
        <w:rPr>
          <w:noProof/>
          <w:lang w:val="nb-NO"/>
        </w:rPr>
        <w:t>Det legges til grunn at søker er eller er i ferd med å bli uten egnet bolig, og</w:t>
      </w:r>
      <w:r w:rsidRPr="437AC1FB" w:rsidR="37045E19">
        <w:rPr>
          <w:noProof/>
          <w:lang w:val="nb-NO"/>
        </w:rPr>
        <w:t xml:space="preserve"> </w:t>
      </w:r>
      <w:r w:rsidRPr="437AC1FB" w:rsidR="7C6AD7C9">
        <w:rPr>
          <w:noProof/>
          <w:lang w:val="nb-NO"/>
        </w:rPr>
        <w:t>ikke har mulighet til å fremskaffe alternativ bolig selv. Boligens egnethet</w:t>
      </w:r>
      <w:r w:rsidRPr="437AC1FB" w:rsidR="51851E56">
        <w:rPr>
          <w:noProof/>
          <w:lang w:val="nb-NO"/>
        </w:rPr>
        <w:t xml:space="preserve"> </w:t>
      </w:r>
      <w:r w:rsidRPr="437AC1FB" w:rsidR="7C6AD7C9">
        <w:rPr>
          <w:noProof/>
          <w:lang w:val="nb-NO"/>
        </w:rPr>
        <w:t>vurderes i forhold til søkers helsemessige og sosiale forhold. Kommunen</w:t>
      </w:r>
      <w:r w:rsidRPr="437AC1FB" w:rsidR="5FCCF3FE">
        <w:rPr>
          <w:noProof/>
          <w:lang w:val="nb-NO"/>
        </w:rPr>
        <w:t xml:space="preserve"> </w:t>
      </w:r>
      <w:r w:rsidRPr="437AC1FB" w:rsidR="7C6AD7C9">
        <w:rPr>
          <w:noProof/>
          <w:lang w:val="nb-NO"/>
        </w:rPr>
        <w:t>kan gi veiledning om tilpasning av egen bolig der dette er aktuelt</w:t>
      </w:r>
    </w:p>
    <w:p w:rsidR="437AC1FB" w:rsidP="437AC1FB" w:rsidRDefault="437AC1FB" w14:paraId="76BE3754" w14:textId="0E43B6BE">
      <w:pPr>
        <w:pStyle w:val="Ingenmellomrom"/>
        <w:rPr>
          <w:noProof/>
          <w:lang w:val="nb-NO"/>
        </w:rPr>
      </w:pPr>
    </w:p>
    <w:p w:rsidR="2665C3ED" w:rsidP="1987F931" w:rsidRDefault="53C06AB3" w14:paraId="0FA746FF" w14:textId="25DC1441">
      <w:pPr>
        <w:pStyle w:val="Overskrift2"/>
        <w:rPr>
          <w:noProof/>
          <w:lang w:val="nb-NO"/>
        </w:rPr>
      </w:pPr>
      <w:r w:rsidRPr="437AC1FB" w:rsidR="5250BBBF">
        <w:rPr>
          <w:noProof/>
          <w:lang w:val="nb-NO"/>
        </w:rPr>
        <w:t>3</w:t>
      </w:r>
      <w:r w:rsidRPr="437AC1FB" w:rsidR="7C6AD7C9">
        <w:rPr>
          <w:noProof/>
          <w:lang w:val="nb-NO"/>
        </w:rPr>
        <w:t>.8. INNTEKT OG FORMUE VED SØKNAD OM OMSORGSBOLIG</w:t>
      </w:r>
    </w:p>
    <w:p w:rsidR="2665C3ED" w:rsidP="1987F931" w:rsidRDefault="53C06AB3" w14:paraId="6CED47F1" w14:textId="36148076">
      <w:pPr>
        <w:pStyle w:val="Ingenmellomrom"/>
        <w:rPr>
          <w:noProof/>
          <w:lang w:val="nb-NO"/>
        </w:rPr>
      </w:pPr>
      <w:r w:rsidRPr="437AC1FB" w:rsidR="7C6AD7C9">
        <w:rPr>
          <w:noProof/>
          <w:lang w:val="nb-NO"/>
        </w:rPr>
        <w:t>Tildeling av omsorgsbolig er ikke økonomisk behovsprøvd, men vurderes</w:t>
      </w:r>
      <w:r w:rsidRPr="437AC1FB" w:rsidR="34D6214C">
        <w:rPr>
          <w:noProof/>
          <w:lang w:val="nb-NO"/>
        </w:rPr>
        <w:t xml:space="preserve"> </w:t>
      </w:r>
      <w:r w:rsidRPr="437AC1FB" w:rsidR="7C6AD7C9">
        <w:rPr>
          <w:noProof/>
          <w:lang w:val="nb-NO"/>
        </w:rPr>
        <w:t>ut fra en helhetlig vurdering av den enkeltes hjelpebehov for tilpasset</w:t>
      </w:r>
      <w:r w:rsidRPr="437AC1FB" w:rsidR="0D73ACAC">
        <w:rPr>
          <w:noProof/>
          <w:lang w:val="nb-NO"/>
        </w:rPr>
        <w:t xml:space="preserve"> </w:t>
      </w:r>
      <w:r w:rsidRPr="437AC1FB" w:rsidR="7C6AD7C9">
        <w:rPr>
          <w:noProof/>
          <w:lang w:val="nb-NO"/>
        </w:rPr>
        <w:t>bosituasjon. Det er anledning til å søke Husbanken om bostøtte for</w:t>
      </w:r>
      <w:r w:rsidRPr="437AC1FB" w:rsidR="56B7C309">
        <w:rPr>
          <w:noProof/>
          <w:lang w:val="nb-NO"/>
        </w:rPr>
        <w:t xml:space="preserve"> </w:t>
      </w:r>
      <w:r w:rsidRPr="437AC1FB" w:rsidR="7C6AD7C9">
        <w:rPr>
          <w:noProof/>
          <w:lang w:val="nb-NO"/>
        </w:rPr>
        <w:t>reduksjon av boutgifter. Dette er økonomisk behovsprøvd</w:t>
      </w:r>
    </w:p>
    <w:p w:rsidR="437AC1FB" w:rsidP="437AC1FB" w:rsidRDefault="437AC1FB" w14:paraId="208A1CAF" w14:textId="2F36A53D">
      <w:pPr>
        <w:pStyle w:val="Ingenmellomrom"/>
        <w:rPr>
          <w:noProof/>
          <w:lang w:val="nb-NO"/>
        </w:rPr>
      </w:pPr>
    </w:p>
    <w:p w:rsidR="2665C3ED" w:rsidP="1987F931" w:rsidRDefault="53C06AB3" w14:paraId="0F92FF27" w14:textId="0A427B75">
      <w:pPr>
        <w:pStyle w:val="Overskrift2"/>
        <w:rPr>
          <w:noProof/>
          <w:lang w:val="nb-NO"/>
        </w:rPr>
      </w:pPr>
      <w:r w:rsidRPr="437AC1FB" w:rsidR="4181A08D">
        <w:rPr>
          <w:noProof/>
          <w:lang w:val="nb-NO"/>
        </w:rPr>
        <w:t>3</w:t>
      </w:r>
      <w:r w:rsidRPr="437AC1FB" w:rsidR="7C6AD7C9">
        <w:rPr>
          <w:noProof/>
          <w:lang w:val="nb-NO"/>
        </w:rPr>
        <w:t>.9. UOPPGJORT GJELD OG MISLIGHOLD AV TIDLIGERE LEIEFORHOLD</w:t>
      </w:r>
    </w:p>
    <w:p w:rsidR="2665C3ED" w:rsidP="1987F931" w:rsidRDefault="53C06AB3" w14:paraId="03775002" w14:textId="20AAF6F8">
      <w:pPr>
        <w:pStyle w:val="Ingenmellomrom"/>
        <w:rPr>
          <w:noProof/>
          <w:lang w:val="nb-NO"/>
        </w:rPr>
      </w:pPr>
      <w:r w:rsidRPr="437AC1FB" w:rsidR="7C6AD7C9">
        <w:rPr>
          <w:noProof/>
          <w:lang w:val="nb-NO"/>
        </w:rPr>
        <w:t>Dersom søker har uoppgjort gjeld til Stor-Elvdal kommune, kan</w:t>
      </w:r>
      <w:r w:rsidRPr="437AC1FB" w:rsidR="6ECCD378">
        <w:rPr>
          <w:noProof/>
          <w:lang w:val="nb-NO"/>
        </w:rPr>
        <w:t xml:space="preserve"> </w:t>
      </w:r>
      <w:r w:rsidRPr="437AC1FB" w:rsidR="7C6AD7C9">
        <w:rPr>
          <w:noProof/>
          <w:lang w:val="nb-NO"/>
        </w:rPr>
        <w:t>kommunen avslå søknad om tildeling av kommunal bolig på grunnlag av</w:t>
      </w:r>
      <w:r w:rsidRPr="437AC1FB" w:rsidR="305645A3">
        <w:rPr>
          <w:noProof/>
          <w:lang w:val="nb-NO"/>
        </w:rPr>
        <w:t xml:space="preserve"> </w:t>
      </w:r>
      <w:r w:rsidRPr="437AC1FB" w:rsidR="7C6AD7C9">
        <w:rPr>
          <w:noProof/>
          <w:lang w:val="nb-NO"/>
        </w:rPr>
        <w:t>dette. Det kan stilles vilkår om at det inngås nedbetalingsavtale for gjelden</w:t>
      </w:r>
      <w:r w:rsidRPr="437AC1FB" w:rsidR="2D873F29">
        <w:rPr>
          <w:noProof/>
          <w:lang w:val="nb-NO"/>
        </w:rPr>
        <w:t xml:space="preserve"> </w:t>
      </w:r>
      <w:r w:rsidRPr="437AC1FB" w:rsidR="7C6AD7C9">
        <w:rPr>
          <w:noProof/>
          <w:lang w:val="nb-NO"/>
        </w:rPr>
        <w:t>dersom søker får positivt vedtak og skyldnerens økonomi åpner for det</w:t>
      </w:r>
    </w:p>
    <w:p w:rsidR="1987F931" w:rsidP="1987F931" w:rsidRDefault="1987F931" w14:paraId="5A559FE8" w14:textId="418DDE97">
      <w:pPr>
        <w:pStyle w:val="Ingenmellomrom"/>
        <w:rPr>
          <w:noProof/>
          <w:lang w:val="nb-NO"/>
        </w:rPr>
      </w:pPr>
    </w:p>
    <w:p w:rsidR="2665C3ED" w:rsidP="1987F931" w:rsidRDefault="53C06AB3" w14:paraId="1B2210A9" w14:textId="77ED10C3">
      <w:pPr>
        <w:pStyle w:val="Ingenmellomrom"/>
        <w:rPr>
          <w:noProof/>
          <w:lang w:val="nb-NO"/>
        </w:rPr>
      </w:pPr>
      <w:r w:rsidRPr="437AC1FB" w:rsidR="7C6AD7C9">
        <w:rPr>
          <w:noProof/>
          <w:lang w:val="nb-NO"/>
        </w:rPr>
        <w:t xml:space="preserve">Dersom husleie blir misligholdt vil en eventuell bostøtte utbetales til </w:t>
      </w:r>
      <w:r w:rsidRPr="437AC1FB" w:rsidR="7C6AD7C9">
        <w:rPr>
          <w:noProof/>
          <w:lang w:val="nb-NO"/>
        </w:rPr>
        <w:t>StorElvdal</w:t>
      </w:r>
      <w:r w:rsidRPr="437AC1FB" w:rsidR="7C6AD7C9">
        <w:rPr>
          <w:noProof/>
          <w:lang w:val="nb-NO"/>
        </w:rPr>
        <w:t xml:space="preserve"> kommune etter reglene i forskrift om bustøtte</w:t>
      </w:r>
    </w:p>
    <w:p w:rsidR="437AC1FB" w:rsidP="437AC1FB" w:rsidRDefault="437AC1FB" w14:paraId="31EAE5CF" w14:textId="17E6DB69">
      <w:pPr>
        <w:pStyle w:val="Ingenmellomrom"/>
        <w:rPr>
          <w:noProof/>
          <w:lang w:val="nb-NO"/>
        </w:rPr>
      </w:pPr>
    </w:p>
    <w:p w:rsidR="2665C3ED" w:rsidP="1987F931" w:rsidRDefault="53C06AB3" w14:paraId="5BACDF67" w14:textId="58D8A8B6">
      <w:pPr>
        <w:pStyle w:val="Overskrift2"/>
        <w:rPr>
          <w:noProof/>
          <w:lang w:val="nb-NO"/>
        </w:rPr>
      </w:pPr>
      <w:r w:rsidRPr="437AC1FB" w:rsidR="6E81D169">
        <w:rPr>
          <w:noProof/>
          <w:lang w:val="nb-NO"/>
        </w:rPr>
        <w:t>3</w:t>
      </w:r>
      <w:r w:rsidRPr="437AC1FB" w:rsidR="7C6AD7C9">
        <w:rPr>
          <w:noProof/>
          <w:lang w:val="nb-NO"/>
        </w:rPr>
        <w:t>.10. TIDLIGERE TILBUD OM OMSORGSBOLIG</w:t>
      </w:r>
    </w:p>
    <w:p w:rsidR="2665C3ED" w:rsidP="1987F931" w:rsidRDefault="53C06AB3" w14:paraId="0E2E119D" w14:textId="0BD30364">
      <w:pPr>
        <w:pStyle w:val="Ingenmellomrom"/>
        <w:rPr>
          <w:noProof/>
          <w:lang w:val="nb-NO"/>
        </w:rPr>
      </w:pPr>
      <w:r w:rsidRPr="437AC1FB" w:rsidR="7C6AD7C9">
        <w:rPr>
          <w:noProof/>
          <w:lang w:val="nb-NO"/>
        </w:rPr>
        <w:t>Dersom søker tidligere har takket nei til til</w:t>
      </w:r>
      <w:r w:rsidRPr="437AC1FB" w:rsidR="6A65A429">
        <w:rPr>
          <w:noProof/>
          <w:lang w:val="nb-NO"/>
        </w:rPr>
        <w:t>b</w:t>
      </w:r>
      <w:r w:rsidRPr="437AC1FB" w:rsidR="7C6AD7C9">
        <w:rPr>
          <w:noProof/>
          <w:lang w:val="nb-NO"/>
        </w:rPr>
        <w:t>ud om omsorgsbolig uten</w:t>
      </w:r>
      <w:r w:rsidRPr="437AC1FB" w:rsidR="6AC01C14">
        <w:rPr>
          <w:noProof/>
          <w:lang w:val="nb-NO"/>
        </w:rPr>
        <w:t xml:space="preserve"> </w:t>
      </w:r>
      <w:r w:rsidRPr="437AC1FB" w:rsidR="7C6AD7C9">
        <w:rPr>
          <w:noProof/>
          <w:lang w:val="nb-NO"/>
        </w:rPr>
        <w:t>saklig begrunnelse og det ikke er endringer i søkers situasjon, kan søknad</w:t>
      </w:r>
      <w:r w:rsidRPr="437AC1FB" w:rsidR="36F76C69">
        <w:rPr>
          <w:noProof/>
          <w:lang w:val="nb-NO"/>
        </w:rPr>
        <w:t xml:space="preserve"> </w:t>
      </w:r>
      <w:r w:rsidRPr="437AC1FB" w:rsidR="7C6AD7C9">
        <w:rPr>
          <w:noProof/>
          <w:lang w:val="nb-NO"/>
        </w:rPr>
        <w:t xml:space="preserve">om bolig avvises. Boligens </w:t>
      </w:r>
      <w:r w:rsidRPr="437AC1FB" w:rsidR="7C6AD7C9">
        <w:rPr>
          <w:noProof/>
          <w:lang w:val="nb-NO"/>
        </w:rPr>
        <w:t>standard eller beliggenhet regnes ikke som saklig</w:t>
      </w:r>
      <w:r w:rsidRPr="437AC1FB" w:rsidR="70116A75">
        <w:rPr>
          <w:noProof/>
          <w:lang w:val="nb-NO"/>
        </w:rPr>
        <w:t xml:space="preserve"> </w:t>
      </w:r>
      <w:r w:rsidRPr="437AC1FB" w:rsidR="7C6AD7C9">
        <w:rPr>
          <w:noProof/>
          <w:lang w:val="nb-NO"/>
        </w:rPr>
        <w:t>begrunnelse, med mindre tungtveiende helsemessige eller sosiale grunner</w:t>
      </w:r>
      <w:r w:rsidRPr="437AC1FB" w:rsidR="3ED4E5F6">
        <w:rPr>
          <w:noProof/>
          <w:lang w:val="nb-NO"/>
        </w:rPr>
        <w:t xml:space="preserve"> </w:t>
      </w:r>
      <w:r w:rsidRPr="437AC1FB" w:rsidR="7C6AD7C9">
        <w:rPr>
          <w:noProof/>
          <w:lang w:val="nb-NO"/>
        </w:rPr>
        <w:t>tilsier noe annet</w:t>
      </w:r>
    </w:p>
    <w:p w:rsidR="437AC1FB" w:rsidP="437AC1FB" w:rsidRDefault="437AC1FB" w14:paraId="1BCD90AC" w14:textId="366DBC52">
      <w:pPr>
        <w:pStyle w:val="Ingenmellomrom"/>
        <w:rPr>
          <w:noProof/>
          <w:lang w:val="nb-NO"/>
        </w:rPr>
      </w:pPr>
    </w:p>
    <w:p w:rsidR="2665C3ED" w:rsidP="1987F931" w:rsidRDefault="53C06AB3" w14:paraId="1C5D9D6C" w14:textId="3337447B">
      <w:pPr>
        <w:pStyle w:val="Overskrift2"/>
        <w:rPr>
          <w:noProof/>
          <w:lang w:val="nb-NO"/>
        </w:rPr>
      </w:pPr>
      <w:r w:rsidRPr="437AC1FB" w:rsidR="5138CB98">
        <w:rPr>
          <w:noProof/>
          <w:lang w:val="nb-NO"/>
        </w:rPr>
        <w:t>3</w:t>
      </w:r>
      <w:r w:rsidRPr="437AC1FB" w:rsidR="7C6AD7C9">
        <w:rPr>
          <w:noProof/>
          <w:lang w:val="nb-NO"/>
        </w:rPr>
        <w:t>.11. SØKNAD</w:t>
      </w:r>
    </w:p>
    <w:p w:rsidR="2665C3ED" w:rsidP="1987F931" w:rsidRDefault="53C06AB3" w14:paraId="0709A42F" w14:textId="7BDA7177">
      <w:pPr>
        <w:pStyle w:val="Ingenmellomrom"/>
        <w:rPr>
          <w:noProof/>
          <w:lang w:val="nb-NO"/>
        </w:rPr>
      </w:pPr>
      <w:r w:rsidRPr="437AC1FB" w:rsidR="7C6AD7C9">
        <w:rPr>
          <w:noProof/>
          <w:lang w:val="nb-NO"/>
        </w:rPr>
        <w:t>Skriftlig søknad med nødvendig dokumentasjon sendes kommunens</w:t>
      </w:r>
      <w:r w:rsidRPr="437AC1FB" w:rsidR="1FCA6850">
        <w:rPr>
          <w:noProof/>
          <w:lang w:val="nb-NO"/>
        </w:rPr>
        <w:t xml:space="preserve"> </w:t>
      </w:r>
      <w:r w:rsidRPr="437AC1FB" w:rsidR="7C6AD7C9">
        <w:rPr>
          <w:noProof/>
          <w:lang w:val="nb-NO"/>
        </w:rPr>
        <w:t>postmottak, evt. via aktuell fagavdeling. Kommunens søknadsskjema skal</w:t>
      </w:r>
      <w:r w:rsidRPr="437AC1FB" w:rsidR="28ACB8D4">
        <w:rPr>
          <w:noProof/>
          <w:lang w:val="nb-NO"/>
        </w:rPr>
        <w:t xml:space="preserve"> </w:t>
      </w:r>
      <w:r w:rsidRPr="437AC1FB" w:rsidR="7C6AD7C9">
        <w:rPr>
          <w:noProof/>
          <w:lang w:val="nb-NO"/>
        </w:rPr>
        <w:t xml:space="preserve">benyttes og underskrives av </w:t>
      </w:r>
      <w:r w:rsidRPr="437AC1FB" w:rsidR="7C6AD7C9">
        <w:rPr>
          <w:noProof/>
          <w:lang w:val="nb-NO"/>
        </w:rPr>
        <w:t>søker</w:t>
      </w:r>
      <w:r w:rsidRPr="437AC1FB" w:rsidR="7C6AD7C9">
        <w:rPr>
          <w:noProof/>
          <w:lang w:val="nb-NO"/>
        </w:rPr>
        <w:t xml:space="preserve"> eller bemyndiget person. Søker plikter å</w:t>
      </w:r>
      <w:r w:rsidRPr="437AC1FB" w:rsidR="5A944B68">
        <w:rPr>
          <w:noProof/>
          <w:lang w:val="nb-NO"/>
        </w:rPr>
        <w:t xml:space="preserve"> </w:t>
      </w:r>
      <w:r w:rsidRPr="437AC1FB" w:rsidR="7C6AD7C9">
        <w:rPr>
          <w:noProof/>
          <w:lang w:val="nb-NO"/>
        </w:rPr>
        <w:t>gi nødvendige opplysninger som har betydning for søknaden. Søker</w:t>
      </w:r>
      <w:r w:rsidRPr="437AC1FB" w:rsidR="680611FB">
        <w:rPr>
          <w:noProof/>
          <w:lang w:val="nb-NO"/>
        </w:rPr>
        <w:t xml:space="preserve"> </w:t>
      </w:r>
      <w:r w:rsidRPr="437AC1FB" w:rsidR="7C6AD7C9">
        <w:rPr>
          <w:noProof/>
          <w:lang w:val="nb-NO"/>
        </w:rPr>
        <w:t>godkjenner at søknaden kan behandles av Tildelerenheten og/eller</w:t>
      </w:r>
      <w:r w:rsidRPr="437AC1FB" w:rsidR="02C268A7">
        <w:rPr>
          <w:noProof/>
          <w:lang w:val="nb-NO"/>
        </w:rPr>
        <w:t xml:space="preserve"> </w:t>
      </w:r>
      <w:r w:rsidRPr="437AC1FB" w:rsidR="7C6AD7C9">
        <w:rPr>
          <w:noProof/>
          <w:lang w:val="nb-NO"/>
        </w:rPr>
        <w:t>kommunens bolignemnd. Alle personopplysninger skal behandles</w:t>
      </w:r>
      <w:r w:rsidRPr="437AC1FB" w:rsidR="1B590E49">
        <w:rPr>
          <w:noProof/>
          <w:lang w:val="nb-NO"/>
        </w:rPr>
        <w:t xml:space="preserve"> </w:t>
      </w:r>
      <w:r w:rsidRPr="437AC1FB" w:rsidR="7C6AD7C9">
        <w:rPr>
          <w:noProof/>
          <w:lang w:val="nb-NO"/>
        </w:rPr>
        <w:t>konfidensielt.</w:t>
      </w:r>
      <w:r w:rsidRPr="437AC1FB" w:rsidR="5EC44809">
        <w:rPr>
          <w:noProof/>
          <w:lang w:val="nb-NO"/>
        </w:rPr>
        <w:t xml:space="preserve"> </w:t>
      </w:r>
      <w:r w:rsidRPr="437AC1FB" w:rsidR="7C6AD7C9">
        <w:rPr>
          <w:noProof/>
          <w:lang w:val="nb-NO"/>
        </w:rPr>
        <w:t>Ved uriktige opplysninger, ufullstendig søknad, eller mangelfull</w:t>
      </w:r>
      <w:r w:rsidRPr="437AC1FB" w:rsidR="305E0000">
        <w:rPr>
          <w:noProof/>
          <w:lang w:val="nb-NO"/>
        </w:rPr>
        <w:t xml:space="preserve"> </w:t>
      </w:r>
      <w:r w:rsidRPr="437AC1FB" w:rsidR="7C6AD7C9">
        <w:rPr>
          <w:noProof/>
          <w:lang w:val="nb-NO"/>
        </w:rPr>
        <w:t>dokumentasjon, kan behandlingen av søknaden avvises. Stor-Elvdal</w:t>
      </w:r>
      <w:r w:rsidRPr="437AC1FB" w:rsidR="356D9F6B">
        <w:rPr>
          <w:noProof/>
          <w:lang w:val="nb-NO"/>
        </w:rPr>
        <w:t xml:space="preserve"> </w:t>
      </w:r>
      <w:r w:rsidRPr="437AC1FB" w:rsidR="7C6AD7C9">
        <w:rPr>
          <w:noProof/>
          <w:lang w:val="nb-NO"/>
        </w:rPr>
        <w:t>kommune skal i så fall orientere søker om grunnlag for avvisning av</w:t>
      </w:r>
      <w:r w:rsidRPr="437AC1FB" w:rsidR="0AE17405">
        <w:rPr>
          <w:noProof/>
          <w:lang w:val="nb-NO"/>
        </w:rPr>
        <w:t xml:space="preserve"> </w:t>
      </w:r>
      <w:r w:rsidRPr="437AC1FB" w:rsidR="7C6AD7C9">
        <w:rPr>
          <w:noProof/>
          <w:lang w:val="nb-NO"/>
        </w:rPr>
        <w:t>søknad, og gi nødvendig veiledning i saken</w:t>
      </w:r>
    </w:p>
    <w:p w:rsidR="1987F931" w:rsidP="1987F931" w:rsidRDefault="1987F931" w14:paraId="6E3BC1EC" w14:textId="40A3360C">
      <w:pPr>
        <w:pStyle w:val="Ingenmellomrom"/>
        <w:rPr>
          <w:noProof/>
          <w:lang w:val="nb-NO"/>
        </w:rPr>
      </w:pPr>
    </w:p>
    <w:p w:rsidR="2665C3ED" w:rsidP="1987F931" w:rsidRDefault="53C06AB3" w14:paraId="00F478A5" w14:textId="5B71164D">
      <w:pPr>
        <w:pStyle w:val="Ingenmellomrom"/>
        <w:rPr>
          <w:noProof/>
          <w:lang w:val="nb-NO"/>
        </w:rPr>
      </w:pPr>
      <w:r w:rsidRPr="437AC1FB" w:rsidR="7C6AD7C9">
        <w:rPr>
          <w:noProof/>
          <w:lang w:val="nb-NO"/>
        </w:rPr>
        <w:t>For flyktninger som mottas etter avtale mellom Stor-Elvdal kommune og</w:t>
      </w:r>
      <w:r w:rsidRPr="437AC1FB" w:rsidR="1E523902">
        <w:rPr>
          <w:noProof/>
          <w:lang w:val="nb-NO"/>
        </w:rPr>
        <w:t xml:space="preserve"> </w:t>
      </w:r>
      <w:r w:rsidRPr="437AC1FB" w:rsidR="7C6AD7C9">
        <w:rPr>
          <w:noProof/>
          <w:lang w:val="nb-NO"/>
        </w:rPr>
        <w:t>Utlendingsdirektoratet stiller kommunen bolig til disposisjon uten søknad.</w:t>
      </w:r>
      <w:r w:rsidRPr="437AC1FB" w:rsidR="7BBF9155">
        <w:rPr>
          <w:noProof/>
          <w:lang w:val="nb-NO"/>
        </w:rPr>
        <w:t xml:space="preserve"> </w:t>
      </w:r>
      <w:r w:rsidRPr="437AC1FB" w:rsidR="7C6AD7C9">
        <w:rPr>
          <w:noProof/>
          <w:lang w:val="nb-NO"/>
        </w:rPr>
        <w:t>Bosettingsvedtak må fremlegges</w:t>
      </w:r>
    </w:p>
    <w:p w:rsidR="437AC1FB" w:rsidP="437AC1FB" w:rsidRDefault="437AC1FB" w14:paraId="7699129B" w14:textId="25B9777E">
      <w:pPr>
        <w:pStyle w:val="Ingenmellomrom"/>
        <w:rPr>
          <w:noProof/>
          <w:lang w:val="nb-NO"/>
        </w:rPr>
      </w:pPr>
    </w:p>
    <w:p w:rsidR="2665C3ED" w:rsidP="1987F931" w:rsidRDefault="53C06AB3" w14:paraId="417CCF66" w14:textId="0B627692">
      <w:pPr>
        <w:pStyle w:val="Overskrift2"/>
        <w:rPr>
          <w:noProof/>
          <w:lang w:val="nb-NO"/>
        </w:rPr>
      </w:pPr>
      <w:r w:rsidRPr="437AC1FB" w:rsidR="678ACC88">
        <w:rPr>
          <w:noProof/>
          <w:lang w:val="nb-NO"/>
        </w:rPr>
        <w:t>3</w:t>
      </w:r>
      <w:r w:rsidRPr="437AC1FB" w:rsidR="7C6AD7C9">
        <w:rPr>
          <w:noProof/>
          <w:lang w:val="nb-NO"/>
        </w:rPr>
        <w:t>.12. VEDTAK</w:t>
      </w:r>
    </w:p>
    <w:p w:rsidR="2665C3ED" w:rsidP="1987F931" w:rsidRDefault="53C06AB3" w14:paraId="067DEAEF" w14:textId="7CF8D6AA">
      <w:pPr>
        <w:pStyle w:val="Ingenmellomrom"/>
        <w:rPr>
          <w:noProof/>
          <w:lang w:val="nb-NO"/>
        </w:rPr>
      </w:pPr>
      <w:r w:rsidRPr="437AC1FB" w:rsidR="7C6AD7C9">
        <w:rPr>
          <w:noProof/>
          <w:lang w:val="nb-NO"/>
        </w:rPr>
        <w:t>Begrunnet vedtak fattes med hovedregel om tidsbestemte</w:t>
      </w:r>
      <w:r w:rsidRPr="437AC1FB" w:rsidR="75270032">
        <w:rPr>
          <w:noProof/>
          <w:lang w:val="nb-NO"/>
        </w:rPr>
        <w:t xml:space="preserve"> </w:t>
      </w:r>
      <w:r w:rsidRPr="437AC1FB" w:rsidR="7C6AD7C9">
        <w:rPr>
          <w:noProof/>
          <w:lang w:val="nb-NO"/>
        </w:rPr>
        <w:t>husleiekontrakter for inntil 3 år</w:t>
      </w:r>
    </w:p>
    <w:p w:rsidR="1987F931" w:rsidP="1987F931" w:rsidRDefault="1987F931" w14:paraId="22093D98" w14:textId="3ACA70A7">
      <w:pPr>
        <w:pStyle w:val="Ingenmellomrom"/>
        <w:rPr>
          <w:noProof/>
          <w:lang w:val="nb-NO"/>
        </w:rPr>
      </w:pPr>
    </w:p>
    <w:p w:rsidR="2665C3ED" w:rsidP="1987F931" w:rsidRDefault="53C06AB3" w14:paraId="3CDE8992" w14:textId="5CF2C1F8">
      <w:pPr>
        <w:pStyle w:val="Ingenmellomrom"/>
        <w:rPr>
          <w:noProof/>
          <w:lang w:val="nb-NO"/>
        </w:rPr>
      </w:pPr>
      <w:r w:rsidRPr="437AC1FB" w:rsidR="7C6AD7C9">
        <w:rPr>
          <w:noProof/>
          <w:lang w:val="nb-NO"/>
        </w:rPr>
        <w:t>Husleielovens særregler om visse begrensninger av leietakers rettigheter</w:t>
      </w:r>
      <w:r w:rsidRPr="437AC1FB" w:rsidR="6974C805">
        <w:rPr>
          <w:noProof/>
          <w:lang w:val="nb-NO"/>
        </w:rPr>
        <w:t xml:space="preserve"> </w:t>
      </w:r>
      <w:r w:rsidRPr="437AC1FB" w:rsidR="7C6AD7C9">
        <w:rPr>
          <w:noProof/>
          <w:lang w:val="nb-NO"/>
        </w:rPr>
        <w:t>vil som hovedregel gjøres gjeldende ved tildeling av kommunal bolig, jf.</w:t>
      </w:r>
      <w:r w:rsidRPr="437AC1FB" w:rsidR="06AA78DF">
        <w:rPr>
          <w:noProof/>
          <w:lang w:val="nb-NO"/>
        </w:rPr>
        <w:t xml:space="preserve"> </w:t>
      </w:r>
      <w:r w:rsidRPr="437AC1FB" w:rsidR="7C6AD7C9">
        <w:rPr>
          <w:noProof/>
          <w:lang w:val="nb-NO"/>
        </w:rPr>
        <w:t>husleieloven § 11-1</w:t>
      </w:r>
    </w:p>
    <w:p w:rsidR="1987F931" w:rsidP="1987F931" w:rsidRDefault="1987F931" w14:paraId="1362461B" w14:textId="035F0A53">
      <w:pPr>
        <w:pStyle w:val="Ingenmellomrom"/>
        <w:rPr>
          <w:noProof/>
          <w:lang w:val="nb-NO"/>
        </w:rPr>
      </w:pPr>
    </w:p>
    <w:p w:rsidR="2665C3ED" w:rsidP="1987F931" w:rsidRDefault="53C06AB3" w14:paraId="730C9575" w14:textId="5F9EAD21">
      <w:pPr>
        <w:pStyle w:val="Ingenmellomrom"/>
        <w:rPr>
          <w:noProof/>
          <w:lang w:val="nb-NO"/>
        </w:rPr>
      </w:pPr>
      <w:r w:rsidRPr="437AC1FB" w:rsidR="7C6AD7C9">
        <w:rPr>
          <w:noProof/>
          <w:lang w:val="nb-NO"/>
        </w:rPr>
        <w:t>Vedtaket skal inneholde kontrakts lengde, adresse, vilkår for tildeling av</w:t>
      </w:r>
      <w:r w:rsidRPr="437AC1FB" w:rsidR="404587A8">
        <w:rPr>
          <w:noProof/>
          <w:lang w:val="nb-NO"/>
        </w:rPr>
        <w:t xml:space="preserve"> </w:t>
      </w:r>
      <w:r w:rsidRPr="437AC1FB" w:rsidR="7C6AD7C9">
        <w:rPr>
          <w:noProof/>
          <w:lang w:val="nb-NO"/>
        </w:rPr>
        <w:t>bolig, herunder evt. hjelpetiltak/oppfølging som anses som nødvendig for at</w:t>
      </w:r>
      <w:r w:rsidRPr="437AC1FB" w:rsidR="3E4AED89">
        <w:rPr>
          <w:noProof/>
          <w:lang w:val="nb-NO"/>
        </w:rPr>
        <w:t xml:space="preserve"> </w:t>
      </w:r>
      <w:r w:rsidRPr="437AC1FB" w:rsidR="7C6AD7C9">
        <w:rPr>
          <w:noProof/>
          <w:lang w:val="nb-NO"/>
        </w:rPr>
        <w:t xml:space="preserve">søker skal mestre sin bosituasjon. Det skal opplyses om at </w:t>
      </w:r>
      <w:r w:rsidRPr="437AC1FB" w:rsidR="7C6AD7C9">
        <w:rPr>
          <w:noProof/>
          <w:lang w:val="nb-NO"/>
        </w:rPr>
        <w:t>søker</w:t>
      </w:r>
      <w:r w:rsidRPr="437AC1FB" w:rsidR="7C6AD7C9">
        <w:rPr>
          <w:noProof/>
          <w:lang w:val="nb-NO"/>
        </w:rPr>
        <w:t xml:space="preserve"> må</w:t>
      </w:r>
      <w:r w:rsidRPr="437AC1FB" w:rsidR="5A3B8035">
        <w:rPr>
          <w:noProof/>
          <w:lang w:val="nb-NO"/>
        </w:rPr>
        <w:t xml:space="preserve"> </w:t>
      </w:r>
      <w:r w:rsidRPr="437AC1FB" w:rsidR="7C6AD7C9">
        <w:rPr>
          <w:noProof/>
          <w:lang w:val="nb-NO"/>
        </w:rPr>
        <w:t>akseptere eventuelle vilkår som stilles i vedtaket. Vedtak om eventuelle</w:t>
      </w:r>
      <w:r w:rsidRPr="437AC1FB" w:rsidR="20281D02">
        <w:rPr>
          <w:noProof/>
          <w:lang w:val="nb-NO"/>
        </w:rPr>
        <w:t xml:space="preserve"> </w:t>
      </w:r>
      <w:r w:rsidRPr="437AC1FB" w:rsidR="7C6AD7C9">
        <w:rPr>
          <w:noProof/>
          <w:lang w:val="nb-NO"/>
        </w:rPr>
        <w:t>tjenester gjøres av ansvarlig fagavdeling</w:t>
      </w:r>
    </w:p>
    <w:p w:rsidR="1987F931" w:rsidP="1987F931" w:rsidRDefault="1987F931" w14:paraId="24DCFFEB" w14:textId="5EEFDDD8">
      <w:pPr>
        <w:pStyle w:val="Ingenmellomrom"/>
        <w:rPr>
          <w:noProof/>
          <w:lang w:val="nb-NO"/>
        </w:rPr>
      </w:pPr>
    </w:p>
    <w:p w:rsidR="2665C3ED" w:rsidP="1987F931" w:rsidRDefault="53C06AB3" w14:paraId="11687F28" w14:textId="5F375247">
      <w:pPr>
        <w:pStyle w:val="Ingenmellomrom"/>
        <w:rPr>
          <w:noProof/>
          <w:lang w:val="nb-NO"/>
        </w:rPr>
      </w:pPr>
      <w:r w:rsidRPr="437AC1FB" w:rsidR="7C6AD7C9">
        <w:rPr>
          <w:noProof/>
          <w:lang w:val="nb-NO"/>
        </w:rPr>
        <w:t>Ved avslag på søknad skal vedtaket være begrunnet. Alle vedtak skal</w:t>
      </w:r>
      <w:r w:rsidRPr="437AC1FB" w:rsidR="5281627A">
        <w:rPr>
          <w:noProof/>
          <w:lang w:val="nb-NO"/>
        </w:rPr>
        <w:t xml:space="preserve"> </w:t>
      </w:r>
      <w:r w:rsidRPr="437AC1FB" w:rsidR="7C6AD7C9">
        <w:rPr>
          <w:noProof/>
          <w:lang w:val="nb-NO"/>
        </w:rPr>
        <w:t>inneholde informasjon om klageadgang, jf. også bestemmelsene i § 19</w:t>
      </w:r>
    </w:p>
    <w:p w:rsidR="437AC1FB" w:rsidP="437AC1FB" w:rsidRDefault="437AC1FB" w14:paraId="029B153C" w14:textId="60D47C6D">
      <w:pPr>
        <w:pStyle w:val="Ingenmellomrom"/>
        <w:rPr>
          <w:noProof/>
          <w:lang w:val="nb-NO"/>
        </w:rPr>
      </w:pPr>
    </w:p>
    <w:p w:rsidR="2665C3ED" w:rsidP="1987F931" w:rsidRDefault="53C06AB3" w14:paraId="6A0D4225" w14:textId="1F83EAA2">
      <w:pPr>
        <w:pStyle w:val="Overskrift2"/>
        <w:rPr>
          <w:noProof/>
          <w:lang w:val="nb-NO"/>
        </w:rPr>
      </w:pPr>
      <w:r w:rsidRPr="437AC1FB" w:rsidR="0090CD23">
        <w:rPr>
          <w:noProof/>
          <w:lang w:val="nb-NO"/>
        </w:rPr>
        <w:t>3</w:t>
      </w:r>
      <w:r w:rsidRPr="437AC1FB" w:rsidR="7C6AD7C9">
        <w:rPr>
          <w:noProof/>
          <w:lang w:val="nb-NO"/>
        </w:rPr>
        <w:t>.13. PRIORITERINGER AV SØKERE</w:t>
      </w:r>
    </w:p>
    <w:p w:rsidR="2665C3ED" w:rsidP="1987F931" w:rsidRDefault="53C06AB3" w14:paraId="32F929E3" w14:textId="4016A0C1">
      <w:pPr>
        <w:pStyle w:val="Ingenmellomrom"/>
        <w:rPr>
          <w:noProof/>
          <w:lang w:val="nb-NO"/>
        </w:rPr>
      </w:pPr>
      <w:r w:rsidRPr="437AC1FB" w:rsidR="7C6AD7C9">
        <w:rPr>
          <w:noProof/>
          <w:lang w:val="nb-NO"/>
        </w:rPr>
        <w:t>Tildeling av kommunale boliger skjer etter en helhetlig vurdering av</w:t>
      </w:r>
      <w:r w:rsidRPr="437AC1FB" w:rsidR="0FA8D419">
        <w:rPr>
          <w:noProof/>
          <w:lang w:val="nb-NO"/>
        </w:rPr>
        <w:t xml:space="preserve"> </w:t>
      </w:r>
      <w:r w:rsidRPr="437AC1FB" w:rsidR="7C6AD7C9">
        <w:rPr>
          <w:noProof/>
          <w:lang w:val="nb-NO"/>
        </w:rPr>
        <w:t>søkers behov og situasjon. Ved flere søkere enn antall ledige kommunale</w:t>
      </w:r>
      <w:r w:rsidRPr="437AC1FB" w:rsidR="6B7F1FFE">
        <w:rPr>
          <w:noProof/>
          <w:lang w:val="nb-NO"/>
        </w:rPr>
        <w:t xml:space="preserve"> </w:t>
      </w:r>
      <w:r w:rsidRPr="437AC1FB" w:rsidR="7C6AD7C9">
        <w:rPr>
          <w:noProof/>
          <w:lang w:val="nb-NO"/>
        </w:rPr>
        <w:t>boliger, skal det foretas en prioritering mellom kvalifiserte søkere. I</w:t>
      </w:r>
      <w:r w:rsidRPr="437AC1FB" w:rsidR="1592CF27">
        <w:rPr>
          <w:noProof/>
          <w:lang w:val="nb-NO"/>
        </w:rPr>
        <w:t xml:space="preserve"> </w:t>
      </w:r>
      <w:r w:rsidRPr="437AC1FB" w:rsidR="7C6AD7C9">
        <w:rPr>
          <w:noProof/>
          <w:lang w:val="nb-NO"/>
        </w:rPr>
        <w:t>prioriteringen skal det vektlegges de kvalifiserte søkers behov og hvilke</w:t>
      </w:r>
      <w:r w:rsidRPr="437AC1FB" w:rsidR="72473D28">
        <w:rPr>
          <w:noProof/>
          <w:lang w:val="nb-NO"/>
        </w:rPr>
        <w:t xml:space="preserve"> </w:t>
      </w:r>
      <w:r w:rsidRPr="437AC1FB" w:rsidR="7C6AD7C9">
        <w:rPr>
          <w:noProof/>
          <w:lang w:val="nb-NO"/>
        </w:rPr>
        <w:t>typer boliger som er tilgjengelig. Søkere som etter en samlet vurdering</w:t>
      </w:r>
      <w:r w:rsidRPr="437AC1FB" w:rsidR="1D42FBA6">
        <w:rPr>
          <w:noProof/>
          <w:lang w:val="nb-NO"/>
        </w:rPr>
        <w:t xml:space="preserve"> </w:t>
      </w:r>
      <w:r w:rsidRPr="437AC1FB" w:rsidR="7C6AD7C9">
        <w:rPr>
          <w:noProof/>
          <w:lang w:val="nb-NO"/>
        </w:rPr>
        <w:t>synes å ha de mest påtrengende boligbehov skal prioriteres. Det kan tas</w:t>
      </w:r>
      <w:r w:rsidRPr="437AC1FB" w:rsidR="279E2C0B">
        <w:rPr>
          <w:noProof/>
          <w:lang w:val="nb-NO"/>
        </w:rPr>
        <w:t xml:space="preserve"> </w:t>
      </w:r>
      <w:r w:rsidRPr="437AC1FB" w:rsidR="7C6AD7C9">
        <w:rPr>
          <w:noProof/>
          <w:lang w:val="nb-NO"/>
        </w:rPr>
        <w:t>hensyn til at noen boformer og boliger stiller spesielle krav til</w:t>
      </w:r>
      <w:r w:rsidRPr="437AC1FB" w:rsidR="73F1A6EF">
        <w:rPr>
          <w:noProof/>
          <w:lang w:val="nb-NO"/>
        </w:rPr>
        <w:t xml:space="preserve"> </w:t>
      </w:r>
      <w:r w:rsidRPr="437AC1FB" w:rsidR="7C6AD7C9">
        <w:rPr>
          <w:noProof/>
          <w:lang w:val="nb-NO"/>
        </w:rPr>
        <w:t>sammensetning av beboere</w:t>
      </w:r>
    </w:p>
    <w:p w:rsidR="1987F931" w:rsidP="1987F931" w:rsidRDefault="1987F931" w14:paraId="6DCE2024" w14:textId="589A8C51">
      <w:pPr>
        <w:pStyle w:val="Ingenmellomrom"/>
        <w:rPr>
          <w:noProof/>
          <w:lang w:val="nb-NO"/>
        </w:rPr>
      </w:pPr>
    </w:p>
    <w:p w:rsidR="2665C3ED" w:rsidP="1987F931" w:rsidRDefault="53C06AB3" w14:paraId="4993DB4D" w14:textId="14E4E409">
      <w:pPr>
        <w:pStyle w:val="Ingenmellomrom"/>
        <w:rPr>
          <w:noProof/>
          <w:lang w:val="nb-NO"/>
        </w:rPr>
      </w:pPr>
      <w:r w:rsidRPr="437AC1FB" w:rsidR="7C6AD7C9">
        <w:rPr>
          <w:noProof/>
          <w:lang w:val="nb-NO"/>
        </w:rPr>
        <w:t>Dersom egnet bolig ikke er ledig for prioriterte søkere på</w:t>
      </w:r>
      <w:r w:rsidRPr="437AC1FB" w:rsidR="279E9AB5">
        <w:rPr>
          <w:noProof/>
          <w:lang w:val="nb-NO"/>
        </w:rPr>
        <w:t xml:space="preserve"> </w:t>
      </w:r>
      <w:r w:rsidRPr="437AC1FB" w:rsidR="7C6AD7C9">
        <w:rPr>
          <w:noProof/>
          <w:lang w:val="nb-NO"/>
        </w:rPr>
        <w:t>vedtakstidspunktet, skal søker føres opp på venteliste for aktuell boligtype</w:t>
      </w:r>
    </w:p>
    <w:p w:rsidR="1987F931" w:rsidP="1987F931" w:rsidRDefault="1987F931" w14:paraId="5C08C977" w14:textId="4C4CCA13">
      <w:pPr>
        <w:pStyle w:val="Ingenmellomrom"/>
        <w:rPr>
          <w:noProof/>
          <w:lang w:val="nb-NO"/>
        </w:rPr>
      </w:pPr>
    </w:p>
    <w:p w:rsidR="2665C3ED" w:rsidP="1987F931" w:rsidRDefault="53C06AB3" w14:paraId="22672316" w14:textId="3ED65597">
      <w:pPr>
        <w:pStyle w:val="Ingenmellomrom"/>
        <w:rPr>
          <w:noProof/>
          <w:lang w:val="nb-NO"/>
        </w:rPr>
      </w:pPr>
      <w:r w:rsidRPr="437AC1FB" w:rsidR="7C6AD7C9">
        <w:rPr>
          <w:noProof/>
          <w:lang w:val="nb-NO"/>
        </w:rPr>
        <w:t>Det er ikke klageadgang på denne avgjørelsen</w:t>
      </w:r>
    </w:p>
    <w:p w:rsidR="437AC1FB" w:rsidP="437AC1FB" w:rsidRDefault="437AC1FB" w14:paraId="2549B49C" w14:textId="0FF8C2E9">
      <w:pPr>
        <w:pStyle w:val="Ingenmellomrom"/>
        <w:rPr>
          <w:noProof/>
          <w:lang w:val="nb-NO"/>
        </w:rPr>
      </w:pPr>
    </w:p>
    <w:p w:rsidR="2665C3ED" w:rsidP="1987F931" w:rsidRDefault="53C06AB3" w14:paraId="470E3A01" w14:textId="7CFBBC45">
      <w:pPr>
        <w:pStyle w:val="Overskrift2"/>
        <w:rPr>
          <w:noProof/>
          <w:lang w:val="nb-NO"/>
        </w:rPr>
      </w:pPr>
      <w:r w:rsidRPr="437AC1FB" w:rsidR="15CD0575">
        <w:rPr>
          <w:noProof/>
          <w:lang w:val="nb-NO"/>
        </w:rPr>
        <w:t>3</w:t>
      </w:r>
      <w:r w:rsidRPr="437AC1FB" w:rsidR="7C6AD7C9">
        <w:rPr>
          <w:noProof/>
          <w:lang w:val="nb-NO"/>
        </w:rPr>
        <w:t>.14. FORNYELSE AV LEIEKONTRAKT</w:t>
      </w:r>
    </w:p>
    <w:p w:rsidR="2665C3ED" w:rsidP="1987F931" w:rsidRDefault="53C06AB3" w14:paraId="2B8D664F" w14:textId="7FEE0570">
      <w:pPr>
        <w:pStyle w:val="Ingenmellomrom"/>
        <w:rPr>
          <w:noProof/>
          <w:lang w:val="nb-NO"/>
        </w:rPr>
      </w:pPr>
      <w:r w:rsidRPr="437AC1FB" w:rsidR="7C6AD7C9">
        <w:rPr>
          <w:noProof/>
          <w:lang w:val="nb-NO"/>
        </w:rPr>
        <w:t>Leietaker må søke om fornyelse av leiekontrakt senest seks måneder før</w:t>
      </w:r>
      <w:r w:rsidRPr="437AC1FB" w:rsidR="3795D2CC">
        <w:rPr>
          <w:noProof/>
          <w:lang w:val="nb-NO"/>
        </w:rPr>
        <w:t xml:space="preserve"> </w:t>
      </w:r>
      <w:r w:rsidRPr="437AC1FB" w:rsidR="7C6AD7C9">
        <w:rPr>
          <w:noProof/>
          <w:lang w:val="nb-NO"/>
        </w:rPr>
        <w:t>leiekontrakten utløper. Tildeling av fornyet leiekontrakt vurderes på lik</w:t>
      </w:r>
      <w:r w:rsidRPr="437AC1FB" w:rsidR="47229090">
        <w:rPr>
          <w:noProof/>
          <w:lang w:val="nb-NO"/>
        </w:rPr>
        <w:t xml:space="preserve"> </w:t>
      </w:r>
      <w:r w:rsidRPr="437AC1FB" w:rsidR="7C6AD7C9">
        <w:rPr>
          <w:noProof/>
          <w:lang w:val="nb-NO"/>
        </w:rPr>
        <w:t>linje som ved ny søknad, etter gjeldende forskrift og ny vurdering av søkers</w:t>
      </w:r>
      <w:r w:rsidRPr="437AC1FB" w:rsidR="79A40C9D">
        <w:rPr>
          <w:noProof/>
          <w:lang w:val="nb-NO"/>
        </w:rPr>
        <w:t xml:space="preserve"> </w:t>
      </w:r>
      <w:r w:rsidRPr="437AC1FB" w:rsidR="7C6AD7C9">
        <w:rPr>
          <w:noProof/>
          <w:lang w:val="nb-NO"/>
        </w:rPr>
        <w:t>behov</w:t>
      </w:r>
    </w:p>
    <w:p w:rsidR="437AC1FB" w:rsidP="437AC1FB" w:rsidRDefault="437AC1FB" w14:paraId="796FDE48" w14:textId="39F3D1CA">
      <w:pPr>
        <w:pStyle w:val="Ingenmellomrom"/>
        <w:rPr>
          <w:noProof/>
          <w:lang w:val="nb-NO"/>
        </w:rPr>
      </w:pPr>
    </w:p>
    <w:p w:rsidR="2665C3ED" w:rsidP="1987F931" w:rsidRDefault="53C06AB3" w14:paraId="6D7788D8" w14:textId="7516A298">
      <w:pPr>
        <w:pStyle w:val="Overskrift2"/>
        <w:rPr>
          <w:noProof/>
          <w:lang w:val="nb-NO"/>
        </w:rPr>
      </w:pPr>
      <w:r w:rsidRPr="437AC1FB" w:rsidR="5AF18152">
        <w:rPr>
          <w:noProof/>
          <w:lang w:val="nb-NO"/>
        </w:rPr>
        <w:t>3</w:t>
      </w:r>
      <w:r w:rsidRPr="437AC1FB" w:rsidR="7C6AD7C9">
        <w:rPr>
          <w:noProof/>
          <w:lang w:val="nb-NO"/>
        </w:rPr>
        <w:t>.15. DEPOSITUM – GARANTI</w:t>
      </w:r>
    </w:p>
    <w:p w:rsidR="2665C3ED" w:rsidP="1987F931" w:rsidRDefault="53C06AB3" w14:paraId="67569B22" w14:textId="10B69F02">
      <w:pPr>
        <w:pStyle w:val="Ingenmellomrom"/>
        <w:rPr>
          <w:noProof/>
          <w:lang w:val="nb-NO"/>
        </w:rPr>
      </w:pPr>
      <w:r w:rsidRPr="437AC1FB" w:rsidR="12F6A617">
        <w:rPr>
          <w:noProof/>
          <w:lang w:val="nb-NO"/>
        </w:rPr>
        <w:t>Ved leie av kommunal bolig stilles det krav om 2 måneders depositum</w:t>
      </w:r>
    </w:p>
    <w:p w:rsidR="1987F931" w:rsidP="1987F931" w:rsidRDefault="1987F931" w14:paraId="53D24910" w14:textId="0087991B">
      <w:pPr>
        <w:pStyle w:val="Ingenmellomrom"/>
        <w:rPr>
          <w:noProof/>
          <w:lang w:val="nb-NO"/>
        </w:rPr>
      </w:pPr>
    </w:p>
    <w:p w:rsidR="2665C3ED" w:rsidP="1987F931" w:rsidRDefault="53C06AB3" w14:paraId="495492CF" w14:textId="5B932901">
      <w:pPr>
        <w:pStyle w:val="Ingenmellomrom"/>
        <w:rPr>
          <w:noProof/>
          <w:lang w:val="nb-NO"/>
        </w:rPr>
      </w:pPr>
      <w:r w:rsidRPr="437AC1FB" w:rsidR="7C6AD7C9">
        <w:rPr>
          <w:noProof/>
          <w:lang w:val="nb-NO"/>
        </w:rPr>
        <w:t>Garanti kan kreves innfridd, eller depositum kan gå til dekning av,</w:t>
      </w:r>
      <w:r w:rsidRPr="437AC1FB" w:rsidR="377D8E14">
        <w:rPr>
          <w:noProof/>
          <w:lang w:val="nb-NO"/>
        </w:rPr>
        <w:t xml:space="preserve"> </w:t>
      </w:r>
      <w:r w:rsidRPr="437AC1FB" w:rsidR="7C6AD7C9">
        <w:rPr>
          <w:noProof/>
          <w:lang w:val="nb-NO"/>
        </w:rPr>
        <w:t>manglende husleiebetaling, påført skade på leieobjektet, manglende vask</w:t>
      </w:r>
      <w:r w:rsidRPr="437AC1FB" w:rsidR="0C032A66">
        <w:rPr>
          <w:noProof/>
          <w:lang w:val="nb-NO"/>
        </w:rPr>
        <w:t xml:space="preserve"> </w:t>
      </w:r>
      <w:r w:rsidRPr="437AC1FB" w:rsidR="7C6AD7C9">
        <w:rPr>
          <w:noProof/>
          <w:lang w:val="nb-NO"/>
        </w:rPr>
        <w:t>ved utflytting, utgifter ved fravikelse og for andre krav som reiser seg av</w:t>
      </w:r>
      <w:r w:rsidRPr="437AC1FB" w:rsidR="4A182319">
        <w:rPr>
          <w:noProof/>
          <w:lang w:val="nb-NO"/>
        </w:rPr>
        <w:t xml:space="preserve"> </w:t>
      </w:r>
      <w:r w:rsidRPr="437AC1FB" w:rsidR="7C6AD7C9">
        <w:rPr>
          <w:noProof/>
          <w:lang w:val="nb-NO"/>
        </w:rPr>
        <w:t>leieavtalen</w:t>
      </w:r>
    </w:p>
    <w:p w:rsidR="437AC1FB" w:rsidP="437AC1FB" w:rsidRDefault="437AC1FB" w14:paraId="442CDFED" w14:textId="0FD12B6C">
      <w:pPr>
        <w:pStyle w:val="Ingenmellomrom"/>
        <w:rPr>
          <w:noProof/>
          <w:lang w:val="nb-NO"/>
        </w:rPr>
      </w:pPr>
    </w:p>
    <w:p w:rsidR="2665C3ED" w:rsidP="1987F931" w:rsidRDefault="53C06AB3" w14:paraId="5F531D9A" w14:textId="1D0FDE92">
      <w:pPr>
        <w:pStyle w:val="Overskrift2"/>
        <w:rPr>
          <w:noProof/>
          <w:lang w:val="nb-NO"/>
        </w:rPr>
      </w:pPr>
      <w:r w:rsidRPr="437AC1FB" w:rsidR="6FEB544F">
        <w:rPr>
          <w:noProof/>
          <w:lang w:val="nb-NO"/>
        </w:rPr>
        <w:t>3</w:t>
      </w:r>
      <w:r w:rsidRPr="437AC1FB" w:rsidR="7C6AD7C9">
        <w:rPr>
          <w:noProof/>
          <w:lang w:val="nb-NO"/>
        </w:rPr>
        <w:t>.16. SØKNAD OM BYTTE AV BOLIG</w:t>
      </w:r>
    </w:p>
    <w:p w:rsidR="2665C3ED" w:rsidP="1987F931" w:rsidRDefault="53C06AB3" w14:paraId="473D880E" w14:textId="0F39C674">
      <w:pPr>
        <w:pStyle w:val="Ingenmellomrom"/>
        <w:rPr>
          <w:noProof/>
          <w:lang w:val="nb-NO"/>
        </w:rPr>
      </w:pPr>
      <w:r w:rsidRPr="437AC1FB" w:rsidR="7C6AD7C9">
        <w:rPr>
          <w:noProof/>
          <w:lang w:val="nb-NO"/>
        </w:rPr>
        <w:t>Som hovedregel gis det ikke anledning til bytte av bolig. Ved unntak legges</w:t>
      </w:r>
      <w:r w:rsidRPr="437AC1FB" w:rsidR="31D7A018">
        <w:rPr>
          <w:noProof/>
          <w:lang w:val="nb-NO"/>
        </w:rPr>
        <w:t xml:space="preserve"> </w:t>
      </w:r>
      <w:r w:rsidRPr="437AC1FB" w:rsidR="7C6AD7C9">
        <w:rPr>
          <w:noProof/>
          <w:lang w:val="nb-NO"/>
        </w:rPr>
        <w:t>kriterier som nevnt i disse retningslinjene til grunn for vurdering. Søknad</w:t>
      </w:r>
      <w:r w:rsidRPr="437AC1FB" w:rsidR="79F5835E">
        <w:rPr>
          <w:noProof/>
          <w:lang w:val="nb-NO"/>
        </w:rPr>
        <w:t xml:space="preserve"> </w:t>
      </w:r>
      <w:r w:rsidRPr="437AC1FB" w:rsidR="7C6AD7C9">
        <w:rPr>
          <w:noProof/>
          <w:lang w:val="nb-NO"/>
        </w:rPr>
        <w:t>om bytte av bolig skal være begrunnet</w:t>
      </w:r>
    </w:p>
    <w:p w:rsidR="437AC1FB" w:rsidP="437AC1FB" w:rsidRDefault="437AC1FB" w14:paraId="74358592" w14:textId="062877FA">
      <w:pPr>
        <w:pStyle w:val="Ingenmellomrom"/>
        <w:rPr>
          <w:noProof/>
          <w:lang w:val="nb-NO"/>
        </w:rPr>
      </w:pPr>
    </w:p>
    <w:p w:rsidR="2665C3ED" w:rsidP="1987F931" w:rsidRDefault="53C06AB3" w14:paraId="620FA21C" w14:textId="12143B3D">
      <w:pPr>
        <w:pStyle w:val="Overskrift2"/>
        <w:rPr>
          <w:noProof/>
          <w:lang w:val="nb-NO"/>
        </w:rPr>
      </w:pPr>
      <w:r w:rsidRPr="437AC1FB" w:rsidR="7E2F5B3A">
        <w:rPr>
          <w:noProof/>
          <w:lang w:val="nb-NO"/>
        </w:rPr>
        <w:t>3</w:t>
      </w:r>
      <w:r w:rsidRPr="437AC1FB" w:rsidR="7C6AD7C9">
        <w:rPr>
          <w:noProof/>
          <w:lang w:val="nb-NO"/>
        </w:rPr>
        <w:t>.17. OMGJØRING AV VEDTAK</w:t>
      </w:r>
    </w:p>
    <w:p w:rsidR="2665C3ED" w:rsidP="1987F931" w:rsidRDefault="53C06AB3" w14:paraId="22A61456" w14:textId="48865352" w14:noSpellErr="1">
      <w:pPr>
        <w:pStyle w:val="Ingenmellomrom"/>
        <w:rPr>
          <w:noProof/>
          <w:lang w:val="nb-NO"/>
        </w:rPr>
      </w:pPr>
      <w:r w:rsidRPr="1987F931" w:rsidR="48B72E89">
        <w:rPr>
          <w:noProof/>
          <w:lang w:val="nb-NO"/>
        </w:rPr>
        <w:t>I tilfeller hvor søker har fått positivt vedtak kan vedtaket gjøres om til</w:t>
      </w:r>
      <w:r w:rsidRPr="1987F931" w:rsidR="7A844A69">
        <w:rPr>
          <w:noProof/>
          <w:lang w:val="nb-NO"/>
        </w:rPr>
        <w:t xml:space="preserve"> </w:t>
      </w:r>
      <w:r w:rsidRPr="1987F931" w:rsidR="48B72E89">
        <w:rPr>
          <w:noProof/>
          <w:lang w:val="nb-NO"/>
        </w:rPr>
        <w:t>bortfallsvedtak i tilfeller hvor:</w:t>
      </w:r>
    </w:p>
    <w:p w:rsidR="1987F931" w:rsidP="1987F931" w:rsidRDefault="1987F931" w14:paraId="132BFF22" w14:textId="3ADD8BE2">
      <w:pPr>
        <w:pStyle w:val="Ingenmellomrom"/>
        <w:rPr>
          <w:noProof/>
          <w:lang w:val="nb-NO"/>
        </w:rPr>
      </w:pPr>
    </w:p>
    <w:p w:rsidR="2665C3ED" w:rsidP="1987F931" w:rsidRDefault="53C06AB3" w14:paraId="638DB072" w14:textId="5A65579A">
      <w:pPr>
        <w:pStyle w:val="Ingenmellomrom"/>
        <w:numPr>
          <w:ilvl w:val="0"/>
          <w:numId w:val="65"/>
        </w:numPr>
        <w:rPr>
          <w:noProof/>
          <w:lang w:val="nb-NO"/>
        </w:rPr>
      </w:pPr>
      <w:r w:rsidRPr="1987F931" w:rsidR="48B72E89">
        <w:rPr>
          <w:noProof/>
          <w:lang w:val="nb-NO"/>
        </w:rPr>
        <w:t>Søker</w:t>
      </w:r>
      <w:r w:rsidRPr="1987F931" w:rsidR="48B72E89">
        <w:rPr>
          <w:noProof/>
          <w:lang w:val="nb-NO"/>
        </w:rPr>
        <w:t xml:space="preserve"> </w:t>
      </w:r>
      <w:r w:rsidRPr="1987F931" w:rsidR="48B72E89">
        <w:rPr>
          <w:noProof/>
          <w:lang w:val="nb-NO"/>
        </w:rPr>
        <w:t>avslår</w:t>
      </w:r>
      <w:r w:rsidRPr="1987F931" w:rsidR="48B72E89">
        <w:rPr>
          <w:noProof/>
          <w:lang w:val="nb-NO"/>
        </w:rPr>
        <w:t xml:space="preserve"> </w:t>
      </w:r>
      <w:r w:rsidRPr="1987F931" w:rsidR="48B72E89">
        <w:rPr>
          <w:noProof/>
          <w:lang w:val="nb-NO"/>
        </w:rPr>
        <w:t>botilbud</w:t>
      </w:r>
      <w:r w:rsidRPr="1987F931" w:rsidR="48B72E89">
        <w:rPr>
          <w:noProof/>
          <w:lang w:val="nb-NO"/>
        </w:rPr>
        <w:t xml:space="preserve"> </w:t>
      </w:r>
      <w:r w:rsidRPr="1987F931" w:rsidR="48B72E89">
        <w:rPr>
          <w:noProof/>
          <w:lang w:val="nb-NO"/>
        </w:rPr>
        <w:t>uten</w:t>
      </w:r>
      <w:r w:rsidRPr="1987F931" w:rsidR="48B72E89">
        <w:rPr>
          <w:noProof/>
          <w:lang w:val="nb-NO"/>
        </w:rPr>
        <w:t xml:space="preserve"> </w:t>
      </w:r>
      <w:r w:rsidRPr="1987F931" w:rsidR="48B72E89">
        <w:rPr>
          <w:noProof/>
          <w:lang w:val="nb-NO"/>
        </w:rPr>
        <w:t>saklig</w:t>
      </w:r>
      <w:r w:rsidRPr="1987F931" w:rsidR="48B72E89">
        <w:rPr>
          <w:noProof/>
          <w:lang w:val="nb-NO"/>
        </w:rPr>
        <w:t xml:space="preserve"> </w:t>
      </w:r>
      <w:r w:rsidRPr="1987F931" w:rsidR="48B72E89">
        <w:rPr>
          <w:noProof/>
          <w:lang w:val="nb-NO"/>
        </w:rPr>
        <w:t>begrunnelse</w:t>
      </w:r>
    </w:p>
    <w:p w:rsidR="2665C3ED" w:rsidP="1987F931" w:rsidRDefault="53C06AB3" w14:paraId="4061FF03" w14:textId="12379C16">
      <w:pPr>
        <w:pStyle w:val="Ingenmellomrom"/>
        <w:numPr>
          <w:ilvl w:val="0"/>
          <w:numId w:val="65"/>
        </w:numPr>
        <w:rPr>
          <w:noProof/>
          <w:lang w:val="nb-NO"/>
        </w:rPr>
      </w:pPr>
      <w:r w:rsidRPr="1987F931" w:rsidR="48B72E89">
        <w:rPr>
          <w:noProof/>
          <w:lang w:val="nb-NO"/>
        </w:rPr>
        <w:t xml:space="preserve">Gir </w:t>
      </w:r>
      <w:r w:rsidRPr="1987F931" w:rsidR="48B72E89">
        <w:rPr>
          <w:noProof/>
          <w:lang w:val="nb-NO"/>
        </w:rPr>
        <w:t>uriktige</w:t>
      </w:r>
      <w:r w:rsidRPr="1987F931" w:rsidR="48B72E89">
        <w:rPr>
          <w:noProof/>
          <w:lang w:val="nb-NO"/>
        </w:rPr>
        <w:t xml:space="preserve"> </w:t>
      </w:r>
      <w:r w:rsidRPr="1987F931" w:rsidR="48B72E89">
        <w:rPr>
          <w:noProof/>
          <w:lang w:val="nb-NO"/>
        </w:rPr>
        <w:t>opplysninger</w:t>
      </w:r>
      <w:r w:rsidRPr="1987F931" w:rsidR="48B72E89">
        <w:rPr>
          <w:noProof/>
          <w:lang w:val="nb-NO"/>
        </w:rPr>
        <w:t xml:space="preserve"> </w:t>
      </w:r>
      <w:r w:rsidRPr="1987F931" w:rsidR="48B72E89">
        <w:rPr>
          <w:noProof/>
          <w:lang w:val="nb-NO"/>
        </w:rPr>
        <w:t>i</w:t>
      </w:r>
      <w:r w:rsidRPr="1987F931" w:rsidR="48B72E89">
        <w:rPr>
          <w:noProof/>
          <w:lang w:val="nb-NO"/>
        </w:rPr>
        <w:t xml:space="preserve"> </w:t>
      </w:r>
      <w:r w:rsidRPr="1987F931" w:rsidR="48B72E89">
        <w:rPr>
          <w:noProof/>
          <w:lang w:val="nb-NO"/>
        </w:rPr>
        <w:t>søknad</w:t>
      </w:r>
      <w:r w:rsidRPr="1987F931" w:rsidR="48B72E89">
        <w:rPr>
          <w:noProof/>
          <w:lang w:val="nb-NO"/>
        </w:rPr>
        <w:t xml:space="preserve"> </w:t>
      </w:r>
      <w:r w:rsidRPr="1987F931" w:rsidR="48B72E89">
        <w:rPr>
          <w:noProof/>
          <w:lang w:val="nb-NO"/>
        </w:rPr>
        <w:t>som</w:t>
      </w:r>
      <w:r w:rsidRPr="1987F931" w:rsidR="48B72E89">
        <w:rPr>
          <w:noProof/>
          <w:lang w:val="nb-NO"/>
        </w:rPr>
        <w:t xml:space="preserve"> </w:t>
      </w:r>
      <w:r w:rsidRPr="1987F931" w:rsidR="48B72E89">
        <w:rPr>
          <w:noProof/>
          <w:lang w:val="nb-NO"/>
        </w:rPr>
        <w:t>har</w:t>
      </w:r>
      <w:r w:rsidRPr="1987F931" w:rsidR="48B72E89">
        <w:rPr>
          <w:noProof/>
          <w:lang w:val="nb-NO"/>
        </w:rPr>
        <w:t xml:space="preserve"> </w:t>
      </w:r>
      <w:r w:rsidRPr="1987F931" w:rsidR="48B72E89">
        <w:rPr>
          <w:noProof/>
          <w:lang w:val="nb-NO"/>
        </w:rPr>
        <w:t>betydning</w:t>
      </w:r>
      <w:r w:rsidRPr="1987F931" w:rsidR="48B72E89">
        <w:rPr>
          <w:noProof/>
          <w:lang w:val="nb-NO"/>
        </w:rPr>
        <w:t xml:space="preserve"> for</w:t>
      </w:r>
      <w:r w:rsidRPr="1987F931" w:rsidR="77195A5A">
        <w:rPr>
          <w:noProof/>
          <w:lang w:val="nb-NO"/>
        </w:rPr>
        <w:t xml:space="preserve"> </w:t>
      </w:r>
      <w:r w:rsidRPr="1987F931" w:rsidR="48B72E89">
        <w:rPr>
          <w:noProof/>
          <w:lang w:val="nb-NO"/>
        </w:rPr>
        <w:t>søknadsbehandlingen</w:t>
      </w:r>
    </w:p>
    <w:p w:rsidR="2665C3ED" w:rsidP="1987F931" w:rsidRDefault="53C06AB3" w14:paraId="69FD1807" w14:textId="375C842A">
      <w:pPr>
        <w:pStyle w:val="Ingenmellomrom"/>
        <w:numPr>
          <w:ilvl w:val="0"/>
          <w:numId w:val="65"/>
        </w:numPr>
        <w:rPr>
          <w:noProof/>
          <w:lang w:val="nb-NO"/>
        </w:rPr>
      </w:pPr>
      <w:r w:rsidRPr="1987F931" w:rsidR="48B72E89">
        <w:rPr>
          <w:noProof/>
          <w:lang w:val="nb-NO"/>
        </w:rPr>
        <w:t xml:space="preserve">Ikke </w:t>
      </w:r>
      <w:r w:rsidRPr="1987F931" w:rsidR="48B72E89">
        <w:rPr>
          <w:noProof/>
          <w:lang w:val="nb-NO"/>
        </w:rPr>
        <w:t>godtar</w:t>
      </w:r>
      <w:r w:rsidRPr="1987F931" w:rsidR="48B72E89">
        <w:rPr>
          <w:noProof/>
          <w:lang w:val="nb-NO"/>
        </w:rPr>
        <w:t xml:space="preserve"> </w:t>
      </w:r>
      <w:r w:rsidRPr="1987F931" w:rsidR="48B72E89">
        <w:rPr>
          <w:noProof/>
          <w:lang w:val="nb-NO"/>
        </w:rPr>
        <w:t>eventuelle</w:t>
      </w:r>
      <w:r w:rsidRPr="1987F931" w:rsidR="48B72E89">
        <w:rPr>
          <w:noProof/>
          <w:lang w:val="nb-NO"/>
        </w:rPr>
        <w:t xml:space="preserve"> </w:t>
      </w:r>
      <w:r w:rsidRPr="1987F931" w:rsidR="48B72E89">
        <w:rPr>
          <w:noProof/>
          <w:lang w:val="nb-NO"/>
        </w:rPr>
        <w:t>saklige</w:t>
      </w:r>
      <w:r w:rsidRPr="1987F931" w:rsidR="48B72E89">
        <w:rPr>
          <w:noProof/>
          <w:lang w:val="nb-NO"/>
        </w:rPr>
        <w:t xml:space="preserve"> </w:t>
      </w:r>
      <w:r w:rsidRPr="1987F931" w:rsidR="48B72E89">
        <w:rPr>
          <w:noProof/>
          <w:lang w:val="nb-NO"/>
        </w:rPr>
        <w:t>vilkår</w:t>
      </w:r>
      <w:r w:rsidRPr="1987F931" w:rsidR="48B72E89">
        <w:rPr>
          <w:noProof/>
          <w:lang w:val="nb-NO"/>
        </w:rPr>
        <w:t xml:space="preserve"> </w:t>
      </w:r>
      <w:r w:rsidRPr="1987F931" w:rsidR="48B72E89">
        <w:rPr>
          <w:noProof/>
          <w:lang w:val="nb-NO"/>
        </w:rPr>
        <w:t>i</w:t>
      </w:r>
      <w:r w:rsidRPr="1987F931" w:rsidR="48B72E89">
        <w:rPr>
          <w:noProof/>
          <w:lang w:val="nb-NO"/>
        </w:rPr>
        <w:t xml:space="preserve"> </w:t>
      </w:r>
      <w:r w:rsidRPr="1987F931" w:rsidR="48B72E89">
        <w:rPr>
          <w:noProof/>
          <w:lang w:val="nb-NO"/>
        </w:rPr>
        <w:t>vedtaket</w:t>
      </w:r>
    </w:p>
    <w:p w:rsidR="2665C3ED" w:rsidP="1987F931" w:rsidRDefault="53C06AB3" w14:paraId="64E43AED" w14:textId="62E750FA">
      <w:pPr>
        <w:pStyle w:val="Ingenmellomrom"/>
        <w:numPr>
          <w:ilvl w:val="0"/>
          <w:numId w:val="65"/>
        </w:numPr>
        <w:rPr>
          <w:noProof/>
          <w:lang w:val="nb-NO"/>
        </w:rPr>
      </w:pPr>
      <w:r w:rsidRPr="1987F931" w:rsidR="48B72E89">
        <w:rPr>
          <w:noProof/>
          <w:lang w:val="nb-NO"/>
        </w:rPr>
        <w:t>Søkers</w:t>
      </w:r>
      <w:r w:rsidRPr="1987F931" w:rsidR="48B72E89">
        <w:rPr>
          <w:noProof/>
          <w:lang w:val="nb-NO"/>
        </w:rPr>
        <w:t xml:space="preserve"> </w:t>
      </w:r>
      <w:r w:rsidRPr="1987F931" w:rsidR="48B72E89">
        <w:rPr>
          <w:noProof/>
          <w:lang w:val="nb-NO"/>
        </w:rPr>
        <w:t>situasjon</w:t>
      </w:r>
      <w:r w:rsidRPr="1987F931" w:rsidR="48B72E89">
        <w:rPr>
          <w:noProof/>
          <w:lang w:val="nb-NO"/>
        </w:rPr>
        <w:t xml:space="preserve"> </w:t>
      </w:r>
      <w:r w:rsidRPr="1987F931" w:rsidR="48B72E89">
        <w:rPr>
          <w:noProof/>
          <w:lang w:val="nb-NO"/>
        </w:rPr>
        <w:t>har</w:t>
      </w:r>
      <w:r w:rsidRPr="1987F931" w:rsidR="48B72E89">
        <w:rPr>
          <w:noProof/>
          <w:lang w:val="nb-NO"/>
        </w:rPr>
        <w:t xml:space="preserve"> </w:t>
      </w:r>
      <w:r w:rsidRPr="1987F931" w:rsidR="48B72E89">
        <w:rPr>
          <w:noProof/>
          <w:lang w:val="nb-NO"/>
        </w:rPr>
        <w:t>endret</w:t>
      </w:r>
      <w:r w:rsidRPr="1987F931" w:rsidR="48B72E89">
        <w:rPr>
          <w:noProof/>
          <w:lang w:val="nb-NO"/>
        </w:rPr>
        <w:t xml:space="preserve"> seg </w:t>
      </w:r>
      <w:r w:rsidRPr="1987F931" w:rsidR="48B72E89">
        <w:rPr>
          <w:noProof/>
          <w:lang w:val="nb-NO"/>
        </w:rPr>
        <w:t>fra</w:t>
      </w:r>
      <w:r w:rsidRPr="1987F931" w:rsidR="48B72E89">
        <w:rPr>
          <w:noProof/>
          <w:lang w:val="nb-NO"/>
        </w:rPr>
        <w:t xml:space="preserve"> </w:t>
      </w:r>
      <w:r w:rsidRPr="1987F931" w:rsidR="48B72E89">
        <w:rPr>
          <w:noProof/>
          <w:lang w:val="nb-NO"/>
        </w:rPr>
        <w:t>søknadstidspunktet</w:t>
      </w:r>
      <w:r w:rsidRPr="1987F931" w:rsidR="48B72E89">
        <w:rPr>
          <w:noProof/>
          <w:lang w:val="nb-NO"/>
        </w:rPr>
        <w:t xml:space="preserve"> </w:t>
      </w:r>
      <w:r w:rsidRPr="1987F931" w:rsidR="48B72E89">
        <w:rPr>
          <w:noProof/>
          <w:lang w:val="nb-NO"/>
        </w:rPr>
        <w:t>til</w:t>
      </w:r>
      <w:r w:rsidRPr="1987F931" w:rsidR="48B72E89">
        <w:rPr>
          <w:noProof/>
          <w:lang w:val="nb-NO"/>
        </w:rPr>
        <w:t xml:space="preserve"> </w:t>
      </w:r>
      <w:r w:rsidRPr="1987F931" w:rsidR="48B72E89">
        <w:rPr>
          <w:noProof/>
          <w:lang w:val="nb-NO"/>
        </w:rPr>
        <w:t>tidspunktet</w:t>
      </w:r>
      <w:r w:rsidRPr="1987F931" w:rsidR="19656C35">
        <w:rPr>
          <w:noProof/>
          <w:lang w:val="nb-NO"/>
        </w:rPr>
        <w:t xml:space="preserve"> </w:t>
      </w:r>
      <w:r w:rsidRPr="1987F931" w:rsidR="48B72E89">
        <w:rPr>
          <w:noProof/>
          <w:lang w:val="nb-NO"/>
        </w:rPr>
        <w:t xml:space="preserve">for </w:t>
      </w:r>
      <w:r w:rsidRPr="1987F931" w:rsidR="48B72E89">
        <w:rPr>
          <w:noProof/>
          <w:lang w:val="nb-NO"/>
        </w:rPr>
        <w:t>inngåelse</w:t>
      </w:r>
      <w:r w:rsidRPr="1987F931" w:rsidR="48B72E89">
        <w:rPr>
          <w:noProof/>
          <w:lang w:val="nb-NO"/>
        </w:rPr>
        <w:t xml:space="preserve"> </w:t>
      </w:r>
      <w:r w:rsidRPr="1987F931" w:rsidR="48B72E89">
        <w:rPr>
          <w:noProof/>
          <w:lang w:val="nb-NO"/>
        </w:rPr>
        <w:t>av</w:t>
      </w:r>
      <w:r w:rsidRPr="1987F931" w:rsidR="48B72E89">
        <w:rPr>
          <w:noProof/>
          <w:lang w:val="nb-NO"/>
        </w:rPr>
        <w:t xml:space="preserve"> </w:t>
      </w:r>
      <w:r w:rsidRPr="1987F931" w:rsidR="48B72E89">
        <w:rPr>
          <w:noProof/>
          <w:lang w:val="nb-NO"/>
        </w:rPr>
        <w:t>leiekontrakt</w:t>
      </w:r>
      <w:r w:rsidRPr="1987F931" w:rsidR="48B72E89">
        <w:rPr>
          <w:noProof/>
          <w:lang w:val="nb-NO"/>
        </w:rPr>
        <w:t>.</w:t>
      </w:r>
    </w:p>
    <w:p w:rsidR="2665C3ED" w:rsidP="1987F931" w:rsidRDefault="53C06AB3" w14:paraId="437317DF" w14:textId="73EF4E52">
      <w:pPr>
        <w:pStyle w:val="Ingenmellomrom"/>
        <w:numPr>
          <w:ilvl w:val="0"/>
          <w:numId w:val="65"/>
        </w:numPr>
        <w:rPr>
          <w:noProof/>
          <w:lang w:val="nb-NO"/>
        </w:rPr>
      </w:pPr>
      <w:r w:rsidRPr="1987F931" w:rsidR="48B72E89">
        <w:rPr>
          <w:noProof/>
          <w:lang w:val="nb-NO"/>
        </w:rPr>
        <w:t>Søker</w:t>
      </w:r>
      <w:r w:rsidRPr="1987F931" w:rsidR="48B72E89">
        <w:rPr>
          <w:noProof/>
          <w:lang w:val="nb-NO"/>
        </w:rPr>
        <w:t xml:space="preserve"> </w:t>
      </w:r>
      <w:r w:rsidRPr="1987F931" w:rsidR="48B72E89">
        <w:rPr>
          <w:noProof/>
          <w:lang w:val="nb-NO"/>
        </w:rPr>
        <w:t>har</w:t>
      </w:r>
      <w:r w:rsidRPr="1987F931" w:rsidR="48B72E89">
        <w:rPr>
          <w:noProof/>
          <w:lang w:val="nb-NO"/>
        </w:rPr>
        <w:t xml:space="preserve"> </w:t>
      </w:r>
      <w:r w:rsidRPr="1987F931" w:rsidR="48B72E89">
        <w:rPr>
          <w:noProof/>
          <w:lang w:val="nb-NO"/>
        </w:rPr>
        <w:t>skaffet</w:t>
      </w:r>
      <w:r w:rsidRPr="1987F931" w:rsidR="48B72E89">
        <w:rPr>
          <w:noProof/>
          <w:lang w:val="nb-NO"/>
        </w:rPr>
        <w:t xml:space="preserve"> </w:t>
      </w:r>
      <w:r w:rsidRPr="1987F931" w:rsidR="48B72E89">
        <w:rPr>
          <w:noProof/>
          <w:lang w:val="nb-NO"/>
        </w:rPr>
        <w:t>bolig</w:t>
      </w:r>
      <w:r w:rsidRPr="1987F931" w:rsidR="48B72E89">
        <w:rPr>
          <w:noProof/>
          <w:lang w:val="nb-NO"/>
        </w:rPr>
        <w:t xml:space="preserve"> </w:t>
      </w:r>
      <w:r w:rsidRPr="1987F931" w:rsidR="48B72E89">
        <w:rPr>
          <w:noProof/>
          <w:lang w:val="nb-NO"/>
        </w:rPr>
        <w:t>selv</w:t>
      </w:r>
    </w:p>
    <w:p w:rsidR="2665C3ED" w:rsidP="1987F931" w:rsidRDefault="53C06AB3" w14:paraId="4F9E8EF9" w14:textId="24A4D449">
      <w:pPr>
        <w:pStyle w:val="Ingenmellomrom"/>
        <w:numPr>
          <w:ilvl w:val="0"/>
          <w:numId w:val="65"/>
        </w:numPr>
        <w:rPr>
          <w:noProof/>
          <w:lang w:val="nb-NO"/>
        </w:rPr>
      </w:pPr>
      <w:r w:rsidRPr="437AC1FB" w:rsidR="7C6AD7C9">
        <w:rPr>
          <w:noProof/>
          <w:lang w:val="nb-NO"/>
        </w:rPr>
        <w:t>Søker</w:t>
      </w:r>
      <w:r w:rsidRPr="437AC1FB" w:rsidR="7C6AD7C9">
        <w:rPr>
          <w:noProof/>
          <w:lang w:val="nb-NO"/>
        </w:rPr>
        <w:t xml:space="preserve"> </w:t>
      </w:r>
      <w:r w:rsidRPr="437AC1FB" w:rsidR="7C6AD7C9">
        <w:rPr>
          <w:noProof/>
          <w:lang w:val="nb-NO"/>
        </w:rPr>
        <w:t>får</w:t>
      </w:r>
      <w:r w:rsidRPr="437AC1FB" w:rsidR="7C6AD7C9">
        <w:rPr>
          <w:noProof/>
          <w:lang w:val="nb-NO"/>
        </w:rPr>
        <w:t xml:space="preserve"> </w:t>
      </w:r>
      <w:r w:rsidRPr="437AC1FB" w:rsidR="7C6AD7C9">
        <w:rPr>
          <w:noProof/>
          <w:lang w:val="nb-NO"/>
        </w:rPr>
        <w:t>tilbud</w:t>
      </w:r>
      <w:r w:rsidRPr="437AC1FB" w:rsidR="7C6AD7C9">
        <w:rPr>
          <w:noProof/>
          <w:lang w:val="nb-NO"/>
        </w:rPr>
        <w:t xml:space="preserve"> om </w:t>
      </w:r>
      <w:r w:rsidRPr="437AC1FB" w:rsidR="7C6AD7C9">
        <w:rPr>
          <w:noProof/>
          <w:lang w:val="nb-NO"/>
        </w:rPr>
        <w:t>alternativ</w:t>
      </w:r>
      <w:r w:rsidRPr="437AC1FB" w:rsidR="7C6AD7C9">
        <w:rPr>
          <w:noProof/>
          <w:lang w:val="nb-NO"/>
        </w:rPr>
        <w:t xml:space="preserve"> </w:t>
      </w:r>
      <w:r w:rsidRPr="437AC1FB" w:rsidR="7C6AD7C9">
        <w:rPr>
          <w:noProof/>
          <w:lang w:val="nb-NO"/>
        </w:rPr>
        <w:t>boligbistand</w:t>
      </w:r>
      <w:r w:rsidRPr="437AC1FB" w:rsidR="7C6AD7C9">
        <w:rPr>
          <w:noProof/>
          <w:lang w:val="nb-NO"/>
        </w:rPr>
        <w:t xml:space="preserve">, </w:t>
      </w:r>
      <w:r w:rsidRPr="437AC1FB" w:rsidR="7C6AD7C9">
        <w:rPr>
          <w:noProof/>
          <w:lang w:val="nb-NO"/>
        </w:rPr>
        <w:t>og</w:t>
      </w:r>
      <w:r w:rsidRPr="437AC1FB" w:rsidR="7C6AD7C9">
        <w:rPr>
          <w:noProof/>
          <w:lang w:val="nb-NO"/>
        </w:rPr>
        <w:t xml:space="preserve"> </w:t>
      </w:r>
      <w:r w:rsidRPr="437AC1FB" w:rsidR="7C6AD7C9">
        <w:rPr>
          <w:noProof/>
          <w:lang w:val="nb-NO"/>
        </w:rPr>
        <w:t>søker</w:t>
      </w:r>
      <w:r w:rsidRPr="437AC1FB" w:rsidR="7C6AD7C9">
        <w:rPr>
          <w:noProof/>
          <w:lang w:val="nb-NO"/>
        </w:rPr>
        <w:t xml:space="preserve"> </w:t>
      </w:r>
      <w:r w:rsidRPr="437AC1FB" w:rsidR="7C6AD7C9">
        <w:rPr>
          <w:noProof/>
          <w:lang w:val="nb-NO"/>
        </w:rPr>
        <w:t>aksepterer</w:t>
      </w:r>
      <w:r w:rsidRPr="437AC1FB" w:rsidR="7C6AD7C9">
        <w:rPr>
          <w:noProof/>
          <w:lang w:val="nb-NO"/>
        </w:rPr>
        <w:t xml:space="preserve"> </w:t>
      </w:r>
      <w:r w:rsidRPr="437AC1FB" w:rsidR="7C6AD7C9">
        <w:rPr>
          <w:noProof/>
          <w:lang w:val="nb-NO"/>
        </w:rPr>
        <w:t>slik</w:t>
      </w:r>
      <w:r w:rsidRPr="437AC1FB" w:rsidR="505A9E88">
        <w:rPr>
          <w:noProof/>
          <w:lang w:val="nb-NO"/>
        </w:rPr>
        <w:t xml:space="preserve"> </w:t>
      </w:r>
      <w:r w:rsidRPr="437AC1FB" w:rsidR="7C6AD7C9">
        <w:rPr>
          <w:noProof/>
          <w:lang w:val="nb-NO"/>
        </w:rPr>
        <w:t>bistand</w:t>
      </w:r>
    </w:p>
    <w:p w:rsidR="437AC1FB" w:rsidP="437AC1FB" w:rsidRDefault="437AC1FB" w14:paraId="373D135F" w14:textId="21D982CA">
      <w:pPr>
        <w:pStyle w:val="Ingenmellomrom"/>
        <w:ind w:left="0"/>
        <w:rPr>
          <w:noProof/>
          <w:lang w:val="nb-NO"/>
        </w:rPr>
      </w:pPr>
    </w:p>
    <w:p w:rsidR="2665C3ED" w:rsidP="1987F931" w:rsidRDefault="53C06AB3" w14:paraId="740067B2" w14:textId="37D3BE73">
      <w:pPr>
        <w:pStyle w:val="Overskrift2"/>
        <w:rPr>
          <w:noProof/>
          <w:lang w:val="nb-NO"/>
        </w:rPr>
      </w:pPr>
      <w:r w:rsidRPr="437AC1FB" w:rsidR="5D2C2E14">
        <w:rPr>
          <w:noProof/>
          <w:lang w:val="nb-NO"/>
        </w:rPr>
        <w:t>3</w:t>
      </w:r>
      <w:r w:rsidRPr="437AC1FB" w:rsidR="7C6AD7C9">
        <w:rPr>
          <w:noProof/>
          <w:lang w:val="nb-NO"/>
        </w:rPr>
        <w:t>.18. KLAGEADGANG</w:t>
      </w:r>
    </w:p>
    <w:p w:rsidR="2665C3ED" w:rsidP="1987F931" w:rsidRDefault="53C06AB3" w14:paraId="0CECD390" w14:textId="27EE7FE6">
      <w:pPr>
        <w:pStyle w:val="Ingenmellomrom"/>
        <w:rPr>
          <w:noProof/>
          <w:lang w:val="nb-NO"/>
        </w:rPr>
      </w:pPr>
      <w:r w:rsidRPr="437AC1FB" w:rsidR="7C6AD7C9">
        <w:rPr>
          <w:noProof/>
          <w:lang w:val="nb-NO"/>
        </w:rPr>
        <w:t>Vedtak fattet med bakgrunn i disse retningslinjene kan påklages.</w:t>
      </w:r>
      <w:r w:rsidRPr="437AC1FB" w:rsidR="0F53FDC2">
        <w:rPr>
          <w:noProof/>
          <w:lang w:val="nb-NO"/>
        </w:rPr>
        <w:t xml:space="preserve"> </w:t>
      </w:r>
      <w:r w:rsidRPr="437AC1FB" w:rsidR="7C6AD7C9">
        <w:rPr>
          <w:noProof/>
          <w:lang w:val="nb-NO"/>
        </w:rPr>
        <w:t>Begrunnet klage sendes avsender av vedtaket. Klagen må fremsettes innen</w:t>
      </w:r>
      <w:r w:rsidRPr="437AC1FB" w:rsidR="1813EA06">
        <w:rPr>
          <w:noProof/>
          <w:lang w:val="nb-NO"/>
        </w:rPr>
        <w:t xml:space="preserve"> </w:t>
      </w:r>
      <w:r w:rsidRPr="437AC1FB" w:rsidR="7C6AD7C9">
        <w:rPr>
          <w:noProof/>
          <w:lang w:val="nb-NO"/>
        </w:rPr>
        <w:t>tre uker etter mottatt vedtak</w:t>
      </w:r>
    </w:p>
    <w:p w:rsidR="1987F931" w:rsidP="1987F931" w:rsidRDefault="1987F931" w14:paraId="6D2B494D" w14:textId="3E41818D">
      <w:pPr>
        <w:pStyle w:val="Ingenmellomrom"/>
        <w:rPr>
          <w:noProof/>
          <w:lang w:val="nb-NO"/>
        </w:rPr>
      </w:pPr>
    </w:p>
    <w:p w:rsidR="2665C3ED" w:rsidP="1987F931" w:rsidRDefault="53C06AB3" w14:paraId="5C08DD88" w14:textId="79C0A76D">
      <w:pPr>
        <w:pStyle w:val="Ingenmellomrom"/>
        <w:rPr>
          <w:noProof/>
          <w:lang w:val="nb-NO"/>
        </w:rPr>
      </w:pPr>
      <w:r w:rsidRPr="437AC1FB" w:rsidR="7C6AD7C9">
        <w:rPr>
          <w:noProof/>
          <w:lang w:val="nb-NO"/>
        </w:rPr>
        <w:t>Gjenstand for klageadgang ved positivt vedtak kan være boligens egnethet</w:t>
      </w:r>
      <w:r w:rsidRPr="437AC1FB" w:rsidR="38D5D128">
        <w:rPr>
          <w:noProof/>
          <w:lang w:val="nb-NO"/>
        </w:rPr>
        <w:t xml:space="preserve"> </w:t>
      </w:r>
      <w:r w:rsidRPr="437AC1FB" w:rsidR="7C6AD7C9">
        <w:rPr>
          <w:noProof/>
          <w:lang w:val="nb-NO"/>
        </w:rPr>
        <w:t>med hensyn til type bolig, antall rom, fysisk tilgjengelighet til boligen og</w:t>
      </w:r>
      <w:r w:rsidRPr="437AC1FB" w:rsidR="1FF76D78">
        <w:rPr>
          <w:noProof/>
          <w:lang w:val="nb-NO"/>
        </w:rPr>
        <w:t xml:space="preserve"> </w:t>
      </w:r>
      <w:r w:rsidRPr="437AC1FB" w:rsidR="7C6AD7C9">
        <w:rPr>
          <w:noProof/>
          <w:lang w:val="nb-NO"/>
        </w:rPr>
        <w:t>lengde på leiekontrakt under 3 år. Boligens standard og beliggenhet vil</w:t>
      </w:r>
      <w:r w:rsidRPr="437AC1FB" w:rsidR="58E69958">
        <w:rPr>
          <w:noProof/>
          <w:lang w:val="nb-NO"/>
        </w:rPr>
        <w:t xml:space="preserve"> </w:t>
      </w:r>
      <w:r w:rsidRPr="437AC1FB" w:rsidR="7C6AD7C9">
        <w:rPr>
          <w:noProof/>
          <w:lang w:val="nb-NO"/>
        </w:rPr>
        <w:t>vanligvis ikke være saklig grunn for klage, med mindre tungtveiende</w:t>
      </w:r>
      <w:r w:rsidRPr="437AC1FB" w:rsidR="7551B71F">
        <w:rPr>
          <w:noProof/>
          <w:lang w:val="nb-NO"/>
        </w:rPr>
        <w:t xml:space="preserve"> </w:t>
      </w:r>
      <w:r w:rsidRPr="437AC1FB" w:rsidR="7C6AD7C9">
        <w:rPr>
          <w:noProof/>
          <w:lang w:val="nb-NO"/>
        </w:rPr>
        <w:t>helsemessige eller sosiale forhold tilsier annet</w:t>
      </w:r>
    </w:p>
    <w:p w:rsidR="437AC1FB" w:rsidP="437AC1FB" w:rsidRDefault="437AC1FB" w14:paraId="38E65950" w14:textId="16B13DBC">
      <w:pPr>
        <w:pStyle w:val="Ingenmellomrom"/>
        <w:rPr>
          <w:noProof/>
          <w:lang w:val="nb-NO"/>
        </w:rPr>
      </w:pPr>
    </w:p>
    <w:p w:rsidR="1987F931" w:rsidP="1987F931" w:rsidRDefault="1987F931" w14:paraId="589C70DC" w14:textId="65208000">
      <w:pPr>
        <w:pStyle w:val="Ingenmellomrom"/>
        <w:rPr>
          <w:noProof/>
          <w:lang w:val="nb-NO"/>
        </w:rPr>
      </w:pPr>
    </w:p>
    <w:p w:rsidR="2665C3ED" w:rsidP="1987F931" w:rsidRDefault="53C06AB3" w14:paraId="3C3B1142" w14:textId="30454EA4">
      <w:pPr>
        <w:pStyle w:val="Ingenmellomrom"/>
        <w:rPr>
          <w:noProof/>
          <w:lang w:val="nb-NO"/>
        </w:rPr>
      </w:pPr>
      <w:r w:rsidRPr="437AC1FB" w:rsidR="7C6AD7C9">
        <w:rPr>
          <w:noProof/>
          <w:lang w:val="nb-NO"/>
        </w:rPr>
        <w:t>Ved negativt vedtak kan søker påklage avslag som er begrunnet i de</w:t>
      </w:r>
      <w:r w:rsidRPr="437AC1FB" w:rsidR="4BA0BF6D">
        <w:rPr>
          <w:noProof/>
          <w:lang w:val="nb-NO"/>
        </w:rPr>
        <w:t xml:space="preserve"> </w:t>
      </w:r>
      <w:r w:rsidRPr="437AC1FB" w:rsidR="7C6AD7C9">
        <w:rPr>
          <w:noProof/>
          <w:lang w:val="nb-NO"/>
        </w:rPr>
        <w:t>grunnkrav som er beskrevet i retningslinjenes §§ 3 – 10</w:t>
      </w:r>
    </w:p>
    <w:p w:rsidR="1987F931" w:rsidP="1987F931" w:rsidRDefault="1987F931" w14:paraId="11784831" w14:textId="5C1FD954">
      <w:pPr>
        <w:pStyle w:val="Ingenmellomrom"/>
        <w:rPr>
          <w:noProof/>
          <w:lang w:val="nb-NO"/>
        </w:rPr>
      </w:pPr>
    </w:p>
    <w:p w:rsidR="2665C3ED" w:rsidP="1987F931" w:rsidRDefault="53C06AB3" w14:paraId="75E5C075" w14:textId="118AB6D8">
      <w:pPr>
        <w:pStyle w:val="Ingenmellomrom"/>
        <w:rPr>
          <w:noProof/>
          <w:lang w:val="nb-NO"/>
        </w:rPr>
      </w:pPr>
      <w:r w:rsidRPr="437AC1FB" w:rsidR="7C6AD7C9">
        <w:rPr>
          <w:noProof/>
          <w:lang w:val="nb-NO"/>
        </w:rPr>
        <w:t>Skjønnsvurderinger knyttet til søkers behov i forhold til andre søkere, kan</w:t>
      </w:r>
      <w:r w:rsidRPr="437AC1FB" w:rsidR="76EEB987">
        <w:rPr>
          <w:noProof/>
          <w:lang w:val="nb-NO"/>
        </w:rPr>
        <w:t xml:space="preserve"> </w:t>
      </w:r>
      <w:r w:rsidRPr="437AC1FB" w:rsidR="7C6AD7C9">
        <w:rPr>
          <w:noProof/>
          <w:lang w:val="nb-NO"/>
        </w:rPr>
        <w:t>ikke påklages</w:t>
      </w:r>
    </w:p>
    <w:p w:rsidR="1987F931" w:rsidP="1987F931" w:rsidRDefault="1987F931" w14:paraId="1F032E39" w14:textId="7F460A96">
      <w:pPr>
        <w:pStyle w:val="Ingenmellomrom"/>
        <w:rPr>
          <w:noProof/>
          <w:lang w:val="nb-NO"/>
        </w:rPr>
      </w:pPr>
    </w:p>
    <w:p w:rsidR="2665C3ED" w:rsidP="1987F931" w:rsidRDefault="53C06AB3" w14:paraId="05E55B67" w14:textId="7D8F1085">
      <w:pPr>
        <w:pStyle w:val="Ingenmellomrom"/>
        <w:rPr>
          <w:noProof/>
          <w:lang w:val="nb-NO"/>
        </w:rPr>
      </w:pPr>
      <w:r w:rsidRPr="437AC1FB" w:rsidR="12F6A617">
        <w:rPr>
          <w:noProof/>
          <w:lang w:val="nb-NO"/>
        </w:rPr>
        <w:t>Dersom Tildelerenheten eller kommunens bolignemnd opprettholder</w:t>
      </w:r>
      <w:r w:rsidRPr="437AC1FB" w:rsidR="42D88C84">
        <w:rPr>
          <w:noProof/>
          <w:lang w:val="nb-NO"/>
        </w:rPr>
        <w:t xml:space="preserve"> </w:t>
      </w:r>
      <w:r w:rsidRPr="437AC1FB" w:rsidR="12F6A617">
        <w:rPr>
          <w:noProof/>
          <w:lang w:val="nb-NO"/>
        </w:rPr>
        <w:t>tidligere vedtak vil klagen sendes kommunens særskilte klagenemnd for</w:t>
      </w:r>
      <w:r w:rsidRPr="437AC1FB" w:rsidR="17041E90">
        <w:rPr>
          <w:noProof/>
          <w:lang w:val="nb-NO"/>
        </w:rPr>
        <w:t xml:space="preserve"> </w:t>
      </w:r>
      <w:r w:rsidRPr="437AC1FB" w:rsidR="12F6A617">
        <w:rPr>
          <w:noProof/>
          <w:lang w:val="nb-NO"/>
        </w:rPr>
        <w:t>endelig avgjørelse, jf. forvaltningsloven § 28, 3. ledd. Vedtak i klagenemnda</w:t>
      </w:r>
      <w:r w:rsidRPr="437AC1FB" w:rsidR="7E196392">
        <w:rPr>
          <w:noProof/>
          <w:lang w:val="nb-NO"/>
        </w:rPr>
        <w:t xml:space="preserve"> </w:t>
      </w:r>
      <w:r w:rsidRPr="437AC1FB" w:rsidR="12F6A617">
        <w:rPr>
          <w:noProof/>
          <w:lang w:val="nb-NO"/>
        </w:rPr>
        <w:t>kan ikke påklages</w:t>
      </w:r>
    </w:p>
    <w:p w:rsidR="437AC1FB" w:rsidP="437AC1FB" w:rsidRDefault="437AC1FB" w14:paraId="1BD03364" w14:textId="0B3DF82C">
      <w:pPr>
        <w:pStyle w:val="Ingenmellomrom"/>
        <w:rPr>
          <w:noProof/>
          <w:lang w:val="nb-NO"/>
        </w:rPr>
      </w:pPr>
    </w:p>
    <w:p w:rsidR="37493D1B" w:rsidP="1987F931" w:rsidRDefault="37493D1B" w14:paraId="6CB1C08D" w14:textId="4C1715F2">
      <w:pPr>
        <w:rPr>
          <w:noProof/>
          <w:lang w:val="nb-NO"/>
        </w:rPr>
      </w:pPr>
    </w:p>
    <w:p w:rsidR="437AC1FB" w:rsidRDefault="437AC1FB" w14:paraId="03EA3FF3" w14:textId="3EAFAB14">
      <w:r>
        <w:br w:type="page"/>
      </w:r>
    </w:p>
    <w:p w:rsidR="2665C3ED" w:rsidP="1987F931" w:rsidRDefault="53C06AB3" w14:paraId="72227EA7" w14:textId="5488E1A3">
      <w:pPr>
        <w:pStyle w:val="Overskrift1"/>
        <w:rPr>
          <w:noProof/>
          <w:lang w:val="nb-NO"/>
        </w:rPr>
      </w:pPr>
      <w:bookmarkStart w:name="_Toc1276760497" w:id="1523525097"/>
      <w:r w:rsidRPr="437AC1FB" w:rsidR="384C583D">
        <w:rPr>
          <w:noProof/>
          <w:lang w:val="nb-NO"/>
        </w:rPr>
        <w:t>4</w:t>
      </w:r>
      <w:r w:rsidRPr="437AC1FB" w:rsidR="7C6AD7C9">
        <w:rPr>
          <w:noProof/>
          <w:lang w:val="nb-NO"/>
        </w:rPr>
        <w:t xml:space="preserve">. DAGSENTER FOR </w:t>
      </w:r>
      <w:r w:rsidRPr="437AC1FB" w:rsidR="4FB4FE57">
        <w:rPr>
          <w:noProof/>
          <w:lang w:val="nb-NO"/>
        </w:rPr>
        <w:t>personer</w:t>
      </w:r>
      <w:r w:rsidRPr="437AC1FB" w:rsidR="4FB4FE57">
        <w:rPr>
          <w:noProof/>
          <w:lang w:val="nb-NO"/>
        </w:rPr>
        <w:t xml:space="preserve"> med </w:t>
      </w:r>
      <w:r w:rsidRPr="437AC1FB" w:rsidR="4FB4FE57">
        <w:rPr>
          <w:noProof/>
          <w:lang w:val="nb-NO"/>
        </w:rPr>
        <w:t>demens</w:t>
      </w:r>
      <w:bookmarkEnd w:id="1523525097"/>
      <w:r w:rsidRPr="437AC1FB" w:rsidR="4FB4FE57">
        <w:rPr>
          <w:noProof/>
          <w:lang w:val="nb-NO"/>
        </w:rPr>
        <w:t xml:space="preserve"> </w:t>
      </w:r>
    </w:p>
    <w:p w:rsidR="2665C3ED" w:rsidP="1987F931" w:rsidRDefault="53C06AB3" w14:paraId="08D9F11B" w14:textId="40988BC5">
      <w:pPr>
        <w:pStyle w:val="Ingenmellomrom"/>
        <w:rPr>
          <w:noProof/>
          <w:lang w:val="nb-NO"/>
        </w:rPr>
      </w:pPr>
      <w:r w:rsidRPr="1987F931" w:rsidR="1996069B">
        <w:rPr>
          <w:noProof/>
          <w:lang w:val="nb-NO"/>
        </w:rPr>
        <w:t xml:space="preserve">Dagaktivitetstilbud for personer med demens </w:t>
      </w:r>
      <w:r w:rsidRPr="1987F931" w:rsidR="73F98E94">
        <w:rPr>
          <w:noProof/>
          <w:lang w:val="nb-NO"/>
        </w:rPr>
        <w:t>er et tilbud</w:t>
      </w:r>
      <w:r w:rsidRPr="1987F931" w:rsidR="1996069B">
        <w:rPr>
          <w:noProof/>
          <w:lang w:val="nb-NO"/>
        </w:rPr>
        <w:t xml:space="preserve"> til egenomsorg, sosial støtte og aktivisering,</w:t>
      </w:r>
      <w:r w:rsidRPr="1987F931" w:rsidR="5CFF2FAA">
        <w:rPr>
          <w:noProof/>
          <w:lang w:val="nb-NO"/>
        </w:rPr>
        <w:t xml:space="preserve"> </w:t>
      </w:r>
      <w:r w:rsidRPr="1987F931" w:rsidR="1996069B">
        <w:rPr>
          <w:noProof/>
          <w:lang w:val="nb-NO"/>
        </w:rPr>
        <w:t>eller som avlastning til de pårørende.</w:t>
      </w:r>
      <w:r w:rsidRPr="1987F931" w:rsidR="0F663F44">
        <w:rPr>
          <w:noProof/>
          <w:lang w:val="nb-NO"/>
        </w:rPr>
        <w:t xml:space="preserve"> </w:t>
      </w:r>
    </w:p>
    <w:p w:rsidR="1987F931" w:rsidP="1987F931" w:rsidRDefault="1987F931" w14:paraId="7E6D3A52" w14:textId="6DC892CF">
      <w:pPr>
        <w:pStyle w:val="Ingenmellomrom"/>
        <w:rPr>
          <w:noProof/>
          <w:lang w:val="nb-NO"/>
        </w:rPr>
      </w:pPr>
    </w:p>
    <w:p w:rsidR="2665C3ED" w:rsidP="1987F931" w:rsidRDefault="53C06AB3" w14:paraId="79C22159" w14:textId="70C3C0CD">
      <w:pPr>
        <w:pStyle w:val="Ingenmellomrom"/>
        <w:rPr>
          <w:noProof/>
          <w:lang w:val="nb-NO"/>
        </w:rPr>
      </w:pPr>
      <w:r w:rsidRPr="1987F931" w:rsidR="0F663F44">
        <w:rPr>
          <w:noProof/>
          <w:lang w:val="nb-NO"/>
        </w:rPr>
        <w:t>Dagaktivitetstilbudet har</w:t>
      </w:r>
      <w:r w:rsidRPr="1987F931" w:rsidR="59E06C81">
        <w:rPr>
          <w:noProof/>
          <w:lang w:val="nb-NO"/>
        </w:rPr>
        <w:t xml:space="preserve"> 8 plasser</w:t>
      </w:r>
      <w:r w:rsidRPr="1987F931" w:rsidR="02558310">
        <w:rPr>
          <w:noProof/>
          <w:lang w:val="nb-NO"/>
        </w:rPr>
        <w:t xml:space="preserve">. </w:t>
      </w:r>
      <w:r w:rsidRPr="1987F931" w:rsidR="1996069B">
        <w:rPr>
          <w:noProof/>
          <w:lang w:val="nb-NO"/>
        </w:rPr>
        <w:t xml:space="preserve">Formålet er støtte og hjelp slik at </w:t>
      </w:r>
      <w:r w:rsidRPr="1987F931" w:rsidR="0265AE60">
        <w:rPr>
          <w:noProof/>
          <w:lang w:val="nb-NO"/>
        </w:rPr>
        <w:t>personen med dem</w:t>
      </w:r>
      <w:r w:rsidRPr="1987F931" w:rsidR="1996069B">
        <w:rPr>
          <w:noProof/>
          <w:lang w:val="nb-NO"/>
        </w:rPr>
        <w:t>e</w:t>
      </w:r>
      <w:r w:rsidRPr="1987F931" w:rsidR="0265AE60">
        <w:rPr>
          <w:noProof/>
          <w:lang w:val="nb-NO"/>
        </w:rPr>
        <w:t>ns</w:t>
      </w:r>
      <w:r w:rsidRPr="1987F931" w:rsidR="1996069B">
        <w:rPr>
          <w:noProof/>
          <w:lang w:val="nb-NO"/>
        </w:rPr>
        <w:t xml:space="preserve"> har det så godt som mulig og at</w:t>
      </w:r>
      <w:r w:rsidRPr="1987F931" w:rsidR="70C25425">
        <w:rPr>
          <w:noProof/>
          <w:lang w:val="nb-NO"/>
        </w:rPr>
        <w:t xml:space="preserve"> </w:t>
      </w:r>
      <w:r w:rsidRPr="1987F931" w:rsidR="1996069B">
        <w:rPr>
          <w:noProof/>
          <w:lang w:val="nb-NO"/>
        </w:rPr>
        <w:t xml:space="preserve">de pårørende får hjelp i en krevende omsorgssituasjon. </w:t>
      </w:r>
    </w:p>
    <w:p w:rsidR="1987F931" w:rsidP="1987F931" w:rsidRDefault="1987F931" w14:paraId="14997EDE" w14:textId="4E1E1F0C">
      <w:pPr>
        <w:pStyle w:val="Ingenmellomrom"/>
        <w:rPr>
          <w:noProof/>
          <w:lang w:val="nb-NO"/>
        </w:rPr>
      </w:pPr>
    </w:p>
    <w:p w:rsidR="2665C3ED" w:rsidP="1987F931" w:rsidRDefault="53C06AB3" w14:paraId="7FB01789" w14:textId="7241A60F">
      <w:pPr>
        <w:pStyle w:val="Overskrift2"/>
        <w:rPr>
          <w:noProof/>
          <w:lang w:val="nb-NO"/>
        </w:rPr>
      </w:pPr>
      <w:r w:rsidRPr="437AC1FB" w:rsidR="4B9ABAC2">
        <w:rPr>
          <w:noProof/>
          <w:lang w:val="nb-NO"/>
        </w:rPr>
        <w:t>4</w:t>
      </w:r>
      <w:r w:rsidRPr="437AC1FB" w:rsidR="07A4EC28">
        <w:rPr>
          <w:noProof/>
          <w:lang w:val="nb-NO"/>
        </w:rPr>
        <w:t>.</w:t>
      </w:r>
      <w:r w:rsidRPr="437AC1FB" w:rsidR="12F6A617">
        <w:rPr>
          <w:noProof/>
          <w:lang w:val="nb-NO"/>
        </w:rPr>
        <w:t>1. LOVGRUNNLAG</w:t>
      </w:r>
    </w:p>
    <w:p w:rsidR="2665C3ED" w:rsidP="1987F931" w:rsidRDefault="53C06AB3" w14:paraId="67B3BA45" w14:textId="53961B5A">
      <w:pPr>
        <w:pStyle w:val="Ingenmellomrom"/>
        <w:rPr>
          <w:noProof/>
          <w:lang w:val="nb-NO"/>
        </w:rPr>
      </w:pPr>
      <w:r w:rsidRPr="1987F931" w:rsidR="48B72E89">
        <w:rPr>
          <w:noProof/>
          <w:lang w:val="nb-NO"/>
        </w:rPr>
        <w:t>Tjenesten dagsenter for personer med demens er hjemlet i Helse- og</w:t>
      </w:r>
      <w:r w:rsidRPr="1987F931" w:rsidR="79960FA9">
        <w:rPr>
          <w:noProof/>
          <w:lang w:val="nb-NO"/>
        </w:rPr>
        <w:t xml:space="preserve"> </w:t>
      </w:r>
      <w:r w:rsidRPr="1987F931" w:rsidR="48B72E89">
        <w:rPr>
          <w:noProof/>
          <w:lang w:val="nb-NO"/>
        </w:rPr>
        <w:t>omsorgstjenesteloven § 3-2 nr. 7</w:t>
      </w:r>
      <w:r w:rsidRPr="1987F931" w:rsidR="0A8A6A6A">
        <w:rPr>
          <w:noProof/>
          <w:lang w:val="nb-NO"/>
        </w:rPr>
        <w:t>.</w:t>
      </w:r>
    </w:p>
    <w:p w:rsidR="1987F931" w:rsidP="1987F931" w:rsidRDefault="1987F931" w14:paraId="4ED8701A" w14:textId="10D3FCE4">
      <w:pPr>
        <w:pStyle w:val="Ingenmellomrom"/>
        <w:rPr>
          <w:noProof/>
          <w:lang w:val="nb-NO"/>
        </w:rPr>
      </w:pPr>
    </w:p>
    <w:p w:rsidR="48B72E89" w:rsidP="1987F931" w:rsidRDefault="48B72E89" w14:paraId="06DAABD2" w14:textId="732B32F8">
      <w:pPr>
        <w:pStyle w:val="Overskrift2"/>
        <w:rPr>
          <w:noProof/>
          <w:lang w:val="nb-NO"/>
        </w:rPr>
      </w:pPr>
      <w:r w:rsidRPr="437AC1FB" w:rsidR="45181696">
        <w:rPr>
          <w:noProof/>
          <w:lang w:val="nb-NO"/>
        </w:rPr>
        <w:t>4</w:t>
      </w:r>
      <w:r w:rsidRPr="437AC1FB" w:rsidR="7C6AD7C9">
        <w:rPr>
          <w:noProof/>
          <w:lang w:val="nb-NO"/>
        </w:rPr>
        <w:t>.2. MÅLSETTING</w:t>
      </w:r>
    </w:p>
    <w:p w:rsidR="2665C3ED" w:rsidP="1987F931" w:rsidRDefault="53C06AB3" w14:paraId="2746EC68" w14:textId="34C19BF8">
      <w:pPr>
        <w:pStyle w:val="Ingenmellomrom"/>
        <w:rPr>
          <w:noProof/>
          <w:lang w:val="nb-NO"/>
        </w:rPr>
      </w:pPr>
      <w:r w:rsidRPr="1987F931" w:rsidR="48B72E89">
        <w:rPr>
          <w:noProof/>
          <w:lang w:val="nb-NO"/>
        </w:rPr>
        <w:t>Dagtilbud til personer med demens benyttes aktivt som et ledd i å tildele</w:t>
      </w:r>
      <w:r w:rsidRPr="1987F931" w:rsidR="67E33F6A">
        <w:rPr>
          <w:noProof/>
          <w:lang w:val="nb-NO"/>
        </w:rPr>
        <w:t xml:space="preserve"> </w:t>
      </w:r>
      <w:r w:rsidRPr="1987F931" w:rsidR="48B72E89">
        <w:rPr>
          <w:noProof/>
          <w:lang w:val="nb-NO"/>
        </w:rPr>
        <w:t>tjenester på laveste effektive omsorgsnivå, og skal gjøre</w:t>
      </w:r>
      <w:r w:rsidRPr="1987F931" w:rsidR="07E71C9C">
        <w:rPr>
          <w:noProof/>
          <w:lang w:val="nb-NO"/>
        </w:rPr>
        <w:t xml:space="preserve"> </w:t>
      </w:r>
      <w:r w:rsidRPr="1987F931" w:rsidR="48B72E89">
        <w:rPr>
          <w:noProof/>
          <w:lang w:val="nb-NO"/>
        </w:rPr>
        <w:t>det mulig å bo lengst mulig i eget hjem.</w:t>
      </w:r>
    </w:p>
    <w:p w:rsidR="1987F931" w:rsidP="1987F931" w:rsidRDefault="1987F931" w14:paraId="5D9D0EA7" w14:textId="17DA8352">
      <w:pPr>
        <w:pStyle w:val="Ingenmellomrom"/>
        <w:rPr>
          <w:noProof/>
          <w:lang w:val="nb-NO"/>
        </w:rPr>
      </w:pPr>
    </w:p>
    <w:p w:rsidR="2665C3ED" w:rsidP="1987F931" w:rsidRDefault="53C06AB3" w14:paraId="3D14CFB4" w14:textId="1E20AD7D" w14:noSpellErr="1">
      <w:pPr>
        <w:pStyle w:val="Ingenmellomrom"/>
        <w:rPr>
          <w:noProof/>
          <w:lang w:val="nb-NO"/>
        </w:rPr>
      </w:pPr>
      <w:r w:rsidRPr="1987F931" w:rsidR="48B72E89">
        <w:rPr>
          <w:noProof/>
          <w:lang w:val="nb-NO"/>
        </w:rPr>
        <w:t>Tjenesten gis som et tilbud til egenomsorg, sosial støtte og aktivisering,</w:t>
      </w:r>
      <w:r w:rsidRPr="1987F931" w:rsidR="4D97CBC0">
        <w:rPr>
          <w:noProof/>
          <w:lang w:val="nb-NO"/>
        </w:rPr>
        <w:t xml:space="preserve"> </w:t>
      </w:r>
      <w:r w:rsidRPr="1987F931" w:rsidR="48B72E89">
        <w:rPr>
          <w:noProof/>
          <w:lang w:val="nb-NO"/>
        </w:rPr>
        <w:t>eller som avlastning til de pårørende.</w:t>
      </w:r>
    </w:p>
    <w:p w:rsidR="1987F931" w:rsidP="1987F931" w:rsidRDefault="1987F931" w14:paraId="56446D7C" w14:textId="0D5155BF">
      <w:pPr>
        <w:pStyle w:val="Ingenmellomrom"/>
        <w:rPr>
          <w:noProof/>
          <w:lang w:val="nb-NO"/>
        </w:rPr>
      </w:pPr>
    </w:p>
    <w:p w:rsidR="2665C3ED" w:rsidP="1987F931" w:rsidRDefault="53C06AB3" w14:paraId="14AF1713" w14:textId="2F34DA95">
      <w:pPr>
        <w:pStyle w:val="Ingenmellomrom"/>
        <w:rPr>
          <w:noProof/>
          <w:lang w:val="nb-NO"/>
        </w:rPr>
      </w:pPr>
      <w:r w:rsidRPr="437AC1FB" w:rsidR="7C6AD7C9">
        <w:rPr>
          <w:noProof/>
          <w:lang w:val="nb-NO"/>
        </w:rPr>
        <w:t xml:space="preserve">Formålet er støtte og hjelp slik at </w:t>
      </w:r>
      <w:r w:rsidRPr="437AC1FB" w:rsidR="43DB2D3F">
        <w:rPr>
          <w:noProof/>
          <w:lang w:val="nb-NO"/>
        </w:rPr>
        <w:t>personen med demens</w:t>
      </w:r>
      <w:r w:rsidRPr="437AC1FB" w:rsidR="7C6AD7C9">
        <w:rPr>
          <w:noProof/>
          <w:lang w:val="nb-NO"/>
        </w:rPr>
        <w:t xml:space="preserve"> har det så godt som mulig og at</w:t>
      </w:r>
      <w:r w:rsidRPr="437AC1FB" w:rsidR="32D6480F">
        <w:rPr>
          <w:noProof/>
          <w:lang w:val="nb-NO"/>
        </w:rPr>
        <w:t xml:space="preserve"> </w:t>
      </w:r>
      <w:r w:rsidRPr="437AC1FB" w:rsidR="7C6AD7C9">
        <w:rPr>
          <w:noProof/>
          <w:lang w:val="nb-NO"/>
        </w:rPr>
        <w:t xml:space="preserve">de pårørende får hjelp i en krevende omsorgssituasjon. </w:t>
      </w:r>
      <w:r>
        <w:br/>
      </w:r>
    </w:p>
    <w:p w:rsidR="456C8218" w:rsidP="27A52F30" w:rsidRDefault="456C8218" w14:paraId="14AB3A11" w14:textId="7D2055B0">
      <w:pPr>
        <w:pStyle w:val="Overskrift2"/>
      </w:pPr>
      <w:r w:rsidR="456C8218">
        <w:rPr/>
        <w:t>4</w:t>
      </w:r>
      <w:r w:rsidR="20F46BFF">
        <w:rPr/>
        <w:t xml:space="preserve">.3 </w:t>
      </w:r>
      <w:r w:rsidR="7D0C76D8">
        <w:rPr/>
        <w:t>OPPGAVER</w:t>
      </w:r>
      <w:r w:rsidR="20F46BFF">
        <w:rPr/>
        <w:t xml:space="preserve"> SOM IKKE INNGÅR</w:t>
      </w:r>
      <w:r w:rsidR="59CD36B9">
        <w:rPr/>
        <w:t xml:space="preserve"> I DAGAKTIVITETSTILBUD</w:t>
      </w:r>
      <w:r w:rsidR="20F46BFF">
        <w:rPr/>
        <w:t xml:space="preserve"> </w:t>
      </w:r>
    </w:p>
    <w:p w:rsidR="20F46BFF" w:rsidP="437AC1FB" w:rsidRDefault="20F46BFF" w14:paraId="3AE0674C" w14:textId="4B485B03">
      <w:pPr>
        <w:pStyle w:val="Ingenmellomrom"/>
        <w:numPr>
          <w:ilvl w:val="0"/>
          <w:numId w:val="136"/>
        </w:numPr>
        <w:rPr>
          <w:rFonts w:ascii="Arial" w:hAnsi="Arial" w:eastAsia="Arial" w:cs="Arial" w:asciiTheme="minorAscii" w:hAnsiTheme="minorAscii" w:eastAsiaTheme="minorAscii" w:cstheme="minorAscii"/>
          <w:noProof/>
          <w:sz w:val="22"/>
          <w:szCs w:val="22"/>
          <w:lang w:val="nb-NO"/>
        </w:rPr>
      </w:pPr>
      <w:r w:rsidRPr="437AC1FB" w:rsidR="20F46BFF">
        <w:rPr>
          <w:rFonts w:ascii="Arial" w:hAnsi="Arial" w:eastAsia="Arial" w:cs="Arial" w:asciiTheme="minorAscii" w:hAnsiTheme="minorAscii" w:eastAsiaTheme="minorAscii" w:cstheme="minorAscii"/>
          <w:noProof/>
          <w:sz w:val="22"/>
          <w:szCs w:val="22"/>
          <w:lang w:val="nb-NO"/>
        </w:rPr>
        <w:t>Følge-/ledsagertjeneste (eks. til lege, sykehus, tannlege og korttidsopphold på sykehjem)</w:t>
      </w:r>
    </w:p>
    <w:p w:rsidR="20F46BFF" w:rsidP="437AC1FB" w:rsidRDefault="20F46BFF" w14:paraId="72587F36" w14:textId="3F9AFAD9">
      <w:pPr>
        <w:pStyle w:val="Ingenmellomrom"/>
        <w:numPr>
          <w:ilvl w:val="0"/>
          <w:numId w:val="13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20F46BFF">
        <w:rPr>
          <w:rFonts w:ascii="Arial" w:hAnsi="Arial" w:eastAsia="Arial" w:cs="Arial" w:asciiTheme="minorAscii" w:hAnsiTheme="minorAscii" w:eastAsiaTheme="minorAscii" w:cstheme="minorAscii"/>
          <w:noProof/>
          <w:sz w:val="22"/>
          <w:szCs w:val="22"/>
          <w:lang w:val="nb-NO"/>
        </w:rPr>
        <w:t>Hente medisiner på apotek der andre kan utføre dette</w:t>
      </w:r>
    </w:p>
    <w:p w:rsidR="20F46BFF" w:rsidP="437AC1FB" w:rsidRDefault="20F46BFF" w14:paraId="3E0D9026" w14:textId="33CBC7F9">
      <w:pPr>
        <w:pStyle w:val="Listeavsnitt"/>
        <w:numPr>
          <w:ilvl w:val="0"/>
          <w:numId w:val="13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20F46BFF">
        <w:rPr>
          <w:rFonts w:ascii="Arial" w:hAnsi="Arial" w:eastAsia="Arial" w:cs="Arial" w:asciiTheme="minorAscii" w:hAnsiTheme="minorAscii" w:eastAsiaTheme="minorAscii" w:cstheme="minorAscii"/>
          <w:noProof/>
          <w:sz w:val="22"/>
          <w:szCs w:val="22"/>
          <w:lang w:val="nb-NO"/>
        </w:rPr>
        <w:t>Hjelp til dyrehold</w:t>
      </w:r>
    </w:p>
    <w:p w:rsidR="20F46BFF" w:rsidP="437AC1FB" w:rsidRDefault="20F46BFF" w14:paraId="6C8B76C5" w14:textId="13433E11">
      <w:pPr>
        <w:pStyle w:val="Listeavsnitt"/>
        <w:numPr>
          <w:ilvl w:val="0"/>
          <w:numId w:val="13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20F46BFF">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p>
    <w:p w:rsidR="437AC1FB" w:rsidP="437AC1FB" w:rsidRDefault="437AC1FB" w14:paraId="424D41A6" w14:textId="52CB3EB2">
      <w:pPr>
        <w:pStyle w:val="Ingenmellomrom"/>
        <w:ind w:left="0"/>
      </w:pPr>
    </w:p>
    <w:p w:rsidR="0302A703" w:rsidP="1987F931" w:rsidRDefault="0302A703" w14:paraId="75449FFF" w14:textId="4C91B345">
      <w:pPr>
        <w:pStyle w:val="Overskrift2"/>
        <w:rPr>
          <w:noProof/>
          <w:lang w:val="nb-NO"/>
        </w:rPr>
      </w:pPr>
      <w:r w:rsidRPr="27A52F30" w:rsidR="3AD215F3">
        <w:rPr>
          <w:rStyle w:val="Overskrift2Tegn"/>
          <w:noProof/>
          <w:lang w:val="nb-NO"/>
        </w:rPr>
        <w:t>4</w:t>
      </w:r>
      <w:r w:rsidRPr="27A52F30" w:rsidR="2C3C32BF">
        <w:rPr>
          <w:rStyle w:val="Overskrift2Tegn"/>
          <w:noProof/>
          <w:lang w:val="nb-NO"/>
        </w:rPr>
        <w:t>.</w:t>
      </w:r>
      <w:r w:rsidRPr="27A52F30" w:rsidR="54982259">
        <w:rPr>
          <w:rStyle w:val="Overskrift2Tegn"/>
          <w:noProof/>
          <w:lang w:val="nb-NO"/>
        </w:rPr>
        <w:t>4</w:t>
      </w:r>
      <w:r w:rsidRPr="27A52F30" w:rsidR="2C3C32BF">
        <w:rPr>
          <w:rStyle w:val="Overskrift2Tegn"/>
          <w:noProof/>
          <w:lang w:val="nb-NO"/>
        </w:rPr>
        <w:t xml:space="preserve"> KRITERIER FOR TILDELING</w:t>
      </w:r>
      <w:r w:rsidRPr="27A52F30" w:rsidR="2C3C32BF">
        <w:rPr>
          <w:noProof/>
          <w:lang w:val="nb-NO"/>
        </w:rPr>
        <w:t xml:space="preserve"> </w:t>
      </w:r>
    </w:p>
    <w:p w:rsidR="2665C3ED" w:rsidP="1987F931" w:rsidRDefault="53C06AB3" w14:paraId="1E46C7EB" w14:textId="7AEA903F">
      <w:pPr>
        <w:pStyle w:val="Ingenmellomrom"/>
        <w:numPr>
          <w:ilvl w:val="0"/>
          <w:numId w:val="67"/>
        </w:numPr>
        <w:rPr>
          <w:noProof/>
          <w:lang w:val="nb-NO"/>
        </w:rPr>
      </w:pPr>
      <w:r w:rsidRPr="1987F931" w:rsidR="48B72E89">
        <w:rPr>
          <w:noProof/>
          <w:lang w:val="nb-NO"/>
        </w:rPr>
        <w:t>Personen er hjemmeboende.</w:t>
      </w:r>
    </w:p>
    <w:p w:rsidR="2665C3ED" w:rsidP="1987F931" w:rsidRDefault="53C06AB3" w14:paraId="40A78824" w14:textId="59383D13">
      <w:pPr>
        <w:pStyle w:val="Ingenmellomrom"/>
        <w:numPr>
          <w:ilvl w:val="0"/>
          <w:numId w:val="67"/>
        </w:numPr>
        <w:rPr>
          <w:noProof/>
          <w:lang w:val="nb-NO"/>
        </w:rPr>
      </w:pPr>
      <w:r w:rsidRPr="1987F931" w:rsidR="48B72E89">
        <w:rPr>
          <w:noProof/>
          <w:lang w:val="nb-NO"/>
        </w:rPr>
        <w:t>Personen er under utredning for kognitiv svikt eller har fått en</w:t>
      </w:r>
      <w:r w:rsidRPr="1987F931" w:rsidR="31C629F8">
        <w:rPr>
          <w:noProof/>
          <w:lang w:val="nb-NO"/>
        </w:rPr>
        <w:t xml:space="preserve"> </w:t>
      </w:r>
      <w:r w:rsidRPr="1987F931" w:rsidR="48B72E89">
        <w:rPr>
          <w:noProof/>
          <w:lang w:val="nb-NO"/>
        </w:rPr>
        <w:t>demensdiagnose.</w:t>
      </w:r>
    </w:p>
    <w:p w:rsidR="2665C3ED" w:rsidP="1987F931" w:rsidRDefault="53C06AB3" w14:paraId="393662B5" w14:textId="441229C6">
      <w:pPr>
        <w:pStyle w:val="Ingenmellomrom"/>
        <w:numPr>
          <w:ilvl w:val="0"/>
          <w:numId w:val="67"/>
        </w:numPr>
        <w:rPr>
          <w:noProof/>
          <w:lang w:val="nb-NO"/>
        </w:rPr>
      </w:pPr>
      <w:r w:rsidRPr="1987F931" w:rsidR="48B72E89">
        <w:rPr>
          <w:noProof/>
          <w:lang w:val="nb-NO"/>
        </w:rPr>
        <w:t>Personen kan ha nytte og glede av sosial stimulering og aktivitet i</w:t>
      </w:r>
      <w:r w:rsidRPr="1987F931" w:rsidR="3D6FC9AB">
        <w:rPr>
          <w:noProof/>
          <w:lang w:val="nb-NO"/>
        </w:rPr>
        <w:t xml:space="preserve"> </w:t>
      </w:r>
      <w:r w:rsidRPr="1987F931" w:rsidR="48B72E89">
        <w:rPr>
          <w:noProof/>
          <w:lang w:val="nb-NO"/>
        </w:rPr>
        <w:t>fellesskap med andre.</w:t>
      </w:r>
    </w:p>
    <w:p w:rsidR="2665C3ED" w:rsidP="1987F931" w:rsidRDefault="53C06AB3" w14:paraId="1398AC7F" w14:textId="3A321EA7">
      <w:pPr>
        <w:pStyle w:val="Ingenmellomrom"/>
        <w:numPr>
          <w:ilvl w:val="0"/>
          <w:numId w:val="67"/>
        </w:numPr>
        <w:rPr>
          <w:noProof/>
          <w:lang w:val="nb-NO"/>
        </w:rPr>
      </w:pPr>
      <w:r w:rsidRPr="1987F931" w:rsidR="48B72E89">
        <w:rPr>
          <w:noProof/>
          <w:lang w:val="nb-NO"/>
        </w:rPr>
        <w:t xml:space="preserve">Personen har et funksjonsnivå som gjør at </w:t>
      </w:r>
      <w:r w:rsidRPr="1987F931" w:rsidR="215CEB49">
        <w:rPr>
          <w:noProof/>
          <w:lang w:val="nb-NO"/>
        </w:rPr>
        <w:t>vedkommende</w:t>
      </w:r>
      <w:r w:rsidRPr="1987F931" w:rsidR="48B72E89">
        <w:rPr>
          <w:noProof/>
          <w:lang w:val="nb-NO"/>
        </w:rPr>
        <w:t xml:space="preserve"> kan fungere med</w:t>
      </w:r>
      <w:r w:rsidRPr="1987F931" w:rsidR="38258378">
        <w:rPr>
          <w:noProof/>
          <w:lang w:val="nb-NO"/>
        </w:rPr>
        <w:t xml:space="preserve"> </w:t>
      </w:r>
      <w:r w:rsidRPr="1987F931" w:rsidR="48B72E89">
        <w:rPr>
          <w:noProof/>
          <w:lang w:val="nb-NO"/>
        </w:rPr>
        <w:t>lett tilrettelegging i daglige gjøremål</w:t>
      </w:r>
      <w:r w:rsidRPr="1987F931" w:rsidR="37696FCB">
        <w:rPr>
          <w:noProof/>
          <w:lang w:val="nb-NO"/>
        </w:rPr>
        <w:t>.</w:t>
      </w:r>
    </w:p>
    <w:p w:rsidR="2665C3ED" w:rsidP="1987F931" w:rsidRDefault="53C06AB3" w14:paraId="652DA22A" w14:textId="421653E1">
      <w:pPr>
        <w:pStyle w:val="Ingenmellomrom"/>
        <w:numPr>
          <w:ilvl w:val="0"/>
          <w:numId w:val="67"/>
        </w:numPr>
        <w:rPr>
          <w:noProof/>
          <w:lang w:val="nb-NO"/>
        </w:rPr>
      </w:pPr>
      <w:r w:rsidRPr="1987F931" w:rsidR="48B72E89">
        <w:rPr>
          <w:noProof/>
          <w:lang w:val="nb-NO"/>
        </w:rPr>
        <w:t>Personen kan spise selv</w:t>
      </w:r>
      <w:r w:rsidRPr="1987F931" w:rsidR="675A42BF">
        <w:rPr>
          <w:noProof/>
          <w:lang w:val="nb-NO"/>
        </w:rPr>
        <w:t>,</w:t>
      </w:r>
      <w:r w:rsidRPr="1987F931" w:rsidR="48B72E89">
        <w:rPr>
          <w:noProof/>
          <w:lang w:val="nb-NO"/>
        </w:rPr>
        <w:t xml:space="preserve"> eventuelt med tilrettelegging.</w:t>
      </w:r>
    </w:p>
    <w:p w:rsidR="2665C3ED" w:rsidP="1987F931" w:rsidRDefault="53C06AB3" w14:paraId="58890AC7" w14:textId="3FA060CA">
      <w:pPr>
        <w:pStyle w:val="Ingenmellomrom"/>
        <w:numPr>
          <w:ilvl w:val="0"/>
          <w:numId w:val="67"/>
        </w:numPr>
        <w:rPr>
          <w:noProof/>
          <w:lang w:val="nb-NO"/>
        </w:rPr>
      </w:pPr>
      <w:r w:rsidRPr="1987F931" w:rsidR="48B72E89">
        <w:rPr>
          <w:noProof/>
          <w:lang w:val="nb-NO"/>
        </w:rPr>
        <w:t>Personen er fysisk mobil, med eller uten hjelpemidler</w:t>
      </w:r>
      <w:r w:rsidRPr="1987F931" w:rsidR="70E69D09">
        <w:rPr>
          <w:noProof/>
          <w:lang w:val="nb-NO"/>
        </w:rPr>
        <w:t>.</w:t>
      </w:r>
    </w:p>
    <w:p w:rsidR="2665C3ED" w:rsidP="1987F931" w:rsidRDefault="53C06AB3" w14:paraId="5143FB10" w14:textId="0346091B">
      <w:pPr>
        <w:pStyle w:val="Ingenmellomrom"/>
        <w:numPr>
          <w:ilvl w:val="0"/>
          <w:numId w:val="67"/>
        </w:numPr>
        <w:rPr>
          <w:noProof/>
          <w:lang w:val="nb-NO"/>
        </w:rPr>
      </w:pPr>
      <w:r w:rsidRPr="1987F931" w:rsidR="48B72E89">
        <w:rPr>
          <w:noProof/>
          <w:lang w:val="nb-NO"/>
        </w:rPr>
        <w:t>Personen kan gå på toalettet selv eventuelt med tilrettelegging.</w:t>
      </w:r>
    </w:p>
    <w:p w:rsidR="2665C3ED" w:rsidP="1987F931" w:rsidRDefault="53C06AB3" w14:paraId="1C33599A" w14:textId="27AB41D0">
      <w:pPr>
        <w:pStyle w:val="Ingenmellomrom"/>
        <w:numPr>
          <w:ilvl w:val="0"/>
          <w:numId w:val="67"/>
        </w:numPr>
        <w:rPr>
          <w:noProof/>
          <w:lang w:val="nb-NO"/>
        </w:rPr>
      </w:pPr>
      <w:r w:rsidRPr="1987F931" w:rsidR="48B72E89">
        <w:rPr>
          <w:noProof/>
          <w:lang w:val="nb-NO"/>
        </w:rPr>
        <w:t>Personens pårørende har behov for avlastende tiltak</w:t>
      </w:r>
      <w:r w:rsidRPr="1987F931" w:rsidR="253463FF">
        <w:rPr>
          <w:noProof/>
          <w:lang w:val="nb-NO"/>
        </w:rPr>
        <w:t>.</w:t>
      </w:r>
    </w:p>
    <w:p w:rsidR="2665C3ED" w:rsidP="1987F931" w:rsidRDefault="2665C3ED" w14:paraId="1671B5A8" w14:textId="1148E723" w14:noSpellErr="1">
      <w:pPr>
        <w:rPr>
          <w:noProof/>
          <w:lang w:val="nb-NO"/>
        </w:rPr>
      </w:pPr>
    </w:p>
    <w:p w:rsidR="2665C3ED" w:rsidP="27A52F30" w:rsidRDefault="53C06AB3" w14:paraId="071CB0DE" w14:textId="6FEF6345">
      <w:pPr>
        <w:pStyle w:val="Overskrift2"/>
        <w:rPr>
          <w:noProof/>
          <w:lang w:val="nb-NO"/>
        </w:rPr>
      </w:pPr>
      <w:r w:rsidRPr="27A52F30" w:rsidR="430B895D">
        <w:rPr>
          <w:noProof/>
          <w:lang w:val="nb-NO"/>
        </w:rPr>
        <w:t>4</w:t>
      </w:r>
      <w:r w:rsidRPr="27A52F30" w:rsidR="7C6AD7C9">
        <w:rPr>
          <w:noProof/>
          <w:lang w:val="nb-NO"/>
        </w:rPr>
        <w:t>.</w:t>
      </w:r>
      <w:r w:rsidRPr="27A52F30" w:rsidR="7C530C3E">
        <w:rPr>
          <w:noProof/>
          <w:lang w:val="nb-NO"/>
        </w:rPr>
        <w:t>4</w:t>
      </w:r>
      <w:r w:rsidRPr="27A52F30" w:rsidR="7C6AD7C9">
        <w:rPr>
          <w:noProof/>
          <w:lang w:val="nb-NO"/>
        </w:rPr>
        <w:t>. AVSLUTNINGSKRITERIER</w:t>
      </w:r>
    </w:p>
    <w:p w:rsidR="2665C3ED" w:rsidP="1987F931" w:rsidRDefault="53C06AB3" w14:paraId="7C288D55" w14:textId="319500BE">
      <w:pPr>
        <w:pStyle w:val="Ingenmellomrom"/>
        <w:rPr>
          <w:noProof/>
          <w:lang w:val="nb-NO"/>
        </w:rPr>
      </w:pPr>
      <w:r w:rsidRPr="1987F931" w:rsidR="48B72E89">
        <w:rPr>
          <w:noProof/>
          <w:lang w:val="nb-NO"/>
        </w:rPr>
        <w:t>Avslutningskriterier kan bidra til at personen med demens ikke lenger kan</w:t>
      </w:r>
      <w:r w:rsidRPr="1987F931" w:rsidR="1D48205F">
        <w:rPr>
          <w:noProof/>
          <w:lang w:val="nb-NO"/>
        </w:rPr>
        <w:t xml:space="preserve"> </w:t>
      </w:r>
      <w:r w:rsidRPr="1987F931" w:rsidR="48B72E89">
        <w:rPr>
          <w:noProof/>
          <w:lang w:val="nb-NO"/>
        </w:rPr>
        <w:t>nyttegjøre</w:t>
      </w:r>
      <w:r w:rsidRPr="1987F931" w:rsidR="48B72E89">
        <w:rPr>
          <w:noProof/>
          <w:lang w:val="nb-NO"/>
        </w:rPr>
        <w:t xml:space="preserve"> seg det aktuelle tilbudet</w:t>
      </w:r>
    </w:p>
    <w:p w:rsidR="1987F931" w:rsidP="1987F931" w:rsidRDefault="1987F931" w14:paraId="79959C87" w14:textId="01AD83FA">
      <w:pPr>
        <w:pStyle w:val="Ingenmellomrom"/>
        <w:rPr>
          <w:noProof/>
          <w:lang w:val="nb-NO"/>
        </w:rPr>
      </w:pPr>
    </w:p>
    <w:p w:rsidR="2665C3ED" w:rsidP="1987F931" w:rsidRDefault="53C06AB3" w14:paraId="1AB1EA48" w14:textId="2BD9DE2A">
      <w:pPr>
        <w:pStyle w:val="Ingenmellomrom"/>
        <w:numPr>
          <w:ilvl w:val="0"/>
          <w:numId w:val="68"/>
        </w:numPr>
        <w:rPr>
          <w:noProof/>
          <w:lang w:val="nb-NO"/>
        </w:rPr>
      </w:pPr>
      <w:r w:rsidRPr="1987F931" w:rsidR="48B72E89">
        <w:rPr>
          <w:noProof/>
          <w:lang w:val="nb-NO"/>
        </w:rPr>
        <w:t>Personen har behov for en-til-en-oppfølging</w:t>
      </w:r>
      <w:r w:rsidRPr="1987F931" w:rsidR="7FE254D0">
        <w:rPr>
          <w:noProof/>
          <w:lang w:val="nb-NO"/>
        </w:rPr>
        <w:t>.</w:t>
      </w:r>
    </w:p>
    <w:p w:rsidR="2665C3ED" w:rsidP="1987F931" w:rsidRDefault="53C06AB3" w14:paraId="7B9C1F99" w14:textId="24204FBC">
      <w:pPr>
        <w:pStyle w:val="Ingenmellomrom"/>
        <w:numPr>
          <w:ilvl w:val="0"/>
          <w:numId w:val="68"/>
        </w:numPr>
        <w:rPr>
          <w:noProof/>
          <w:lang w:val="nb-NO"/>
        </w:rPr>
      </w:pPr>
      <w:r w:rsidRPr="1987F931" w:rsidR="48B72E89">
        <w:rPr>
          <w:noProof/>
          <w:lang w:val="nb-NO"/>
        </w:rPr>
        <w:t>Personen må følges opp med hensyn til hygiene og hjelpes på</w:t>
      </w:r>
      <w:r w:rsidRPr="1987F931" w:rsidR="5655FB07">
        <w:rPr>
          <w:noProof/>
          <w:lang w:val="nb-NO"/>
        </w:rPr>
        <w:t xml:space="preserve"> </w:t>
      </w:r>
      <w:r w:rsidRPr="1987F931" w:rsidR="48B72E89">
        <w:rPr>
          <w:noProof/>
          <w:lang w:val="nb-NO"/>
        </w:rPr>
        <w:t>toalettet</w:t>
      </w:r>
      <w:r w:rsidRPr="1987F931" w:rsidR="5A4F5649">
        <w:rPr>
          <w:noProof/>
          <w:lang w:val="nb-NO"/>
        </w:rPr>
        <w:t>.</w:t>
      </w:r>
    </w:p>
    <w:p w:rsidR="2665C3ED" w:rsidP="1987F931" w:rsidRDefault="53C06AB3" w14:paraId="5DB010C3" w14:textId="7E78F78F">
      <w:pPr>
        <w:pStyle w:val="Ingenmellomrom"/>
        <w:numPr>
          <w:ilvl w:val="0"/>
          <w:numId w:val="68"/>
        </w:numPr>
        <w:rPr>
          <w:noProof/>
          <w:lang w:val="nb-NO"/>
        </w:rPr>
      </w:pPr>
      <w:r w:rsidRPr="1987F931" w:rsidR="48B72E89">
        <w:rPr>
          <w:noProof/>
          <w:lang w:val="nb-NO"/>
        </w:rPr>
        <w:t xml:space="preserve">Personen klarer ikke å </w:t>
      </w:r>
      <w:r w:rsidRPr="1987F931" w:rsidR="48B72E89">
        <w:rPr>
          <w:noProof/>
          <w:lang w:val="nb-NO"/>
        </w:rPr>
        <w:t>nyttegjøre</w:t>
      </w:r>
      <w:r w:rsidRPr="1987F931" w:rsidR="48B72E89">
        <w:rPr>
          <w:noProof/>
          <w:lang w:val="nb-NO"/>
        </w:rPr>
        <w:t xml:space="preserve"> seg aktiviteter </w:t>
      </w:r>
      <w:r w:rsidRPr="1987F931" w:rsidR="1F015516">
        <w:rPr>
          <w:noProof/>
          <w:lang w:val="nb-NO"/>
        </w:rPr>
        <w:t>som gis i</w:t>
      </w:r>
      <w:r w:rsidRPr="1987F931" w:rsidR="48B72E89">
        <w:rPr>
          <w:noProof/>
          <w:lang w:val="nb-NO"/>
        </w:rPr>
        <w:t xml:space="preserve"> tilbudet</w:t>
      </w:r>
      <w:r w:rsidRPr="1987F931" w:rsidR="1E4F8328">
        <w:rPr>
          <w:noProof/>
          <w:lang w:val="nb-NO"/>
        </w:rPr>
        <w:t>.</w:t>
      </w:r>
    </w:p>
    <w:p w:rsidR="2665C3ED" w:rsidP="1987F931" w:rsidRDefault="53C06AB3" w14:paraId="0E3E0A0E" w14:textId="06FE0E6E">
      <w:pPr>
        <w:pStyle w:val="Ingenmellomrom"/>
        <w:numPr>
          <w:ilvl w:val="0"/>
          <w:numId w:val="68"/>
        </w:numPr>
        <w:rPr>
          <w:noProof/>
          <w:lang w:val="nb-NO"/>
        </w:rPr>
      </w:pPr>
      <w:r w:rsidRPr="1987F931" w:rsidR="48B72E89">
        <w:rPr>
          <w:noProof/>
          <w:lang w:val="nb-NO"/>
        </w:rPr>
        <w:t>Personen har ikke lenger nytte av det sosiale fellesskapet</w:t>
      </w:r>
      <w:r w:rsidRPr="1987F931" w:rsidR="0B989BC4">
        <w:rPr>
          <w:noProof/>
          <w:lang w:val="nb-NO"/>
        </w:rPr>
        <w:t xml:space="preserve"> </w:t>
      </w:r>
      <w:r w:rsidRPr="1987F931" w:rsidR="42DF5DD6">
        <w:rPr>
          <w:noProof/>
          <w:lang w:val="nb-NO"/>
        </w:rPr>
        <w:t xml:space="preserve">i gruppen </w:t>
      </w:r>
      <w:r w:rsidRPr="1987F931" w:rsidR="48B72E89">
        <w:rPr>
          <w:noProof/>
          <w:lang w:val="nb-NO"/>
        </w:rPr>
        <w:t>(eks. pga. atferdsendring)</w:t>
      </w:r>
      <w:r w:rsidRPr="1987F931" w:rsidR="70F0C302">
        <w:rPr>
          <w:noProof/>
          <w:lang w:val="nb-NO"/>
        </w:rPr>
        <w:t>.</w:t>
      </w:r>
    </w:p>
    <w:p w:rsidR="2665C3ED" w:rsidP="1987F931" w:rsidRDefault="53C06AB3" w14:paraId="7E1F1C09" w14:textId="2D501A7B">
      <w:pPr>
        <w:pStyle w:val="Ingenmellomrom"/>
        <w:numPr>
          <w:ilvl w:val="0"/>
          <w:numId w:val="68"/>
        </w:numPr>
        <w:rPr>
          <w:noProof/>
          <w:lang w:val="nb-NO"/>
        </w:rPr>
      </w:pPr>
      <w:r w:rsidRPr="1987F931" w:rsidR="48B72E89">
        <w:rPr>
          <w:noProof/>
          <w:lang w:val="nb-NO"/>
        </w:rPr>
        <w:t>Personen har store problemer med å orientere seg i tidligere kjente</w:t>
      </w:r>
      <w:r w:rsidRPr="1987F931" w:rsidR="234FDBAD">
        <w:rPr>
          <w:noProof/>
          <w:lang w:val="nb-NO"/>
        </w:rPr>
        <w:t xml:space="preserve"> </w:t>
      </w:r>
      <w:r w:rsidRPr="1987F931" w:rsidR="48B72E89">
        <w:rPr>
          <w:noProof/>
          <w:lang w:val="nb-NO"/>
        </w:rPr>
        <w:t>omgivelser</w:t>
      </w:r>
      <w:r w:rsidRPr="1987F931" w:rsidR="21D4D6C0">
        <w:rPr>
          <w:noProof/>
          <w:lang w:val="nb-NO"/>
        </w:rPr>
        <w:t>.</w:t>
      </w:r>
    </w:p>
    <w:p w:rsidR="52FC8495" w:rsidP="1987F931" w:rsidRDefault="52FC8495" w14:paraId="40AF7C5C" w14:textId="36B4AAE7">
      <w:pPr>
        <w:pStyle w:val="Normal"/>
        <w:rPr>
          <w:noProof/>
          <w:lang w:val="nb-NO"/>
        </w:rPr>
      </w:pPr>
    </w:p>
    <w:p w:rsidR="2665C3ED" w:rsidP="1987F931" w:rsidRDefault="53C06AB3" w14:paraId="15E2FDAB" w14:textId="7AB5D60B">
      <w:pPr>
        <w:pStyle w:val="Overskrift2"/>
        <w:rPr>
          <w:noProof/>
          <w:lang w:val="nb-NO"/>
        </w:rPr>
      </w:pPr>
      <w:r w:rsidRPr="437AC1FB" w:rsidR="06F92BBD">
        <w:rPr>
          <w:noProof/>
          <w:lang w:val="nb-NO"/>
        </w:rPr>
        <w:t>4</w:t>
      </w:r>
      <w:r w:rsidRPr="437AC1FB" w:rsidR="7C6AD7C9">
        <w:rPr>
          <w:noProof/>
          <w:lang w:val="nb-NO"/>
        </w:rPr>
        <w:t>.</w:t>
      </w:r>
      <w:r w:rsidRPr="437AC1FB" w:rsidR="78C061FB">
        <w:rPr>
          <w:noProof/>
          <w:lang w:val="nb-NO"/>
        </w:rPr>
        <w:t>5</w:t>
      </w:r>
      <w:r w:rsidRPr="437AC1FB" w:rsidR="7C6AD7C9">
        <w:rPr>
          <w:noProof/>
          <w:lang w:val="nb-NO"/>
        </w:rPr>
        <w:t>. HVA KAN DU FORVENTE AV OSS</w:t>
      </w:r>
    </w:p>
    <w:p w:rsidR="2665C3ED" w:rsidP="1987F931" w:rsidRDefault="53C06AB3" w14:paraId="72CD9A21" w14:textId="090F9F64" w14:noSpellErr="1">
      <w:pPr>
        <w:pStyle w:val="Ingenmellomrom"/>
        <w:rPr>
          <w:noProof/>
          <w:lang w:val="nb-NO"/>
        </w:rPr>
      </w:pPr>
      <w:r w:rsidRPr="1987F931" w:rsidR="48B72E89">
        <w:rPr>
          <w:noProof/>
          <w:lang w:val="nb-NO"/>
        </w:rPr>
        <w:t>Det gis et tilpasset og helhetlig tilbud til den enkelte bruker i forhold til</w:t>
      </w:r>
      <w:r w:rsidRPr="1987F931" w:rsidR="6CE77E50">
        <w:rPr>
          <w:noProof/>
          <w:lang w:val="nb-NO"/>
        </w:rPr>
        <w:t xml:space="preserve"> </w:t>
      </w:r>
      <w:r w:rsidRPr="1987F931" w:rsidR="48B72E89">
        <w:rPr>
          <w:noProof/>
          <w:lang w:val="nb-NO"/>
        </w:rPr>
        <w:t>egenomsorg, sosial støtte og aktivisering.</w:t>
      </w:r>
    </w:p>
    <w:p w:rsidR="1987F931" w:rsidP="1987F931" w:rsidRDefault="1987F931" w14:paraId="78044896" w14:textId="437BEFED">
      <w:pPr>
        <w:pStyle w:val="Ingenmellomrom"/>
        <w:rPr>
          <w:noProof/>
          <w:lang w:val="nb-NO"/>
        </w:rPr>
      </w:pPr>
    </w:p>
    <w:p w:rsidR="2665C3ED" w:rsidP="1987F931" w:rsidRDefault="53C06AB3" w14:paraId="295575CD" w14:textId="63D014CA">
      <w:pPr>
        <w:pStyle w:val="Overskrift2"/>
        <w:rPr>
          <w:noProof/>
          <w:lang w:val="nb-NO"/>
        </w:rPr>
      </w:pPr>
      <w:r w:rsidRPr="437AC1FB" w:rsidR="3292F1BD">
        <w:rPr>
          <w:noProof/>
          <w:lang w:val="nb-NO"/>
        </w:rPr>
        <w:t>4</w:t>
      </w:r>
      <w:r w:rsidRPr="437AC1FB" w:rsidR="7C6AD7C9">
        <w:rPr>
          <w:noProof/>
          <w:lang w:val="nb-NO"/>
        </w:rPr>
        <w:t>.</w:t>
      </w:r>
      <w:r w:rsidRPr="437AC1FB" w:rsidR="0DBD45BD">
        <w:rPr>
          <w:noProof/>
          <w:lang w:val="nb-NO"/>
        </w:rPr>
        <w:t>6</w:t>
      </w:r>
      <w:r w:rsidRPr="437AC1FB" w:rsidR="7C6AD7C9">
        <w:rPr>
          <w:noProof/>
          <w:lang w:val="nb-NO"/>
        </w:rPr>
        <w:t>. EGENBETALING</w:t>
      </w:r>
    </w:p>
    <w:p w:rsidR="2665C3ED" w:rsidP="1987F931" w:rsidRDefault="53C06AB3" w14:paraId="5E2FEA72" w14:textId="73ABA172" w14:noSpellErr="1">
      <w:pPr>
        <w:pStyle w:val="Ingenmellomrom"/>
        <w:rPr>
          <w:noProof/>
          <w:lang w:val="nb-NO"/>
        </w:rPr>
      </w:pPr>
      <w:r w:rsidRPr="1987F931" w:rsidR="48B72E89">
        <w:rPr>
          <w:noProof/>
          <w:lang w:val="nb-NO"/>
        </w:rPr>
        <w:t>Bruker betaler for måltider etter gjeldende satser i Stor-Elvdal kommune.</w:t>
      </w:r>
      <w:r w:rsidRPr="1987F931" w:rsidR="640D9392">
        <w:rPr>
          <w:noProof/>
          <w:lang w:val="nb-NO"/>
        </w:rPr>
        <w:t xml:space="preserve"> </w:t>
      </w:r>
      <w:r w:rsidRPr="1987F931" w:rsidR="48B72E89">
        <w:rPr>
          <w:noProof/>
          <w:lang w:val="nb-NO"/>
        </w:rPr>
        <w:t>Sats for dagtilbudet fastsettes årlig av kommunestyret.</w:t>
      </w:r>
    </w:p>
    <w:p w:rsidR="2665C3ED" w:rsidP="1987F931" w:rsidRDefault="2665C3ED" w14:paraId="199ACC37" w14:textId="0EFC9F11" w14:noSpellErr="1">
      <w:pPr>
        <w:rPr>
          <w:noProof/>
          <w:lang w:val="nb-NO"/>
        </w:rPr>
      </w:pPr>
    </w:p>
    <w:p w:rsidR="37493D1B" w:rsidP="1987F931" w:rsidRDefault="37493D1B" w14:paraId="7A350ABA" w14:textId="4D40B925">
      <w:pPr>
        <w:rPr>
          <w:noProof/>
          <w:lang w:val="nb-NO"/>
        </w:rPr>
      </w:pPr>
    </w:p>
    <w:p w:rsidR="2665C3ED" w:rsidP="1987F931" w:rsidRDefault="53C06AB3" w14:paraId="2D381BA2" w14:textId="3A617139">
      <w:pPr>
        <w:pStyle w:val="Overskrift1"/>
        <w:rPr>
          <w:noProof/>
          <w:lang w:val="nb-NO"/>
        </w:rPr>
      </w:pPr>
      <w:bookmarkStart w:name="_Toc490929431" w:id="377246884"/>
      <w:r w:rsidRPr="437AC1FB" w:rsidR="0D7E27DB">
        <w:rPr>
          <w:noProof/>
          <w:lang w:val="nb-NO"/>
        </w:rPr>
        <w:t>5</w:t>
      </w:r>
      <w:r w:rsidRPr="437AC1FB" w:rsidR="7C6AD7C9">
        <w:rPr>
          <w:noProof/>
          <w:lang w:val="nb-NO"/>
        </w:rPr>
        <w:t>. PERSONLIG ASSISTANSE - PRAKTISK BISTAND OG</w:t>
      </w:r>
      <w:r w:rsidRPr="437AC1FB" w:rsidR="7BA1858B">
        <w:rPr>
          <w:noProof/>
          <w:lang w:val="nb-NO"/>
        </w:rPr>
        <w:t xml:space="preserve"> </w:t>
      </w:r>
      <w:r w:rsidRPr="437AC1FB" w:rsidR="7C6AD7C9">
        <w:rPr>
          <w:noProof/>
          <w:lang w:val="nb-NO"/>
        </w:rPr>
        <w:t>OPPLÆRING (eksempelvis HJEMMEHJELP)</w:t>
      </w:r>
      <w:bookmarkEnd w:id="377246884"/>
    </w:p>
    <w:p w:rsidR="2665C3ED" w:rsidP="1987F931" w:rsidRDefault="53C06AB3" w14:paraId="016CE86B" w14:textId="6E2158A0">
      <w:pPr>
        <w:pStyle w:val="Overskrift2"/>
        <w:rPr>
          <w:noProof/>
          <w:lang w:val="nb-NO"/>
        </w:rPr>
      </w:pPr>
      <w:r w:rsidRPr="437AC1FB" w:rsidR="741E3EBE">
        <w:rPr>
          <w:noProof/>
          <w:lang w:val="nb-NO"/>
        </w:rPr>
        <w:t>5</w:t>
      </w:r>
      <w:r w:rsidRPr="437AC1FB" w:rsidR="7C6AD7C9">
        <w:rPr>
          <w:noProof/>
          <w:lang w:val="nb-NO"/>
        </w:rPr>
        <w:t>.1. LOVGRUNNLAG</w:t>
      </w:r>
    </w:p>
    <w:p w:rsidR="2665C3ED" w:rsidP="1987F931" w:rsidRDefault="53C06AB3" w14:paraId="622C491E" w14:textId="3873B426" w14:noSpellErr="1">
      <w:pPr>
        <w:pStyle w:val="Ingenmellomrom"/>
        <w:rPr>
          <w:noProof/>
          <w:lang w:val="nb-NO"/>
        </w:rPr>
      </w:pPr>
      <w:r w:rsidRPr="27A52F30" w:rsidR="48B72E89">
        <w:rPr>
          <w:noProof/>
          <w:lang w:val="nb-NO"/>
        </w:rPr>
        <w:t>Personlig assistanse, herunder praktisk bistand og opplæring er hjemlet i</w:t>
      </w:r>
      <w:r w:rsidRPr="27A52F30" w:rsidR="781E9C09">
        <w:rPr>
          <w:noProof/>
          <w:lang w:val="nb-NO"/>
        </w:rPr>
        <w:t xml:space="preserve"> </w:t>
      </w:r>
      <w:r w:rsidRPr="27A52F30" w:rsidR="48B72E89">
        <w:rPr>
          <w:noProof/>
          <w:lang w:val="nb-NO"/>
        </w:rPr>
        <w:t>helse- og omsorgstjenesteloven § 3-2 nr. 6, bokstav b, (personlig assistanse,</w:t>
      </w:r>
      <w:r w:rsidRPr="27A52F30" w:rsidR="06570635">
        <w:rPr>
          <w:noProof/>
          <w:lang w:val="nb-NO"/>
        </w:rPr>
        <w:t xml:space="preserve"> </w:t>
      </w:r>
      <w:r w:rsidRPr="27A52F30" w:rsidR="48B72E89">
        <w:rPr>
          <w:noProof/>
          <w:lang w:val="nb-NO"/>
        </w:rPr>
        <w:t>herunder praktisk bistand og opplæring og støttekontakt).</w:t>
      </w:r>
    </w:p>
    <w:p w:rsidR="27A52F30" w:rsidP="27A52F30" w:rsidRDefault="27A52F30" w14:paraId="2A781CEC" w14:textId="29D3A760">
      <w:pPr>
        <w:pStyle w:val="Ingenmellomrom"/>
        <w:rPr>
          <w:noProof/>
          <w:lang w:val="nb-NO"/>
        </w:rPr>
      </w:pPr>
    </w:p>
    <w:p w:rsidR="2665C3ED" w:rsidP="1987F931" w:rsidRDefault="53C06AB3" w14:paraId="4A0F8EDD" w14:textId="6EB26B82">
      <w:pPr>
        <w:pStyle w:val="Overskrift2"/>
        <w:rPr>
          <w:noProof/>
          <w:lang w:val="nb-NO"/>
        </w:rPr>
      </w:pPr>
      <w:r w:rsidRPr="437AC1FB" w:rsidR="32ECB7AE">
        <w:rPr>
          <w:noProof/>
          <w:lang w:val="nb-NO"/>
        </w:rPr>
        <w:t>5</w:t>
      </w:r>
      <w:r w:rsidRPr="437AC1FB" w:rsidR="7C6AD7C9">
        <w:rPr>
          <w:noProof/>
          <w:lang w:val="nb-NO"/>
        </w:rPr>
        <w:t>.2. MÅLSETTING</w:t>
      </w:r>
    </w:p>
    <w:p w:rsidR="2665C3ED" w:rsidP="1987F931" w:rsidRDefault="53C06AB3" w14:paraId="79245FAC" w14:textId="7BD569AE">
      <w:pPr>
        <w:pStyle w:val="Ingenmellomrom"/>
        <w:numPr>
          <w:ilvl w:val="0"/>
          <w:numId w:val="69"/>
        </w:numPr>
        <w:rPr>
          <w:noProof/>
          <w:lang w:val="nb-NO"/>
        </w:rPr>
      </w:pPr>
      <w:r w:rsidRPr="1987F931" w:rsidR="48B72E89">
        <w:rPr>
          <w:noProof/>
          <w:lang w:val="nb-NO"/>
        </w:rPr>
        <w:t>Kommunen skal gi praktisk hjelp i hjemmet til de som ikke kan dra</w:t>
      </w:r>
      <w:r w:rsidRPr="1987F931" w:rsidR="43746CDB">
        <w:rPr>
          <w:noProof/>
          <w:lang w:val="nb-NO"/>
        </w:rPr>
        <w:t xml:space="preserve"> </w:t>
      </w:r>
      <w:r w:rsidRPr="1987F931" w:rsidR="48B72E89">
        <w:rPr>
          <w:noProof/>
          <w:lang w:val="nb-NO"/>
        </w:rPr>
        <w:t>omsorg for seg selv, eller som er helt avhengig av praktisk eller</w:t>
      </w:r>
      <w:r w:rsidRPr="1987F931" w:rsidR="067F0D83">
        <w:rPr>
          <w:noProof/>
          <w:lang w:val="nb-NO"/>
        </w:rPr>
        <w:t xml:space="preserve"> </w:t>
      </w:r>
      <w:r w:rsidRPr="1987F931" w:rsidR="48B72E89">
        <w:rPr>
          <w:noProof/>
          <w:lang w:val="nb-NO"/>
        </w:rPr>
        <w:t>personlig hjelp og støtte til å greie dagliglivets gjøremål.</w:t>
      </w:r>
    </w:p>
    <w:p w:rsidR="2665C3ED" w:rsidP="1987F931" w:rsidRDefault="53C06AB3" w14:paraId="0976A751" w14:textId="47542BC4">
      <w:pPr>
        <w:pStyle w:val="Ingenmellomrom"/>
        <w:numPr>
          <w:ilvl w:val="0"/>
          <w:numId w:val="69"/>
        </w:numPr>
        <w:rPr>
          <w:noProof/>
          <w:lang w:val="nb-NO"/>
        </w:rPr>
      </w:pPr>
      <w:r w:rsidRPr="1987F931" w:rsidR="48B72E89">
        <w:rPr>
          <w:noProof/>
          <w:lang w:val="nb-NO"/>
        </w:rPr>
        <w:t>Det er et mål for omsorgstjenesten at den skal sette innbyggerne i</w:t>
      </w:r>
      <w:r w:rsidRPr="1987F931" w:rsidR="176B0D0D">
        <w:rPr>
          <w:noProof/>
          <w:lang w:val="nb-NO"/>
        </w:rPr>
        <w:t xml:space="preserve"> </w:t>
      </w:r>
      <w:r w:rsidRPr="1987F931" w:rsidR="48B72E89">
        <w:rPr>
          <w:noProof/>
          <w:lang w:val="nb-NO"/>
        </w:rPr>
        <w:t>stand til å bo i eget hjem så lenge som mulig. Tjenesteutøvelsen skal</w:t>
      </w:r>
      <w:r w:rsidRPr="1987F931" w:rsidR="02EA9DE2">
        <w:rPr>
          <w:noProof/>
          <w:lang w:val="nb-NO"/>
        </w:rPr>
        <w:t xml:space="preserve"> </w:t>
      </w:r>
      <w:r w:rsidRPr="1987F931" w:rsidR="48B72E89">
        <w:rPr>
          <w:noProof/>
          <w:lang w:val="nb-NO"/>
        </w:rPr>
        <w:t>ta utgangspunkt i den enkeltes ressurser og bidra til at brukeren</w:t>
      </w:r>
      <w:r w:rsidRPr="1987F931" w:rsidR="53DB2104">
        <w:rPr>
          <w:noProof/>
          <w:lang w:val="nb-NO"/>
        </w:rPr>
        <w:t xml:space="preserve"> </w:t>
      </w:r>
      <w:r w:rsidRPr="1987F931" w:rsidR="48B72E89">
        <w:rPr>
          <w:noProof/>
          <w:lang w:val="nb-NO"/>
        </w:rPr>
        <w:t>opprettholder eller gjenvinner størst mulig grad av egenmestring.</w:t>
      </w:r>
    </w:p>
    <w:p w:rsidR="2665C3ED" w:rsidP="1987F931" w:rsidRDefault="53C06AB3" w14:paraId="7B4FD5A0" w14:textId="7848DAE0">
      <w:pPr>
        <w:pStyle w:val="Ingenmellomrom"/>
        <w:numPr>
          <w:ilvl w:val="0"/>
          <w:numId w:val="69"/>
        </w:numPr>
        <w:rPr>
          <w:noProof/>
          <w:lang w:val="nb-NO"/>
        </w:rPr>
      </w:pPr>
      <w:r w:rsidRPr="1987F931" w:rsidR="48B72E89">
        <w:rPr>
          <w:noProof/>
          <w:lang w:val="nb-NO"/>
        </w:rPr>
        <w:t>Tjenesten kan ytes i form av veiledning, opplæring, tilrettelegging</w:t>
      </w:r>
      <w:r w:rsidRPr="1987F931" w:rsidR="6E59068F">
        <w:rPr>
          <w:noProof/>
          <w:lang w:val="nb-NO"/>
        </w:rPr>
        <w:t xml:space="preserve"> </w:t>
      </w:r>
      <w:r w:rsidRPr="1987F931" w:rsidR="48B72E89">
        <w:rPr>
          <w:noProof/>
          <w:lang w:val="nb-NO"/>
        </w:rPr>
        <w:t>eller praktisk utførelse av oppgaver bruker ikke kan klare selv.</w:t>
      </w:r>
    </w:p>
    <w:p w:rsidR="2665C3ED" w:rsidP="1987F931" w:rsidRDefault="53C06AB3" w14:paraId="56B561E3" w14:textId="6CA11806">
      <w:pPr>
        <w:pStyle w:val="Overskrift2"/>
        <w:rPr>
          <w:noProof/>
          <w:lang w:val="nb-NO"/>
        </w:rPr>
      </w:pPr>
      <w:r w:rsidRPr="437AC1FB" w:rsidR="453D2FA7">
        <w:rPr>
          <w:noProof/>
          <w:lang w:val="nb-NO"/>
        </w:rPr>
        <w:t>5</w:t>
      </w:r>
      <w:r w:rsidRPr="437AC1FB" w:rsidR="7C6AD7C9">
        <w:rPr>
          <w:noProof/>
          <w:lang w:val="nb-NO"/>
        </w:rPr>
        <w:t>.3. KRITERIER FOR TILDELING</w:t>
      </w:r>
    </w:p>
    <w:p w:rsidR="2665C3ED" w:rsidP="1987F931" w:rsidRDefault="53C06AB3" w14:paraId="598C4191" w14:textId="12B6D0A0">
      <w:pPr>
        <w:pStyle w:val="Ingenmellomrom"/>
        <w:numPr>
          <w:ilvl w:val="0"/>
          <w:numId w:val="70"/>
        </w:numPr>
        <w:rPr>
          <w:noProof/>
          <w:lang w:val="nb-NO"/>
        </w:rPr>
      </w:pPr>
      <w:r w:rsidRPr="1987F931" w:rsidR="48B72E89">
        <w:rPr>
          <w:noProof/>
          <w:lang w:val="nb-NO"/>
        </w:rPr>
        <w:t>Det foreligger eventuelle helseopplysninger som tilsier at søker ikke</w:t>
      </w:r>
      <w:r w:rsidRPr="1987F931" w:rsidR="059FA68F">
        <w:rPr>
          <w:noProof/>
          <w:lang w:val="nb-NO"/>
        </w:rPr>
        <w:t xml:space="preserve"> </w:t>
      </w:r>
      <w:r w:rsidRPr="1987F931" w:rsidR="48B72E89">
        <w:rPr>
          <w:noProof/>
          <w:lang w:val="nb-NO"/>
        </w:rPr>
        <w:t>kan ivareta</w:t>
      </w:r>
      <w:r w:rsidRPr="1987F931" w:rsidR="5AD8CB5D">
        <w:rPr>
          <w:noProof/>
          <w:lang w:val="nb-NO"/>
        </w:rPr>
        <w:t xml:space="preserve"> </w:t>
      </w:r>
      <w:r w:rsidRPr="1987F931" w:rsidR="48B72E89">
        <w:rPr>
          <w:noProof/>
          <w:lang w:val="nb-NO"/>
        </w:rPr>
        <w:t>egenomsorg eller er helt avhengig av praktisk eller</w:t>
      </w:r>
      <w:r w:rsidRPr="1987F931" w:rsidR="7E7163FD">
        <w:rPr>
          <w:noProof/>
          <w:lang w:val="nb-NO"/>
        </w:rPr>
        <w:t xml:space="preserve"> </w:t>
      </w:r>
      <w:r w:rsidRPr="1987F931" w:rsidR="48B72E89">
        <w:rPr>
          <w:noProof/>
          <w:lang w:val="nb-NO"/>
        </w:rPr>
        <w:t>personlig hjelp for å greie dagliglivets gjøremål.</w:t>
      </w:r>
    </w:p>
    <w:p w:rsidR="2665C3ED" w:rsidP="1987F931" w:rsidRDefault="53C06AB3" w14:paraId="226B3258" w14:textId="10232CB3">
      <w:pPr>
        <w:pStyle w:val="Ingenmellomrom"/>
        <w:numPr>
          <w:ilvl w:val="0"/>
          <w:numId w:val="70"/>
        </w:numPr>
        <w:rPr>
          <w:noProof/>
          <w:lang w:val="nb-NO"/>
        </w:rPr>
      </w:pPr>
      <w:r w:rsidRPr="1987F931" w:rsidR="48B72E89">
        <w:rPr>
          <w:noProof/>
          <w:lang w:val="nb-NO"/>
        </w:rPr>
        <w:t>Det vil alltid bli vurdert slik at det du kan utføre selv, skal du gjøre</w:t>
      </w:r>
      <w:r w:rsidRPr="1987F931" w:rsidR="3CE59C47">
        <w:rPr>
          <w:noProof/>
          <w:lang w:val="nb-NO"/>
        </w:rPr>
        <w:t xml:space="preserve"> </w:t>
      </w:r>
      <w:r w:rsidRPr="1987F931" w:rsidR="48B72E89">
        <w:rPr>
          <w:noProof/>
          <w:lang w:val="nb-NO"/>
        </w:rPr>
        <w:t>selv så langt det er mulig. Dvs. at dersom du selv kan tørke støv ved</w:t>
      </w:r>
      <w:r w:rsidRPr="1987F931" w:rsidR="41E61192">
        <w:rPr>
          <w:noProof/>
          <w:lang w:val="nb-NO"/>
        </w:rPr>
        <w:t xml:space="preserve"> </w:t>
      </w:r>
      <w:r w:rsidRPr="1987F931" w:rsidR="48B72E89">
        <w:rPr>
          <w:noProof/>
          <w:lang w:val="nb-NO"/>
        </w:rPr>
        <w:t>hjelp av hjelpemiddel, for eksempel vasketralle, blir det ikke innvilget</w:t>
      </w:r>
      <w:r w:rsidRPr="1987F931" w:rsidR="4AB74FFA">
        <w:rPr>
          <w:noProof/>
          <w:lang w:val="nb-NO"/>
        </w:rPr>
        <w:t xml:space="preserve"> </w:t>
      </w:r>
      <w:r w:rsidRPr="1987F931" w:rsidR="48B72E89">
        <w:rPr>
          <w:noProof/>
          <w:lang w:val="nb-NO"/>
        </w:rPr>
        <w:t xml:space="preserve">hjelp til </w:t>
      </w:r>
      <w:r w:rsidRPr="1987F931" w:rsidR="48B72E89">
        <w:rPr>
          <w:noProof/>
          <w:lang w:val="nb-NO"/>
        </w:rPr>
        <w:t>støvtørking</w:t>
      </w:r>
      <w:r w:rsidRPr="1987F931" w:rsidR="48B72E89">
        <w:rPr>
          <w:noProof/>
          <w:lang w:val="nb-NO"/>
        </w:rPr>
        <w:t>.</w:t>
      </w:r>
    </w:p>
    <w:p w:rsidR="1987F931" w:rsidP="1987F931" w:rsidRDefault="1987F931" w14:paraId="64CC8FEF" w14:textId="1FB52A30">
      <w:pPr>
        <w:pStyle w:val="Ingenmellomrom"/>
        <w:ind w:left="0"/>
        <w:rPr>
          <w:noProof/>
          <w:lang w:val="nb-NO"/>
        </w:rPr>
      </w:pPr>
    </w:p>
    <w:p w:rsidR="2665C3ED" w:rsidP="1987F931" w:rsidRDefault="53C06AB3" w14:paraId="316E8BD1" w14:textId="7A13E5BA">
      <w:pPr>
        <w:pStyle w:val="Overskrift2"/>
        <w:rPr>
          <w:noProof/>
          <w:lang w:val="nb-NO"/>
        </w:rPr>
      </w:pPr>
      <w:r w:rsidRPr="437AC1FB" w:rsidR="439C6C32">
        <w:rPr>
          <w:noProof/>
          <w:lang w:val="nb-NO"/>
        </w:rPr>
        <w:t>5</w:t>
      </w:r>
      <w:r w:rsidRPr="437AC1FB" w:rsidR="7C6AD7C9">
        <w:rPr>
          <w:noProof/>
          <w:lang w:val="nb-NO"/>
        </w:rPr>
        <w:t>.4. TJENESTENES INNHOLD</w:t>
      </w:r>
    </w:p>
    <w:p w:rsidR="7C6AD7C9" w:rsidP="437AC1FB" w:rsidRDefault="7C6AD7C9" w14:paraId="3FEB0460" w14:textId="2BBD2F4D">
      <w:pPr>
        <w:pStyle w:val="Ingenmellomrom"/>
        <w:rPr>
          <w:noProof/>
          <w:lang w:val="nb-NO"/>
        </w:rPr>
      </w:pPr>
      <w:r w:rsidRPr="437AC1FB" w:rsidR="7C6AD7C9">
        <w:rPr>
          <w:noProof/>
          <w:lang w:val="nb-NO"/>
        </w:rPr>
        <w:t>Tjenesten kan omfatte hjelp til egenomsorg, personlig stell (eks. dusj) og</w:t>
      </w:r>
      <w:r w:rsidRPr="437AC1FB" w:rsidR="2A0A2F44">
        <w:rPr>
          <w:noProof/>
          <w:lang w:val="nb-NO"/>
        </w:rPr>
        <w:t xml:space="preserve"> </w:t>
      </w:r>
      <w:r w:rsidRPr="437AC1FB" w:rsidR="7C6AD7C9">
        <w:rPr>
          <w:noProof/>
          <w:lang w:val="nb-NO"/>
        </w:rPr>
        <w:t>personrettet praktisk bistand. Den skal bidra til at bruker blir mest mulig</w:t>
      </w:r>
      <w:r w:rsidRPr="437AC1FB" w:rsidR="5F05C879">
        <w:rPr>
          <w:noProof/>
          <w:lang w:val="nb-NO"/>
        </w:rPr>
        <w:t xml:space="preserve"> </w:t>
      </w:r>
      <w:r w:rsidRPr="437AC1FB" w:rsidR="7C6AD7C9">
        <w:rPr>
          <w:noProof/>
          <w:lang w:val="nb-NO"/>
        </w:rPr>
        <w:t>selvhjulpen i dagliglivet. Der det er hensiktsmessig skal tjenesten innebære</w:t>
      </w:r>
      <w:r w:rsidRPr="437AC1FB" w:rsidR="666012DB">
        <w:rPr>
          <w:noProof/>
          <w:lang w:val="nb-NO"/>
        </w:rPr>
        <w:t xml:space="preserve"> </w:t>
      </w:r>
      <w:r w:rsidRPr="437AC1FB" w:rsidR="7C6AD7C9">
        <w:rPr>
          <w:noProof/>
          <w:lang w:val="nb-NO"/>
        </w:rPr>
        <w:t>opplæring i dagliglivets praktiske gjøremål (eks. varme mat)</w:t>
      </w:r>
    </w:p>
    <w:p w:rsidR="437AC1FB" w:rsidP="437AC1FB" w:rsidRDefault="437AC1FB" w14:paraId="17939D30" w14:textId="5F167222">
      <w:pPr>
        <w:pStyle w:val="Ingenmellomrom"/>
        <w:rPr>
          <w:noProof/>
          <w:lang w:val="nb-NO"/>
        </w:rPr>
      </w:pPr>
    </w:p>
    <w:p w:rsidR="2665C3ED" w:rsidP="1987F931" w:rsidRDefault="53C06AB3" w14:paraId="3F25CCE8" w14:textId="6B449C5C">
      <w:pPr>
        <w:pStyle w:val="Overskrift3"/>
        <w:rPr>
          <w:noProof/>
          <w:lang w:val="nb-NO"/>
        </w:rPr>
      </w:pPr>
      <w:r w:rsidRPr="1987F931" w:rsidR="48B72E89">
        <w:rPr>
          <w:noProof/>
          <w:lang w:val="nb-NO"/>
        </w:rPr>
        <w:t>Ernæring</w:t>
      </w:r>
    </w:p>
    <w:p w:rsidR="2665C3ED" w:rsidP="437AC1FB" w:rsidRDefault="53C06AB3" w14:paraId="733F0A5F" w14:textId="0E85C333">
      <w:pPr>
        <w:pStyle w:val="Ingenmellomrom"/>
        <w:numPr>
          <w:ilvl w:val="0"/>
          <w:numId w:val="71"/>
        </w:numPr>
        <w:rPr>
          <w:noProof/>
          <w:lang w:val="nb-NO"/>
        </w:rPr>
      </w:pPr>
      <w:r w:rsidRPr="437AC1FB" w:rsidR="7C6AD7C9">
        <w:rPr>
          <w:noProof/>
          <w:lang w:val="nb-NO"/>
        </w:rPr>
        <w:t>Bistand til oppvarming av ferdiglagd middagsmat</w:t>
      </w:r>
    </w:p>
    <w:p w:rsidR="2665C3ED" w:rsidP="1987F931" w:rsidRDefault="53C06AB3" w14:paraId="0D9AE754" w14:textId="0E7CE1C7">
      <w:pPr>
        <w:pStyle w:val="Ingenmellomrom"/>
        <w:numPr>
          <w:ilvl w:val="0"/>
          <w:numId w:val="71"/>
        </w:numPr>
        <w:rPr>
          <w:noProof/>
          <w:lang w:val="nb-NO"/>
        </w:rPr>
      </w:pPr>
      <w:r w:rsidRPr="1987F931" w:rsidR="48B72E89">
        <w:rPr>
          <w:noProof/>
          <w:lang w:val="nb-NO"/>
        </w:rPr>
        <w:t>Bistand til brødmat skjer i form av utlevering av matpakke fra</w:t>
      </w:r>
      <w:r w:rsidRPr="1987F931" w:rsidR="6A31DB44">
        <w:rPr>
          <w:noProof/>
          <w:lang w:val="nb-NO"/>
        </w:rPr>
        <w:t xml:space="preserve"> </w:t>
      </w:r>
      <w:r w:rsidRPr="1987F931" w:rsidR="48B72E89">
        <w:rPr>
          <w:noProof/>
          <w:lang w:val="nb-NO"/>
        </w:rPr>
        <w:t xml:space="preserve">kjøkkenet – </w:t>
      </w:r>
      <w:r w:rsidRPr="1987F931" w:rsidR="48B72E89">
        <w:rPr>
          <w:noProof/>
          <w:lang w:val="nb-NO"/>
        </w:rPr>
        <w:t>Moratunet</w:t>
      </w:r>
      <w:r w:rsidRPr="1987F931" w:rsidR="48B72E89">
        <w:rPr>
          <w:noProof/>
          <w:lang w:val="nb-NO"/>
        </w:rPr>
        <w:t>.</w:t>
      </w:r>
    </w:p>
    <w:p w:rsidR="2665C3ED" w:rsidP="1987F931" w:rsidRDefault="2665C3ED" w14:paraId="45237BDE" w14:textId="485E0C28" w14:noSpellErr="1">
      <w:pPr>
        <w:rPr>
          <w:noProof/>
          <w:lang w:val="nb-NO"/>
        </w:rPr>
      </w:pPr>
    </w:p>
    <w:p w:rsidR="2665C3ED" w:rsidP="1987F931" w:rsidRDefault="53C06AB3" w14:paraId="13D1212B" w14:textId="720213AB">
      <w:pPr>
        <w:pStyle w:val="Overskrift3"/>
        <w:rPr>
          <w:noProof/>
          <w:lang w:val="nb-NO"/>
        </w:rPr>
      </w:pPr>
      <w:r w:rsidRPr="1987F931" w:rsidR="48B72E89">
        <w:rPr>
          <w:noProof/>
          <w:lang w:val="nb-NO"/>
        </w:rPr>
        <w:t>Handling av matvarer</w:t>
      </w:r>
    </w:p>
    <w:p w:rsidR="2665C3ED" w:rsidP="1987F931" w:rsidRDefault="53C06AB3" w14:paraId="548B8ABF" w14:textId="69F67E14">
      <w:pPr>
        <w:pStyle w:val="Ingenmellomrom"/>
        <w:numPr>
          <w:ilvl w:val="0"/>
          <w:numId w:val="72"/>
        </w:numPr>
        <w:rPr>
          <w:noProof/>
          <w:lang w:val="nb-NO"/>
        </w:rPr>
      </w:pPr>
      <w:r w:rsidRPr="1987F931" w:rsidR="48B72E89">
        <w:rPr>
          <w:noProof/>
          <w:lang w:val="nb-NO"/>
        </w:rPr>
        <w:t>Bistand til å bestille nødvendige dagligvarer hos forhandler med</w:t>
      </w:r>
      <w:r w:rsidRPr="1987F931" w:rsidR="111E0A4E">
        <w:rPr>
          <w:noProof/>
          <w:lang w:val="nb-NO"/>
        </w:rPr>
        <w:t xml:space="preserve"> </w:t>
      </w:r>
      <w:r w:rsidRPr="1987F931" w:rsidR="48B72E89">
        <w:rPr>
          <w:noProof/>
          <w:lang w:val="nb-NO"/>
        </w:rPr>
        <w:t>faktureringstjeneste, en gang pr. uke.</w:t>
      </w:r>
    </w:p>
    <w:p w:rsidR="2665C3ED" w:rsidP="1987F931" w:rsidRDefault="53C06AB3" w14:paraId="4BDA8FC8" w14:textId="4F4A307C">
      <w:pPr>
        <w:pStyle w:val="Ingenmellomrom"/>
        <w:numPr>
          <w:ilvl w:val="0"/>
          <w:numId w:val="72"/>
        </w:numPr>
        <w:rPr>
          <w:noProof/>
          <w:lang w:val="nb-NO"/>
        </w:rPr>
      </w:pPr>
      <w:r w:rsidRPr="1987F931" w:rsidR="48B72E89">
        <w:rPr>
          <w:noProof/>
          <w:lang w:val="nb-NO"/>
        </w:rPr>
        <w:t xml:space="preserve">Utlevering av ferdig istandgjorte varer en gang pr. </w:t>
      </w:r>
      <w:r w:rsidRPr="1987F931" w:rsidR="0D2C6DC9">
        <w:rPr>
          <w:noProof/>
          <w:lang w:val="nb-NO"/>
        </w:rPr>
        <w:t>u</w:t>
      </w:r>
      <w:r w:rsidRPr="1987F931" w:rsidR="48B72E89">
        <w:rPr>
          <w:noProof/>
          <w:lang w:val="nb-NO"/>
        </w:rPr>
        <w:t>ke.</w:t>
      </w:r>
      <w:r>
        <w:br/>
      </w:r>
    </w:p>
    <w:p w:rsidR="2665C3ED" w:rsidP="1987F931" w:rsidRDefault="53C06AB3" w14:paraId="67A2831F" w14:textId="5240CBAE">
      <w:pPr>
        <w:pStyle w:val="Overskrift3"/>
        <w:rPr>
          <w:noProof/>
          <w:lang w:val="nb-NO"/>
        </w:rPr>
      </w:pPr>
      <w:r w:rsidRPr="1987F931" w:rsidR="48B72E89">
        <w:rPr>
          <w:noProof/>
          <w:lang w:val="nb-NO"/>
        </w:rPr>
        <w:t>Nødvendig renhold</w:t>
      </w:r>
    </w:p>
    <w:p w:rsidR="2665C3ED" w:rsidP="1987F931" w:rsidRDefault="53C06AB3" w14:paraId="6D3154EB" w14:textId="39FFA7ED">
      <w:pPr>
        <w:pStyle w:val="Ingenmellomrom"/>
        <w:numPr>
          <w:ilvl w:val="0"/>
          <w:numId w:val="73"/>
        </w:numPr>
        <w:rPr>
          <w:noProof/>
          <w:lang w:val="nb-NO"/>
        </w:rPr>
      </w:pPr>
      <w:r w:rsidRPr="1987F931" w:rsidR="48B72E89">
        <w:rPr>
          <w:noProof/>
          <w:lang w:val="nb-NO"/>
        </w:rPr>
        <w:t>Enkel rengjøring av rom som er i daglig bruk; støvtørk, gulvvask,</w:t>
      </w:r>
      <w:r w:rsidRPr="1987F931" w:rsidR="0283598F">
        <w:rPr>
          <w:noProof/>
          <w:lang w:val="nb-NO"/>
        </w:rPr>
        <w:t xml:space="preserve"> </w:t>
      </w:r>
      <w:r w:rsidRPr="1987F931" w:rsidR="48B72E89">
        <w:rPr>
          <w:noProof/>
          <w:lang w:val="nb-NO"/>
        </w:rPr>
        <w:t>støvsuging og vask av bad/WC</w:t>
      </w:r>
    </w:p>
    <w:p w:rsidR="2665C3ED" w:rsidP="1987F931" w:rsidRDefault="53C06AB3" w14:paraId="12EE5C9B" w14:textId="1AEA1099">
      <w:pPr>
        <w:pStyle w:val="Ingenmellomrom"/>
        <w:numPr>
          <w:ilvl w:val="0"/>
          <w:numId w:val="73"/>
        </w:numPr>
        <w:rPr>
          <w:noProof/>
          <w:lang w:val="nb-NO"/>
        </w:rPr>
      </w:pPr>
      <w:r w:rsidRPr="1987F931" w:rsidR="48B72E89">
        <w:rPr>
          <w:noProof/>
          <w:lang w:val="nb-NO"/>
        </w:rPr>
        <w:t xml:space="preserve">Bistand til vask av klær (levere/hente ved vaskeriet på </w:t>
      </w:r>
      <w:r w:rsidRPr="1987F931" w:rsidR="48B72E89">
        <w:rPr>
          <w:noProof/>
          <w:lang w:val="nb-NO"/>
        </w:rPr>
        <w:t>Moratunet</w:t>
      </w:r>
      <w:r w:rsidRPr="1987F931" w:rsidR="1A6C591E">
        <w:rPr>
          <w:noProof/>
          <w:lang w:val="nb-NO"/>
        </w:rPr>
        <w:t xml:space="preserve"> </w:t>
      </w:r>
      <w:r w:rsidRPr="1987F931" w:rsidR="48B72E89">
        <w:rPr>
          <w:noProof/>
          <w:lang w:val="nb-NO"/>
        </w:rPr>
        <w:t>sykehjem)</w:t>
      </w:r>
    </w:p>
    <w:p w:rsidR="2665C3ED" w:rsidP="1987F931" w:rsidRDefault="53C06AB3" w14:paraId="4A3FBD2A" w14:textId="0ABAA14E">
      <w:pPr>
        <w:pStyle w:val="Ingenmellomrom"/>
        <w:numPr>
          <w:ilvl w:val="0"/>
          <w:numId w:val="73"/>
        </w:numPr>
        <w:rPr>
          <w:noProof/>
          <w:lang w:val="nb-NO"/>
        </w:rPr>
      </w:pPr>
      <w:r w:rsidRPr="1987F931" w:rsidR="48B72E89">
        <w:rPr>
          <w:noProof/>
          <w:lang w:val="nb-NO"/>
        </w:rPr>
        <w:t>Bistand til vask av kopper, glass, bestikk og service i oppvaskmaskin</w:t>
      </w:r>
    </w:p>
    <w:p w:rsidR="2665C3ED" w:rsidP="1987F931" w:rsidRDefault="53C06AB3" w14:paraId="196BC33E" w14:textId="533CAEB8">
      <w:pPr>
        <w:pStyle w:val="Ingenmellomrom"/>
        <w:numPr>
          <w:ilvl w:val="0"/>
          <w:numId w:val="73"/>
        </w:numPr>
        <w:rPr>
          <w:noProof/>
          <w:lang w:val="nb-NO"/>
        </w:rPr>
      </w:pPr>
      <w:r w:rsidRPr="1987F931" w:rsidR="48B72E89">
        <w:rPr>
          <w:noProof/>
          <w:lang w:val="nb-NO"/>
        </w:rPr>
        <w:t>Sengetøyskift</w:t>
      </w:r>
    </w:p>
    <w:p w:rsidR="2665C3ED" w:rsidP="1987F931" w:rsidRDefault="53C06AB3" w14:paraId="1A74AB55" w14:textId="367D2C8A">
      <w:pPr>
        <w:pStyle w:val="Ingenmellomrom"/>
        <w:numPr>
          <w:ilvl w:val="0"/>
          <w:numId w:val="73"/>
        </w:numPr>
        <w:rPr>
          <w:noProof/>
          <w:lang w:val="nb-NO"/>
        </w:rPr>
      </w:pPr>
      <w:r w:rsidRPr="1987F931" w:rsidR="48B72E89">
        <w:rPr>
          <w:noProof/>
          <w:lang w:val="nb-NO"/>
        </w:rPr>
        <w:t>Rehabilitering/opplæring.</w:t>
      </w:r>
    </w:p>
    <w:p w:rsidR="2665C3ED" w:rsidP="1987F931" w:rsidRDefault="53C06AB3" w14:paraId="5363E155" w14:textId="15CA30F8">
      <w:pPr>
        <w:pStyle w:val="Ingenmellomrom"/>
        <w:numPr>
          <w:ilvl w:val="0"/>
          <w:numId w:val="73"/>
        </w:numPr>
        <w:rPr>
          <w:noProof/>
          <w:lang w:val="nb-NO"/>
        </w:rPr>
      </w:pPr>
      <w:r w:rsidRPr="1987F931" w:rsidR="48B72E89">
        <w:rPr>
          <w:noProof/>
          <w:lang w:val="nb-NO"/>
        </w:rPr>
        <w:t>Tømming av søppel ved behov.</w:t>
      </w:r>
    </w:p>
    <w:p w:rsidR="52FC8495" w:rsidP="1987F931" w:rsidRDefault="52FC8495" w14:paraId="2A8973C2" w14:textId="6C85A632">
      <w:pPr>
        <w:pStyle w:val="Normal"/>
        <w:rPr>
          <w:noProof/>
          <w:lang w:val="nb-NO"/>
        </w:rPr>
      </w:pPr>
    </w:p>
    <w:p w:rsidR="2665C3ED" w:rsidP="1987F931" w:rsidRDefault="53C06AB3" w14:paraId="15B7237A" w14:textId="792E61E8">
      <w:pPr>
        <w:pStyle w:val="Overskrift3"/>
        <w:rPr>
          <w:noProof/>
          <w:lang w:val="nb-NO"/>
        </w:rPr>
      </w:pPr>
      <w:r w:rsidRPr="1987F931" w:rsidR="48B72E89">
        <w:rPr>
          <w:noProof/>
          <w:lang w:val="nb-NO"/>
        </w:rPr>
        <w:t>Oppvarming/fyring</w:t>
      </w:r>
    </w:p>
    <w:p w:rsidR="2665C3ED" w:rsidP="1987F931" w:rsidRDefault="53C06AB3" w14:paraId="77EE89CA" w14:textId="419337B6">
      <w:pPr>
        <w:pStyle w:val="Ingenmellomrom"/>
        <w:numPr>
          <w:ilvl w:val="0"/>
          <w:numId w:val="74"/>
        </w:numPr>
        <w:rPr>
          <w:noProof/>
          <w:lang w:val="nb-NO"/>
        </w:rPr>
      </w:pPr>
      <w:r w:rsidRPr="1987F931" w:rsidR="48B72E89">
        <w:rPr>
          <w:noProof/>
          <w:lang w:val="nb-NO"/>
        </w:rPr>
        <w:t>Bistand til lett støvsuging av varmepumpe (omfatter ikke noen</w:t>
      </w:r>
      <w:r w:rsidRPr="1987F931" w:rsidR="7BA1A90F">
        <w:rPr>
          <w:noProof/>
          <w:lang w:val="nb-NO"/>
        </w:rPr>
        <w:t xml:space="preserve"> </w:t>
      </w:r>
      <w:r w:rsidRPr="1987F931" w:rsidR="48B72E89">
        <w:rPr>
          <w:noProof/>
          <w:lang w:val="nb-NO"/>
        </w:rPr>
        <w:t>former for demontering av varmepumpen).</w:t>
      </w:r>
    </w:p>
    <w:p w:rsidR="2665C3ED" w:rsidP="1987F931" w:rsidRDefault="53C06AB3" w14:paraId="3DACD203" w14:textId="567C06BE">
      <w:pPr>
        <w:pStyle w:val="Ingenmellomrom"/>
        <w:numPr>
          <w:ilvl w:val="0"/>
          <w:numId w:val="74"/>
        </w:numPr>
        <w:rPr>
          <w:noProof/>
          <w:lang w:val="nb-NO"/>
        </w:rPr>
      </w:pPr>
      <w:r w:rsidRPr="1987F931" w:rsidR="48B72E89">
        <w:rPr>
          <w:noProof/>
          <w:lang w:val="nb-NO"/>
        </w:rPr>
        <w:t>Bære ved (hente ferdig istandgjort ved fra vedbod. Omfatter ikke</w:t>
      </w:r>
      <w:r w:rsidRPr="1987F931" w:rsidR="5A94BA93">
        <w:rPr>
          <w:noProof/>
          <w:lang w:val="nb-NO"/>
        </w:rPr>
        <w:t xml:space="preserve"> </w:t>
      </w:r>
      <w:r w:rsidRPr="1987F931" w:rsidR="48B72E89">
        <w:rPr>
          <w:noProof/>
          <w:lang w:val="nb-NO"/>
        </w:rPr>
        <w:t>selve anskaffelsesprosessen av ved til vedbod).</w:t>
      </w:r>
      <w:r w:rsidRPr="1987F931" w:rsidR="6C3AE741">
        <w:rPr>
          <w:noProof/>
          <w:lang w:val="nb-NO"/>
        </w:rPr>
        <w:t xml:space="preserve"> Bruker må ha egne</w:t>
      </w:r>
      <w:r w:rsidRPr="1987F931" w:rsidR="5C4AA3A6">
        <w:rPr>
          <w:noProof/>
          <w:lang w:val="nb-NO"/>
        </w:rPr>
        <w:t>de</w:t>
      </w:r>
      <w:r w:rsidRPr="1987F931" w:rsidR="6C3AE741">
        <w:rPr>
          <w:noProof/>
          <w:lang w:val="nb-NO"/>
        </w:rPr>
        <w:t xml:space="preserve"> ved</w:t>
      </w:r>
      <w:r w:rsidRPr="1987F931" w:rsidR="4507BEC5">
        <w:rPr>
          <w:noProof/>
          <w:lang w:val="nb-NO"/>
        </w:rPr>
        <w:t>pos</w:t>
      </w:r>
      <w:r w:rsidRPr="1987F931" w:rsidR="5CA708BD">
        <w:rPr>
          <w:noProof/>
          <w:lang w:val="nb-NO"/>
        </w:rPr>
        <w:t>er</w:t>
      </w:r>
      <w:r w:rsidRPr="1987F931" w:rsidR="62FDA062">
        <w:rPr>
          <w:noProof/>
          <w:lang w:val="nb-NO"/>
        </w:rPr>
        <w:t xml:space="preserve">. </w:t>
      </w:r>
    </w:p>
    <w:p w:rsidR="1987F931" w:rsidP="1987F931" w:rsidRDefault="1987F931" w14:paraId="58CA6813" w14:textId="5109EE04">
      <w:pPr>
        <w:pStyle w:val="Ingenmellomrom"/>
        <w:ind w:left="0"/>
        <w:rPr>
          <w:noProof/>
          <w:lang w:val="nb-NO"/>
        </w:rPr>
      </w:pPr>
    </w:p>
    <w:p w:rsidR="2665C3ED" w:rsidP="437AC1FB" w:rsidRDefault="53C06AB3" w14:paraId="4FFE561D" w14:textId="7108F629">
      <w:pPr>
        <w:pStyle w:val="Overskrift2"/>
        <w:rPr>
          <w:noProof/>
          <w:sz w:val="22"/>
          <w:szCs w:val="22"/>
          <w:lang w:val="nb-NO"/>
        </w:rPr>
      </w:pPr>
      <w:r w:rsidRPr="437AC1FB" w:rsidR="5E66275B">
        <w:rPr>
          <w:noProof/>
          <w:sz w:val="22"/>
          <w:szCs w:val="22"/>
          <w:lang w:val="nb-NO"/>
        </w:rPr>
        <w:t>5</w:t>
      </w:r>
      <w:r w:rsidRPr="437AC1FB" w:rsidR="7C6AD7C9">
        <w:rPr>
          <w:noProof/>
          <w:sz w:val="22"/>
          <w:szCs w:val="22"/>
          <w:lang w:val="nb-NO"/>
        </w:rPr>
        <w:t>.5. HVA KAN DU FORVENTE AV OSS</w:t>
      </w:r>
    </w:p>
    <w:p w:rsidR="2665C3ED" w:rsidP="1987F931" w:rsidRDefault="53C06AB3" w14:paraId="65BB4D60" w14:textId="7EA0FE6A">
      <w:pPr>
        <w:pStyle w:val="Ingenmellomrom"/>
        <w:numPr>
          <w:ilvl w:val="0"/>
          <w:numId w:val="75"/>
        </w:numPr>
        <w:rPr>
          <w:noProof/>
          <w:lang w:val="nb-NO"/>
        </w:rPr>
      </w:pPr>
      <w:r w:rsidRPr="1987F931" w:rsidR="48B72E89">
        <w:rPr>
          <w:noProof/>
          <w:lang w:val="nb-NO"/>
        </w:rPr>
        <w:t>Søkerens behov kartlegges ved hjemmebesøk, samt</w:t>
      </w:r>
      <w:r w:rsidRPr="1987F931" w:rsidR="58C16FBB">
        <w:rPr>
          <w:noProof/>
          <w:lang w:val="nb-NO"/>
        </w:rPr>
        <w:t xml:space="preserve"> </w:t>
      </w:r>
      <w:r w:rsidRPr="1987F931" w:rsidR="48B72E89">
        <w:rPr>
          <w:noProof/>
          <w:lang w:val="nb-NO"/>
        </w:rPr>
        <w:t>helseopplysninger.</w:t>
      </w:r>
    </w:p>
    <w:p w:rsidR="2665C3ED" w:rsidP="1987F931" w:rsidRDefault="53C06AB3" w14:paraId="215E357C" w14:textId="0DAFCCBF">
      <w:pPr>
        <w:pStyle w:val="Ingenmellomrom"/>
        <w:numPr>
          <w:ilvl w:val="0"/>
          <w:numId w:val="75"/>
        </w:numPr>
        <w:rPr>
          <w:noProof/>
          <w:lang w:val="nb-NO"/>
        </w:rPr>
      </w:pPr>
      <w:r w:rsidRPr="1987F931" w:rsidR="48B72E89">
        <w:rPr>
          <w:noProof/>
          <w:lang w:val="nb-NO"/>
        </w:rPr>
        <w:t>Tjenesten ytes og dokumenteres i henhold til vedtak.</w:t>
      </w:r>
    </w:p>
    <w:p w:rsidR="2665C3ED" w:rsidP="1987F931" w:rsidRDefault="53C06AB3" w14:paraId="7C4B0C42" w14:textId="0AA6FA3A">
      <w:pPr>
        <w:pStyle w:val="Ingenmellomrom"/>
        <w:numPr>
          <w:ilvl w:val="0"/>
          <w:numId w:val="75"/>
        </w:numPr>
        <w:rPr>
          <w:noProof/>
          <w:lang w:val="nb-NO"/>
        </w:rPr>
      </w:pPr>
      <w:r w:rsidRPr="1987F931" w:rsidR="48B72E89">
        <w:rPr>
          <w:noProof/>
          <w:lang w:val="nb-NO"/>
        </w:rPr>
        <w:t>Vedtak om tjenester vil bli løpende evaluert.</w:t>
      </w:r>
    </w:p>
    <w:p w:rsidR="2665C3ED" w:rsidP="1987F931" w:rsidRDefault="53C06AB3" w14:paraId="209EB9D9" w14:textId="5C0678F2">
      <w:pPr>
        <w:pStyle w:val="Ingenmellomrom"/>
        <w:numPr>
          <w:ilvl w:val="0"/>
          <w:numId w:val="75"/>
        </w:numPr>
        <w:rPr>
          <w:noProof/>
          <w:lang w:val="nb-NO"/>
        </w:rPr>
      </w:pPr>
      <w:r w:rsidRPr="1987F931" w:rsidR="48B72E89">
        <w:rPr>
          <w:noProof/>
          <w:lang w:val="nb-NO"/>
        </w:rPr>
        <w:t xml:space="preserve">Renhold bortfaller på helligdager. I sommerferien reduseres </w:t>
      </w:r>
      <w:r w:rsidRPr="1987F931" w:rsidR="5BFE1EA2">
        <w:rPr>
          <w:noProof/>
          <w:lang w:val="nb-NO"/>
        </w:rPr>
        <w:t xml:space="preserve">bistand til </w:t>
      </w:r>
      <w:r w:rsidRPr="1987F931" w:rsidR="48B72E89">
        <w:rPr>
          <w:noProof/>
          <w:lang w:val="nb-NO"/>
        </w:rPr>
        <w:t>renhold</w:t>
      </w:r>
      <w:r w:rsidRPr="1987F931" w:rsidR="48B72E89">
        <w:rPr>
          <w:noProof/>
          <w:lang w:val="nb-NO"/>
        </w:rPr>
        <w:t>.</w:t>
      </w:r>
      <w:r>
        <w:br/>
      </w:r>
    </w:p>
    <w:p w:rsidR="2665C3ED" w:rsidP="437AC1FB" w:rsidRDefault="53C06AB3" w14:paraId="4A61DCF9" w14:textId="44A42C19">
      <w:pPr>
        <w:pStyle w:val="Overskrift2"/>
        <w:rPr>
          <w:noProof w:val="0"/>
          <w:sz w:val="22"/>
          <w:szCs w:val="22"/>
          <w:lang w:val="nb-NO"/>
        </w:rPr>
      </w:pPr>
      <w:r w:rsidRPr="437AC1FB" w:rsidR="0DCCC295">
        <w:rPr>
          <w:noProof/>
          <w:lang w:val="nb-NO"/>
        </w:rPr>
        <w:t>5</w:t>
      </w:r>
      <w:r w:rsidRPr="437AC1FB" w:rsidR="7C6AD7C9">
        <w:rPr>
          <w:noProof/>
          <w:lang w:val="nb-NO"/>
        </w:rPr>
        <w:t>.6. HVA VI FORVENTER AV DEG</w:t>
      </w:r>
      <w:r w:rsidRPr="437AC1FB" w:rsidR="122E6C28">
        <w:rPr>
          <w:noProof w:val="0"/>
          <w:lang w:val="nb-NO"/>
        </w:rPr>
        <w:t xml:space="preserve"> </w:t>
      </w:r>
    </w:p>
    <w:p w:rsidR="2665C3ED" w:rsidP="437AC1FB" w:rsidRDefault="53C06AB3" w14:paraId="783B95F5" w14:textId="6BADFD2B">
      <w:pPr>
        <w:pStyle w:val="Overskrift3"/>
        <w:numPr>
          <w:ilvl w:val="0"/>
          <w:numId w:val="57"/>
        </w:numPr>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Opptrer høflig og har respekt for tjenesteyter  </w:t>
      </w:r>
    </w:p>
    <w:p w:rsidR="2665C3ED" w:rsidP="437AC1FB" w:rsidRDefault="53C06AB3" w14:paraId="63571D08" w14:textId="54D7B8D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122E6C28">
        <w:rPr>
          <w:rFonts w:ascii="Arial" w:hAnsi="Arial" w:eastAsia="Arial" w:cs="Arial"/>
          <w:noProof w:val="0"/>
          <w:sz w:val="22"/>
          <w:szCs w:val="22"/>
          <w:lang w:val="nb-NO"/>
        </w:rPr>
        <w:t>Du gjør deg kjent med innholdet i vedtaket</w:t>
      </w:r>
    </w:p>
    <w:p w:rsidR="2665C3ED" w:rsidP="437AC1FB" w:rsidRDefault="53C06AB3" w14:paraId="425B8178" w14:textId="4C9C42D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Du er til stede når tjenesten utføres</w:t>
      </w:r>
    </w:p>
    <w:p w:rsidR="2665C3ED" w:rsidP="437AC1FB" w:rsidRDefault="53C06AB3" w14:paraId="5D17995E" w14:textId="6B935142">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Sørge for at husdyr ikke er til sjenanse for tjenesteyter </w:t>
      </w:r>
    </w:p>
    <w:p w:rsidR="2665C3ED" w:rsidP="437AC1FB" w:rsidRDefault="53C06AB3" w14:paraId="330823CE" w14:textId="19AE66AD">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Tjenesten ytes med fokus på egenmestring    </w:t>
      </w:r>
    </w:p>
    <w:p w:rsidR="2665C3ED" w:rsidP="437AC1FB" w:rsidRDefault="53C06AB3" w14:paraId="3612B896" w14:textId="16972B18">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Når søknad er mottatt vil vi ta kontakt for kartlegging. Dersom det oppstår akutt behov for nødvendig helsehjelp, vil hjelpen bli satt i gang og kartlegging vil bli utført i etterkant. Vedtak fattes så snart som mulig. Det vil kunne være forskjell på den hjelpen som ble iverksatt som akutthjelp og den hjelpen som etter kartlegging av tjenestebehov, fattes i vedtaket </w:t>
      </w:r>
    </w:p>
    <w:p w:rsidR="2665C3ED" w:rsidP="437AC1FB" w:rsidRDefault="53C06AB3" w14:paraId="6968B7EF" w14:textId="7BA2A241">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Tjenesteyter vil samhandle med bruker om utførelse av tjenesten. Når du mottar tjenester i hjemmet, blir hjemmet automatisk tjenesteyters arbeidsplass. Det forventes at du bidrar til å skape en god arbeidsplass for tjenesteyter jf. bestemmelsene i arbeidsmiljøloven, og evt. nødvendig tilrettelegging i boligen aksepteres, for eksempel hjelpemidler og ommøblering  </w:t>
      </w:r>
    </w:p>
    <w:p w:rsidR="2665C3ED" w:rsidP="437AC1FB" w:rsidRDefault="53C06AB3" w14:paraId="0B292B30" w14:textId="3152D4E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122E6C28">
        <w:rPr>
          <w:rFonts w:ascii="Arial" w:hAnsi="Arial" w:eastAsia="Arial" w:cs="Arial"/>
          <w:noProof w:val="0"/>
          <w:sz w:val="22"/>
          <w:szCs w:val="22"/>
          <w:lang w:val="nb-NO"/>
        </w:rPr>
        <w:t>Tjenesteutøver plikter å bistå tjenestemottaker med å fremskaffe relevant informasjon om kommunens tjenester</w:t>
      </w:r>
    </w:p>
    <w:p w:rsidR="2665C3ED" w:rsidP="437AC1FB" w:rsidRDefault="53C06AB3" w14:paraId="1C63475B" w14:textId="7303CDC2">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Tjenesten ytes og dokumenteres i henhold til vedtak</w:t>
      </w:r>
    </w:p>
    <w:p w:rsidR="2665C3ED" w:rsidP="437AC1FB" w:rsidRDefault="53C06AB3" w14:paraId="06584EB5" w14:textId="0C33C1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Det utarbeides tiltaksplaner i forhold til tjenestene</w:t>
      </w:r>
    </w:p>
    <w:p w:rsidR="2665C3ED" w:rsidP="437AC1FB" w:rsidRDefault="53C06AB3" w14:paraId="349AF793" w14:textId="6B73304C">
      <w:pPr>
        <w:pStyle w:val="Listeavsnitt"/>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122E6C28">
        <w:rPr>
          <w:rFonts w:ascii="Arial" w:hAnsi="Arial" w:eastAsia="Arial" w:cs="Arial"/>
          <w:noProof w:val="0"/>
          <w:sz w:val="22"/>
          <w:szCs w:val="22"/>
          <w:lang w:val="nb-NO"/>
        </w:rPr>
        <w:t>Tjenester i hjemmet kan ikke tilbys i situasjoner der tjenestemottaker eller andre i husholdningen viser truende eller voldelig adferd (med mindre tjenestebehovet er hjemlet i pasient- og brukerrettighetsloven §4A-1). Tjenesteutøver vil melde fra til annen instans (eks. lege, spesialisthelsetjenesten eller politiet) dersom det vurderes at det er behov for det</w:t>
      </w:r>
    </w:p>
    <w:p w:rsidR="2665C3ED" w:rsidP="437AC1FB" w:rsidRDefault="53C06AB3" w14:paraId="7BD9EA09" w14:textId="04893197">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Viser hensyn i forhold til røyking innendørs og lar være å røyke i tjenesteyters nærvær </w:t>
      </w:r>
    </w:p>
    <w:p w:rsidR="2665C3ED" w:rsidP="437AC1FB" w:rsidRDefault="53C06AB3" w14:paraId="553B7153" w14:textId="0B8798F0">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Sørge for at veien er fremkommelig og trygg uansett årstid  </w:t>
      </w:r>
    </w:p>
    <w:p w:rsidR="2665C3ED" w:rsidP="437AC1FB" w:rsidRDefault="53C06AB3" w14:paraId="161F8C9F" w14:textId="13A9DB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Du gir beskjed snarest mulig dersom det oppstår akutte situasjoner eller ved andre tilfeller der du ikke har behov for assistent </w:t>
      </w:r>
    </w:p>
    <w:p w:rsidR="2665C3ED" w:rsidP="437AC1FB" w:rsidRDefault="53C06AB3" w14:paraId="4B6C1DE6" w14:textId="471A9F7A">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Sørge for å ha nødvendig utstyr tilgjengelig for utøvelse av personlig og praktisk bistand </w:t>
      </w:r>
    </w:p>
    <w:p w:rsidR="2665C3ED" w:rsidP="437AC1FB" w:rsidRDefault="53C06AB3" w14:paraId="57A59DF1" w14:textId="21A88667">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122E6C28">
        <w:rPr>
          <w:rFonts w:ascii="Arial" w:hAnsi="Arial" w:eastAsia="Arial" w:cs="Arial"/>
          <w:noProof w:val="0"/>
          <w:color w:val="000000" w:themeColor="text1" w:themeTint="FF" w:themeShade="FF"/>
          <w:sz w:val="22"/>
          <w:szCs w:val="22"/>
          <w:lang w:val="nb-NO"/>
        </w:rPr>
        <w:t xml:space="preserve">God hygiene er </w:t>
      </w:r>
      <w:r w:rsidRPr="437AC1FB" w:rsidR="122E6C28">
        <w:rPr>
          <w:rFonts w:ascii="Arial" w:hAnsi="Arial" w:eastAsia="Arial" w:cs="Arial"/>
          <w:noProof w:val="0"/>
          <w:sz w:val="22"/>
          <w:szCs w:val="22"/>
          <w:lang w:val="nb-NO"/>
        </w:rPr>
        <w:t>viktig både for tjenestemottaker og tjenesteutøver. Det skal være flytende såpe/håndsprit og tørkepapir tilgjengelig</w:t>
      </w:r>
    </w:p>
    <w:p w:rsidR="2665C3ED" w:rsidP="437AC1FB" w:rsidRDefault="53C06AB3" w14:paraId="21B052E3" w14:textId="56854BA2">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 xml:space="preserve">Det kreves at hjemmet er i en slik stand at tjenesteyter kan utføre arbeidet. </w:t>
      </w:r>
      <w:r w:rsidRPr="437AC1FB" w:rsidR="73D730A4">
        <w:rPr>
          <w:rFonts w:ascii="Arial" w:hAnsi="Arial" w:eastAsia="Arial" w:cs="Arial"/>
          <w:noProof w:val="0"/>
          <w:sz w:val="22"/>
          <w:szCs w:val="22"/>
          <w:lang w:val="nb-NO"/>
        </w:rPr>
        <w:t xml:space="preserve">Dersom boligen er særdeles skitten, kreves det at det blir foretatt rundvask før kommunal bistand settes inn. Dette må </w:t>
      </w:r>
      <w:r w:rsidRPr="437AC1FB" w:rsidR="73D730A4">
        <w:rPr>
          <w:rFonts w:ascii="Arial" w:hAnsi="Arial" w:eastAsia="Arial" w:cs="Arial"/>
          <w:noProof w:val="0"/>
          <w:sz w:val="22"/>
          <w:szCs w:val="22"/>
          <w:lang w:val="nb-NO"/>
        </w:rPr>
        <w:t>besørges</w:t>
      </w:r>
      <w:r w:rsidRPr="437AC1FB" w:rsidR="73D730A4">
        <w:rPr>
          <w:rFonts w:ascii="Arial" w:hAnsi="Arial" w:eastAsia="Arial" w:cs="Arial"/>
          <w:noProof w:val="0"/>
          <w:sz w:val="22"/>
          <w:szCs w:val="22"/>
          <w:lang w:val="nb-NO"/>
        </w:rPr>
        <w:t xml:space="preserve"> av tjenestemottaker </w:t>
      </w:r>
    </w:p>
    <w:p w:rsidR="2665C3ED" w:rsidP="437AC1FB" w:rsidRDefault="53C06AB3" w14:paraId="24CA113F" w14:textId="79AA557C">
      <w:pPr>
        <w:pStyle w:val="Ingenmellomrom"/>
        <w:numPr>
          <w:ilvl w:val="0"/>
          <w:numId w:val="57"/>
        </w:numPr>
        <w:rPr>
          <w:rFonts w:ascii="Arial" w:hAnsi="Arial" w:eastAsia="Arial" w:cs="Arial"/>
          <w:noProof w:val="0"/>
          <w:sz w:val="22"/>
          <w:szCs w:val="22"/>
          <w:lang w:val="nb-NO"/>
        </w:rPr>
      </w:pPr>
      <w:r w:rsidRPr="437AC1FB" w:rsidR="122E6C28">
        <w:rPr>
          <w:rFonts w:ascii="Arial" w:hAnsi="Arial" w:eastAsia="Arial" w:cs="Arial"/>
          <w:noProof w:val="0"/>
          <w:sz w:val="22"/>
          <w:szCs w:val="22"/>
          <w:lang w:val="nb-NO"/>
        </w:rPr>
        <w:t>Personalet skal ikke motta personlige gaver eller penger</w:t>
      </w:r>
    </w:p>
    <w:p w:rsidR="1987F931" w:rsidP="1987F931" w:rsidRDefault="1987F931" w14:paraId="4D36ADF6" w14:textId="484CCF72">
      <w:pPr>
        <w:pStyle w:val="Ingenmellomrom"/>
        <w:ind w:left="0"/>
        <w:rPr>
          <w:noProof/>
          <w:lang w:val="nb-NO"/>
        </w:rPr>
      </w:pPr>
    </w:p>
    <w:p w:rsidR="2665C3ED" w:rsidP="437AC1FB" w:rsidRDefault="53C06AB3" w14:paraId="50875D19" w14:textId="14CF496C">
      <w:pPr>
        <w:pStyle w:val="Overskrift2"/>
        <w:rPr>
          <w:noProof/>
          <w:sz w:val="22"/>
          <w:szCs w:val="22"/>
          <w:lang w:val="nb-NO"/>
        </w:rPr>
      </w:pPr>
      <w:r w:rsidRPr="437AC1FB" w:rsidR="384FA6DD">
        <w:rPr>
          <w:noProof/>
          <w:sz w:val="22"/>
          <w:szCs w:val="22"/>
          <w:lang w:val="nb-NO"/>
        </w:rPr>
        <w:t>5</w:t>
      </w:r>
      <w:r w:rsidRPr="437AC1FB" w:rsidR="7C6AD7C9">
        <w:rPr>
          <w:noProof/>
          <w:sz w:val="22"/>
          <w:szCs w:val="22"/>
          <w:lang w:val="nb-NO"/>
        </w:rPr>
        <w:t>.7. OPPGAVER SOM IKKE INNGÅR I PRAKTISK BISTAND</w:t>
      </w:r>
    </w:p>
    <w:p w:rsidR="2665C3ED" w:rsidP="1987F931" w:rsidRDefault="53C06AB3" w14:paraId="34461FCE" w14:textId="64CDE92E">
      <w:pPr>
        <w:pStyle w:val="Ingenmellomrom"/>
        <w:numPr>
          <w:ilvl w:val="0"/>
          <w:numId w:val="77"/>
        </w:numPr>
        <w:rPr>
          <w:noProof/>
          <w:lang w:val="nb-NO"/>
        </w:rPr>
      </w:pPr>
      <w:r w:rsidRPr="1987F931" w:rsidR="48B72E89">
        <w:rPr>
          <w:noProof/>
          <w:lang w:val="nb-NO"/>
        </w:rPr>
        <w:t>Rundvask («husvask»).</w:t>
      </w:r>
    </w:p>
    <w:p w:rsidR="2665C3ED" w:rsidP="1987F931" w:rsidRDefault="53C06AB3" w14:paraId="49C0AA04" w14:textId="3561D8FD">
      <w:pPr>
        <w:pStyle w:val="Ingenmellomrom"/>
        <w:numPr>
          <w:ilvl w:val="0"/>
          <w:numId w:val="77"/>
        </w:numPr>
        <w:rPr>
          <w:noProof/>
          <w:lang w:val="nb-NO"/>
        </w:rPr>
      </w:pPr>
      <w:r w:rsidRPr="437AC1FB" w:rsidR="7C6AD7C9">
        <w:rPr>
          <w:noProof/>
          <w:lang w:val="nb-NO"/>
        </w:rPr>
        <w:t>Rydde og vaske opp etter friske pårørende eller besøkende.</w:t>
      </w:r>
    </w:p>
    <w:p w:rsidR="2665C3ED" w:rsidP="1987F931" w:rsidRDefault="53C06AB3" w14:paraId="2804CB7E" w14:textId="7229AF36">
      <w:pPr>
        <w:pStyle w:val="Ingenmellomrom"/>
        <w:numPr>
          <w:ilvl w:val="0"/>
          <w:numId w:val="77"/>
        </w:numPr>
        <w:rPr>
          <w:noProof/>
          <w:lang w:val="nb-NO"/>
        </w:rPr>
      </w:pPr>
      <w:r w:rsidRPr="437AC1FB" w:rsidR="7C6AD7C9">
        <w:rPr>
          <w:noProof/>
          <w:lang w:val="nb-NO"/>
        </w:rPr>
        <w:t>Forberedelse til høytider eller andre markeringer.</w:t>
      </w:r>
    </w:p>
    <w:p w:rsidR="2665C3ED" w:rsidP="1987F931" w:rsidRDefault="53C06AB3" w14:paraId="25CE2BF9" w14:textId="5B810377">
      <w:pPr>
        <w:pStyle w:val="Ingenmellomrom"/>
        <w:numPr>
          <w:ilvl w:val="0"/>
          <w:numId w:val="77"/>
        </w:numPr>
        <w:rPr>
          <w:noProof/>
          <w:lang w:val="nb-NO"/>
        </w:rPr>
      </w:pPr>
      <w:r w:rsidRPr="437AC1FB" w:rsidR="7C6AD7C9">
        <w:rPr>
          <w:noProof/>
          <w:lang w:val="nb-NO"/>
        </w:rPr>
        <w:t>Hagevedlikehold (eksempelvis; plenklipping, rake, luke ugress,</w:t>
      </w:r>
      <w:r w:rsidRPr="437AC1FB" w:rsidR="3F61BCD1">
        <w:rPr>
          <w:noProof/>
          <w:lang w:val="nb-NO"/>
        </w:rPr>
        <w:t xml:space="preserve"> </w:t>
      </w:r>
      <w:r w:rsidRPr="437AC1FB" w:rsidR="7C6AD7C9">
        <w:rPr>
          <w:noProof/>
          <w:lang w:val="nb-NO"/>
        </w:rPr>
        <w:t>beskjæring av hekk og andre buskvekster og gjødsling).</w:t>
      </w:r>
    </w:p>
    <w:p w:rsidR="2665C3ED" w:rsidP="1987F931" w:rsidRDefault="53C06AB3" w14:paraId="486FC3E6" w14:textId="5D8267D0">
      <w:pPr>
        <w:pStyle w:val="Ingenmellomrom"/>
        <w:numPr>
          <w:ilvl w:val="0"/>
          <w:numId w:val="77"/>
        </w:numPr>
        <w:rPr>
          <w:noProof/>
          <w:lang w:val="nb-NO"/>
        </w:rPr>
      </w:pPr>
      <w:r w:rsidRPr="437AC1FB" w:rsidR="7C6AD7C9">
        <w:rPr>
          <w:noProof/>
          <w:lang w:val="nb-NO"/>
        </w:rPr>
        <w:t>Snørydding av områder utover det som er nødvendig for</w:t>
      </w:r>
      <w:r w:rsidRPr="437AC1FB" w:rsidR="13DA5983">
        <w:rPr>
          <w:noProof/>
          <w:lang w:val="nb-NO"/>
        </w:rPr>
        <w:t xml:space="preserve"> </w:t>
      </w:r>
      <w:r w:rsidRPr="437AC1FB" w:rsidR="7C6AD7C9">
        <w:rPr>
          <w:noProof/>
          <w:lang w:val="nb-NO"/>
        </w:rPr>
        <w:t>personfremkommelighet (eksempelvis; gårdsplass, fellesarealer og</w:t>
      </w:r>
      <w:r w:rsidRPr="437AC1FB" w:rsidR="75124570">
        <w:rPr>
          <w:noProof/>
          <w:lang w:val="nb-NO"/>
        </w:rPr>
        <w:t xml:space="preserve"> </w:t>
      </w:r>
      <w:r w:rsidRPr="437AC1FB" w:rsidR="7C6AD7C9">
        <w:rPr>
          <w:noProof/>
          <w:lang w:val="nb-NO"/>
        </w:rPr>
        <w:t>tak).</w:t>
      </w:r>
    </w:p>
    <w:p w:rsidR="1987F931" w:rsidP="437AC1FB" w:rsidRDefault="1987F931" w14:paraId="63A42B74" w14:textId="1835D7A1">
      <w:pPr>
        <w:pStyle w:val="Ingenmellomrom"/>
        <w:numPr>
          <w:ilvl w:val="0"/>
          <w:numId w:val="77"/>
        </w:numPr>
        <w:ind/>
        <w:rPr>
          <w:noProof/>
          <w:lang w:val="nb-NO"/>
        </w:rPr>
      </w:pPr>
      <w:r w:rsidRPr="437AC1FB" w:rsidR="7C6AD7C9">
        <w:rPr>
          <w:noProof/>
          <w:lang w:val="nb-NO"/>
        </w:rPr>
        <w:t>Praktisk bistand opphører når voksne barn eller andre pårørende bor</w:t>
      </w:r>
      <w:r w:rsidRPr="437AC1FB" w:rsidR="44A1872E">
        <w:rPr>
          <w:noProof/>
          <w:lang w:val="nb-NO"/>
        </w:rPr>
        <w:t xml:space="preserve"> </w:t>
      </w:r>
      <w:r w:rsidRPr="437AC1FB" w:rsidR="7C6AD7C9">
        <w:rPr>
          <w:noProof/>
          <w:lang w:val="nb-NO"/>
        </w:rPr>
        <w:t>midlertidig (</w:t>
      </w:r>
      <w:r w:rsidRPr="437AC1FB" w:rsidR="7C6AD7C9">
        <w:rPr>
          <w:noProof/>
          <w:lang w:val="nb-NO"/>
        </w:rPr>
        <w:t>f. eks.</w:t>
      </w:r>
      <w:r w:rsidRPr="437AC1FB" w:rsidR="7C6AD7C9">
        <w:rPr>
          <w:noProof/>
          <w:lang w:val="nb-NO"/>
        </w:rPr>
        <w:t xml:space="preserve"> feriebesøk) eller fast i brukers hjem</w:t>
      </w:r>
    </w:p>
    <w:p w:rsidR="6E9178B7" w:rsidP="437AC1FB" w:rsidRDefault="6E9178B7" w14:paraId="11061B4E" w14:textId="0A034FD5">
      <w:pPr>
        <w:pStyle w:val="Listeavsnitt"/>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Brukere som trenger akutt medisinsk/kirurgisk og psykiatrisk behandling, skal henvises til spesialisthelsetjenesten</w:t>
      </w:r>
    </w:p>
    <w:p w:rsidR="6E9178B7" w:rsidP="437AC1FB" w:rsidRDefault="6E9178B7" w14:paraId="218303E3" w14:textId="682F1C8F">
      <w:pPr>
        <w:pStyle w:val="Ingenmellomrom"/>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Følge til lege og korttidsopphold på sykehjem</w:t>
      </w:r>
    </w:p>
    <w:p w:rsidR="6E9178B7" w:rsidP="437AC1FB" w:rsidRDefault="6E9178B7" w14:paraId="44205181" w14:textId="6477BBED">
      <w:pPr>
        <w:pStyle w:val="Ingenmellomrom"/>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Hente medisiner på apotek der andre kan utføre dette</w:t>
      </w:r>
    </w:p>
    <w:p w:rsidR="6E9178B7" w:rsidP="437AC1FB" w:rsidRDefault="6E9178B7" w14:paraId="61936F4F" w14:textId="6D9819BA">
      <w:pPr>
        <w:pStyle w:val="Ingenmellomrom"/>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Tjenesteutøver har ikke anledning til å transportere tjenestemottaker i tjenestebil eller i egen bil</w:t>
      </w:r>
    </w:p>
    <w:p w:rsidR="6E9178B7" w:rsidP="437AC1FB" w:rsidRDefault="6E9178B7" w14:paraId="29BFDB2E" w14:textId="2FD84D94">
      <w:pPr>
        <w:pStyle w:val="Listeavsnitt"/>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Alminnelig husarbeid</w:t>
      </w:r>
      <w:r w:rsidRPr="437AC1FB" w:rsidR="397F588F">
        <w:rPr>
          <w:rFonts w:ascii="Arial" w:hAnsi="Arial" w:eastAsia="Arial" w:cs="Arial" w:asciiTheme="minorAscii" w:hAnsiTheme="minorAscii" w:eastAsiaTheme="minorAscii" w:cstheme="minorAscii"/>
          <w:noProof/>
          <w:sz w:val="22"/>
          <w:szCs w:val="22"/>
          <w:lang w:val="nb-NO"/>
        </w:rPr>
        <w:t xml:space="preserve"> uten vedtak</w:t>
      </w:r>
      <w:r w:rsidRPr="437AC1FB" w:rsidR="6E9178B7">
        <w:rPr>
          <w:rFonts w:ascii="Arial" w:hAnsi="Arial" w:eastAsia="Arial" w:cs="Arial" w:asciiTheme="minorAscii" w:hAnsiTheme="minorAscii" w:eastAsiaTheme="minorAscii" w:cstheme="minorAscii"/>
          <w:noProof/>
          <w:sz w:val="22"/>
          <w:szCs w:val="22"/>
          <w:lang w:val="nb-NO"/>
        </w:rPr>
        <w:t xml:space="preserve"> </w:t>
      </w:r>
    </w:p>
    <w:p w:rsidR="6E9178B7" w:rsidP="437AC1FB" w:rsidRDefault="6E9178B7" w14:paraId="7B3207D4" w14:textId="25F637AE">
      <w:pPr>
        <w:pStyle w:val="Listeavsnitt"/>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Hjelp til dyrehold</w:t>
      </w:r>
    </w:p>
    <w:p w:rsidR="6E9178B7" w:rsidP="437AC1FB" w:rsidRDefault="6E9178B7" w14:paraId="560DD3ED" w14:textId="48DF3293">
      <w:pPr>
        <w:pStyle w:val="Listeavsnitt"/>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Hjelp til flytting</w:t>
      </w:r>
    </w:p>
    <w:p w:rsidR="6E9178B7" w:rsidP="437AC1FB" w:rsidRDefault="6E9178B7" w14:paraId="5FCBD835" w14:textId="01F0B5B2">
      <w:pPr>
        <w:pStyle w:val="Listeavsnitt"/>
        <w:numPr>
          <w:ilvl w:val="0"/>
          <w:numId w:val="17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6E9178B7">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p>
    <w:p w:rsidR="437AC1FB" w:rsidP="437AC1FB" w:rsidRDefault="437AC1FB" w14:paraId="2003BB8B" w14:textId="60B860A2">
      <w:pPr>
        <w:pStyle w:val="Ingenmellomrom"/>
        <w:ind w:left="0"/>
        <w:rPr>
          <w:noProof/>
          <w:lang w:val="nb-NO"/>
        </w:rPr>
      </w:pPr>
    </w:p>
    <w:p w:rsidR="2665C3ED" w:rsidP="437AC1FB" w:rsidRDefault="53C06AB3" w14:paraId="2B07D97C" w14:textId="16866FE1">
      <w:pPr>
        <w:pStyle w:val="Overskrift2"/>
        <w:rPr>
          <w:noProof/>
          <w:sz w:val="22"/>
          <w:szCs w:val="22"/>
          <w:lang w:val="nb-NO"/>
        </w:rPr>
      </w:pPr>
      <w:r w:rsidRPr="437AC1FB" w:rsidR="1EF6ED97">
        <w:rPr>
          <w:noProof/>
          <w:sz w:val="22"/>
          <w:szCs w:val="22"/>
          <w:lang w:val="nb-NO"/>
        </w:rPr>
        <w:t>5</w:t>
      </w:r>
      <w:r w:rsidRPr="437AC1FB" w:rsidR="7C6AD7C9">
        <w:rPr>
          <w:noProof/>
          <w:sz w:val="22"/>
          <w:szCs w:val="22"/>
          <w:lang w:val="nb-NO"/>
        </w:rPr>
        <w:t>.8. PRAKTISKE OPPLYSNINGER</w:t>
      </w:r>
    </w:p>
    <w:p w:rsidR="2665C3ED" w:rsidP="1987F931" w:rsidRDefault="53C06AB3" w14:paraId="5A8E2AA8" w14:textId="7CF50F8A">
      <w:pPr>
        <w:pStyle w:val="Ingenmellomrom"/>
        <w:rPr>
          <w:noProof/>
          <w:lang w:val="nb-NO"/>
        </w:rPr>
      </w:pPr>
      <w:r w:rsidRPr="1987F931" w:rsidR="48B72E89">
        <w:rPr>
          <w:noProof/>
          <w:lang w:val="nb-NO"/>
        </w:rPr>
        <w:t>Egenbetaling, i h.h.t. Forskrift om egenandel for kommunale helse- og</w:t>
      </w:r>
      <w:r w:rsidRPr="1987F931" w:rsidR="2B3025CB">
        <w:rPr>
          <w:noProof/>
          <w:lang w:val="nb-NO"/>
        </w:rPr>
        <w:t xml:space="preserve"> </w:t>
      </w:r>
      <w:r w:rsidRPr="1987F931" w:rsidR="48B72E89">
        <w:rPr>
          <w:noProof/>
          <w:lang w:val="nb-NO"/>
        </w:rPr>
        <w:t xml:space="preserve">omsorgstjenester av 16.12.2011, </w:t>
      </w:r>
      <w:r w:rsidRPr="1987F931" w:rsidR="48B72E89">
        <w:rPr>
          <w:noProof/>
          <w:lang w:val="nb-NO"/>
        </w:rPr>
        <w:t>kap</w:t>
      </w:r>
      <w:r w:rsidRPr="1987F931" w:rsidR="48B72E89">
        <w:rPr>
          <w:noProof/>
          <w:lang w:val="nb-NO"/>
        </w:rPr>
        <w:t xml:space="preserve"> 2., skjer på grunnlag av netto inntekt</w:t>
      </w:r>
      <w:r w:rsidRPr="1987F931" w:rsidR="269FFA3B">
        <w:rPr>
          <w:noProof/>
          <w:lang w:val="nb-NO"/>
        </w:rPr>
        <w:t xml:space="preserve"> </w:t>
      </w:r>
      <w:r w:rsidRPr="1987F931" w:rsidR="48B72E89">
        <w:rPr>
          <w:noProof/>
          <w:lang w:val="nb-NO"/>
        </w:rPr>
        <w:t>av samlet skattbar inntekt for husstanden før særfradrag. Inntektsgrensa</w:t>
      </w:r>
      <w:r w:rsidRPr="1987F931" w:rsidR="0ED3623F">
        <w:rPr>
          <w:noProof/>
          <w:lang w:val="nb-NO"/>
        </w:rPr>
        <w:t xml:space="preserve"> </w:t>
      </w:r>
      <w:r w:rsidRPr="1987F931" w:rsidR="48B72E89">
        <w:rPr>
          <w:noProof/>
          <w:lang w:val="nb-NO"/>
        </w:rPr>
        <w:t>blir justert etter grunnbeløpet i folketrygden. Minstesats av egenbetaling er</w:t>
      </w:r>
      <w:r w:rsidRPr="1987F931" w:rsidR="11B1FDD2">
        <w:rPr>
          <w:noProof/>
          <w:lang w:val="nb-NO"/>
        </w:rPr>
        <w:t xml:space="preserve"> </w:t>
      </w:r>
      <w:r w:rsidRPr="1987F931" w:rsidR="48B72E89">
        <w:rPr>
          <w:noProof/>
          <w:lang w:val="nb-NO"/>
        </w:rPr>
        <w:t>statlig fastsatt, de øvrige satsene fastsettes av kommunestyret årlig.</w:t>
      </w:r>
    </w:p>
    <w:p w:rsidR="52FC8495" w:rsidP="1987F931" w:rsidRDefault="52FC8495" w14:paraId="213DF2EE" w14:textId="09A17852">
      <w:pPr>
        <w:pStyle w:val="Normal"/>
        <w:rPr>
          <w:noProof/>
          <w:lang w:val="nb-NO"/>
        </w:rPr>
      </w:pPr>
    </w:p>
    <w:p w:rsidR="27A52F30" w:rsidRDefault="27A52F30" w14:paraId="357110DB" w14:textId="5A8B5EB2">
      <w:r>
        <w:br w:type="page"/>
      </w:r>
    </w:p>
    <w:p w:rsidR="4DA0104E" w:rsidP="1987F931" w:rsidRDefault="4DA0104E" w14:paraId="11347D74" w14:textId="64E7FF9B">
      <w:pPr>
        <w:pStyle w:val="Overskrift1"/>
        <w:rPr>
          <w:noProof/>
          <w:sz w:val="40"/>
          <w:szCs w:val="40"/>
          <w:lang w:val="nb-NO"/>
        </w:rPr>
      </w:pPr>
      <w:bookmarkStart w:name="_Toc1093599380" w:id="1283751736"/>
      <w:r w:rsidRPr="437AC1FB" w:rsidR="29E08FCB">
        <w:rPr>
          <w:noProof/>
          <w:lang w:val="nb-NO"/>
        </w:rPr>
        <w:t>6</w:t>
      </w:r>
      <w:r w:rsidRPr="437AC1FB" w:rsidR="2964DD29">
        <w:rPr>
          <w:noProof/>
          <w:lang w:val="nb-NO"/>
        </w:rPr>
        <w:t>.</w:t>
      </w:r>
      <w:r w:rsidRPr="437AC1FB" w:rsidR="3BEAFC11">
        <w:rPr>
          <w:noProof/>
          <w:lang w:val="nb-NO"/>
        </w:rPr>
        <w:t xml:space="preserve"> BRUKERSTYRT PERSONLIG</w:t>
      </w:r>
      <w:r w:rsidRPr="437AC1FB" w:rsidR="025E8165">
        <w:rPr>
          <w:noProof/>
          <w:lang w:val="nb-NO"/>
        </w:rPr>
        <w:t xml:space="preserve"> </w:t>
      </w:r>
      <w:r w:rsidRPr="437AC1FB" w:rsidR="3BEAFC11">
        <w:rPr>
          <w:noProof/>
          <w:lang w:val="nb-NO"/>
        </w:rPr>
        <w:t>ASSISTANSE</w:t>
      </w:r>
      <w:r w:rsidRPr="437AC1FB" w:rsidR="7643B8A4">
        <w:rPr>
          <w:noProof/>
          <w:lang w:val="nb-NO"/>
        </w:rPr>
        <w:t xml:space="preserve">- </w:t>
      </w:r>
      <w:r w:rsidRPr="437AC1FB" w:rsidR="3BEAFC11">
        <w:rPr>
          <w:noProof/>
          <w:lang w:val="nb-NO"/>
        </w:rPr>
        <w:t>BPA</w:t>
      </w:r>
      <w:bookmarkEnd w:id="1283751736"/>
    </w:p>
    <w:p w:rsidR="5EF05AA8" w:rsidP="1987F931" w:rsidRDefault="5EF05AA8" w14:paraId="4CF501FA" w14:textId="47CD3A2E">
      <w:pPr>
        <w:pStyle w:val="Overskrift2"/>
        <w:rPr>
          <w:noProof/>
          <w:lang w:val="nb-NO"/>
        </w:rPr>
      </w:pPr>
      <w:r w:rsidRPr="437AC1FB" w:rsidR="3BEAFC11">
        <w:rPr>
          <w:noProof/>
          <w:lang w:val="nb-NO"/>
        </w:rPr>
        <w:t xml:space="preserve"> </w:t>
      </w:r>
      <w:r w:rsidRPr="437AC1FB" w:rsidR="6815C5E1">
        <w:rPr>
          <w:noProof/>
          <w:lang w:val="nb-NO"/>
        </w:rPr>
        <w:t>6</w:t>
      </w:r>
      <w:r w:rsidRPr="437AC1FB" w:rsidR="31C20E62">
        <w:rPr>
          <w:noProof/>
          <w:lang w:val="nb-NO"/>
        </w:rPr>
        <w:t>.1 LOVGRUNNLAG</w:t>
      </w:r>
    </w:p>
    <w:p w:rsidR="5EF05AA8" w:rsidP="1987F931" w:rsidRDefault="5EF05AA8" w14:paraId="506E2254" w14:textId="6B8D23F8">
      <w:pPr>
        <w:pStyle w:val="Ingenmellomrom"/>
        <w:numPr>
          <w:ilvl w:val="0"/>
          <w:numId w:val="78"/>
        </w:numPr>
        <w:rPr>
          <w:noProof/>
          <w:lang w:val="nb-NO"/>
        </w:rPr>
      </w:pPr>
      <w:r w:rsidRPr="1987F931" w:rsidR="003A8E81">
        <w:rPr>
          <w:noProof/>
          <w:lang w:val="nb-NO"/>
        </w:rPr>
        <w:t xml:space="preserve">Helse- </w:t>
      </w:r>
      <w:r w:rsidRPr="1987F931" w:rsidR="003A8E81">
        <w:rPr>
          <w:noProof/>
          <w:lang w:val="nb-NO"/>
        </w:rPr>
        <w:t>og</w:t>
      </w:r>
      <w:r w:rsidRPr="1987F931" w:rsidR="003A8E81">
        <w:rPr>
          <w:noProof/>
          <w:lang w:val="nb-NO"/>
        </w:rPr>
        <w:t xml:space="preserve"> </w:t>
      </w:r>
      <w:r w:rsidRPr="1987F931" w:rsidR="003A8E81">
        <w:rPr>
          <w:noProof/>
          <w:lang w:val="nb-NO"/>
        </w:rPr>
        <w:t>omsorgstjenesteloven</w:t>
      </w:r>
      <w:r w:rsidRPr="1987F931" w:rsidR="003A8E81">
        <w:rPr>
          <w:noProof/>
          <w:lang w:val="nb-NO"/>
        </w:rPr>
        <w:t xml:space="preserve"> § 3-8 </w:t>
      </w:r>
      <w:r w:rsidRPr="1987F931" w:rsidR="003A8E81">
        <w:rPr>
          <w:noProof/>
          <w:lang w:val="nb-NO"/>
        </w:rPr>
        <w:t>jf</w:t>
      </w:r>
      <w:r w:rsidRPr="1987F931" w:rsidR="003A8E81">
        <w:rPr>
          <w:noProof/>
          <w:lang w:val="nb-NO"/>
        </w:rPr>
        <w:t xml:space="preserve">. § 3-2 </w:t>
      </w:r>
      <w:r w:rsidRPr="1987F931" w:rsidR="003A8E81">
        <w:rPr>
          <w:noProof/>
          <w:lang w:val="nb-NO"/>
        </w:rPr>
        <w:t>første</w:t>
      </w:r>
      <w:r w:rsidRPr="1987F931" w:rsidR="003A8E81">
        <w:rPr>
          <w:noProof/>
          <w:lang w:val="nb-NO"/>
        </w:rPr>
        <w:t xml:space="preserve"> </w:t>
      </w:r>
      <w:r w:rsidRPr="1987F931" w:rsidR="003A8E81">
        <w:rPr>
          <w:noProof/>
          <w:lang w:val="nb-NO"/>
        </w:rPr>
        <w:t>ledd</w:t>
      </w:r>
      <w:r w:rsidRPr="1987F931" w:rsidR="003A8E81">
        <w:rPr>
          <w:noProof/>
          <w:lang w:val="nb-NO"/>
        </w:rPr>
        <w:t xml:space="preserve"> nr. 6, </w:t>
      </w:r>
      <w:r w:rsidRPr="1987F931" w:rsidR="003A8E81">
        <w:rPr>
          <w:noProof/>
          <w:lang w:val="nb-NO"/>
        </w:rPr>
        <w:t>bokstav</w:t>
      </w:r>
      <w:r w:rsidRPr="1987F931" w:rsidR="003A8E81">
        <w:rPr>
          <w:noProof/>
          <w:lang w:val="nb-NO"/>
        </w:rPr>
        <w:t xml:space="preserve"> (</w:t>
      </w:r>
      <w:r w:rsidRPr="1987F931" w:rsidR="003A8E81">
        <w:rPr>
          <w:noProof/>
          <w:lang w:val="nb-NO"/>
        </w:rPr>
        <w:t>personlig</w:t>
      </w:r>
      <w:r w:rsidRPr="1987F931" w:rsidR="003A8E81">
        <w:rPr>
          <w:noProof/>
          <w:lang w:val="nb-NO"/>
        </w:rPr>
        <w:t xml:space="preserve"> </w:t>
      </w:r>
      <w:r w:rsidRPr="1987F931" w:rsidR="003A8E81">
        <w:rPr>
          <w:noProof/>
          <w:lang w:val="nb-NO"/>
        </w:rPr>
        <w:t>assistanse</w:t>
      </w:r>
      <w:r w:rsidRPr="1987F931" w:rsidR="003A8E81">
        <w:rPr>
          <w:noProof/>
          <w:lang w:val="nb-NO"/>
        </w:rPr>
        <w:t xml:space="preserve">, </w:t>
      </w:r>
      <w:r w:rsidRPr="1987F931" w:rsidR="003A8E81">
        <w:rPr>
          <w:noProof/>
          <w:lang w:val="nb-NO"/>
        </w:rPr>
        <w:t>herunder</w:t>
      </w:r>
      <w:r w:rsidRPr="1987F931" w:rsidR="003A8E81">
        <w:rPr>
          <w:noProof/>
          <w:lang w:val="nb-NO"/>
        </w:rPr>
        <w:t xml:space="preserve"> </w:t>
      </w:r>
      <w:r w:rsidRPr="1987F931" w:rsidR="003A8E81">
        <w:rPr>
          <w:noProof/>
          <w:lang w:val="nb-NO"/>
        </w:rPr>
        <w:t>praktisk</w:t>
      </w:r>
      <w:r w:rsidRPr="1987F931" w:rsidR="003A8E81">
        <w:rPr>
          <w:noProof/>
          <w:lang w:val="nb-NO"/>
        </w:rPr>
        <w:t xml:space="preserve"> </w:t>
      </w:r>
      <w:r w:rsidRPr="1987F931" w:rsidR="003A8E81">
        <w:rPr>
          <w:noProof/>
          <w:lang w:val="nb-NO"/>
        </w:rPr>
        <w:t>bistand</w:t>
      </w:r>
      <w:r w:rsidRPr="1987F931" w:rsidR="003A8E81">
        <w:rPr>
          <w:noProof/>
          <w:lang w:val="nb-NO"/>
        </w:rPr>
        <w:t xml:space="preserve"> </w:t>
      </w:r>
      <w:r w:rsidRPr="1987F931" w:rsidR="003A8E81">
        <w:rPr>
          <w:noProof/>
          <w:lang w:val="nb-NO"/>
        </w:rPr>
        <w:t>og</w:t>
      </w:r>
      <w:r w:rsidRPr="1987F931" w:rsidR="003A8E81">
        <w:rPr>
          <w:noProof/>
          <w:lang w:val="nb-NO"/>
        </w:rPr>
        <w:t xml:space="preserve"> </w:t>
      </w:r>
      <w:r w:rsidRPr="1987F931" w:rsidR="003A8E81">
        <w:rPr>
          <w:noProof/>
          <w:lang w:val="nb-NO"/>
        </w:rPr>
        <w:t>opplæring</w:t>
      </w:r>
      <w:r w:rsidRPr="1987F931" w:rsidR="003A8E81">
        <w:rPr>
          <w:noProof/>
          <w:lang w:val="nb-NO"/>
        </w:rPr>
        <w:t xml:space="preserve"> </w:t>
      </w:r>
      <w:r w:rsidRPr="1987F931" w:rsidR="003A8E81">
        <w:rPr>
          <w:noProof/>
          <w:lang w:val="nb-NO"/>
        </w:rPr>
        <w:t>og</w:t>
      </w:r>
      <w:r w:rsidRPr="1987F931" w:rsidR="003A8E81">
        <w:rPr>
          <w:noProof/>
          <w:lang w:val="nb-NO"/>
        </w:rPr>
        <w:t xml:space="preserve"> </w:t>
      </w:r>
      <w:r w:rsidRPr="1987F931" w:rsidR="003A8E81">
        <w:rPr>
          <w:noProof/>
          <w:lang w:val="nb-NO"/>
        </w:rPr>
        <w:t>støttekontakt</w:t>
      </w:r>
      <w:r w:rsidRPr="1987F931" w:rsidR="003A8E81">
        <w:rPr>
          <w:noProof/>
          <w:lang w:val="nb-NO"/>
        </w:rPr>
        <w:t xml:space="preserve">). </w:t>
      </w:r>
    </w:p>
    <w:p w:rsidR="5EF05AA8" w:rsidP="1987F931" w:rsidRDefault="5EF05AA8" w14:paraId="6FEA26BE" w14:textId="7BA40255">
      <w:pPr>
        <w:pStyle w:val="Ingenmellomrom"/>
        <w:numPr>
          <w:ilvl w:val="0"/>
          <w:numId w:val="78"/>
        </w:numPr>
        <w:rPr>
          <w:noProof/>
          <w:lang w:val="nb-NO"/>
        </w:rPr>
      </w:pPr>
      <w:r w:rsidRPr="1987F931" w:rsidR="003A8E81">
        <w:rPr>
          <w:noProof/>
          <w:lang w:val="nb-NO"/>
        </w:rPr>
        <w:t>Pasient</w:t>
      </w:r>
      <w:r w:rsidRPr="1987F931" w:rsidR="003A8E81">
        <w:rPr>
          <w:noProof/>
          <w:lang w:val="nb-NO"/>
        </w:rPr>
        <w:t xml:space="preserve">- </w:t>
      </w:r>
      <w:r w:rsidRPr="1987F931" w:rsidR="003A8E81">
        <w:rPr>
          <w:noProof/>
          <w:lang w:val="nb-NO"/>
        </w:rPr>
        <w:t>og</w:t>
      </w:r>
      <w:r w:rsidRPr="1987F931" w:rsidR="003A8E81">
        <w:rPr>
          <w:noProof/>
          <w:lang w:val="nb-NO"/>
        </w:rPr>
        <w:t xml:space="preserve"> </w:t>
      </w:r>
      <w:r w:rsidRPr="1987F931" w:rsidR="003A8E81">
        <w:rPr>
          <w:noProof/>
          <w:lang w:val="nb-NO"/>
        </w:rPr>
        <w:t>brukerrettighetsloven</w:t>
      </w:r>
      <w:r w:rsidRPr="1987F931" w:rsidR="003A8E81">
        <w:rPr>
          <w:noProof/>
          <w:lang w:val="nb-NO"/>
        </w:rPr>
        <w:t xml:space="preserve"> § 2-1d (</w:t>
      </w:r>
      <w:r w:rsidRPr="1987F931" w:rsidR="003A8E81">
        <w:rPr>
          <w:noProof/>
          <w:lang w:val="nb-NO"/>
        </w:rPr>
        <w:t>rett</w:t>
      </w:r>
      <w:r w:rsidRPr="1987F931" w:rsidR="003A8E81">
        <w:rPr>
          <w:noProof/>
          <w:lang w:val="nb-NO"/>
        </w:rPr>
        <w:t xml:space="preserve"> </w:t>
      </w:r>
      <w:r w:rsidRPr="1987F931" w:rsidR="003A8E81">
        <w:rPr>
          <w:noProof/>
          <w:lang w:val="nb-NO"/>
        </w:rPr>
        <w:t>til</w:t>
      </w:r>
      <w:r w:rsidRPr="1987F931" w:rsidR="003A8E81">
        <w:rPr>
          <w:noProof/>
          <w:lang w:val="nb-NO"/>
        </w:rPr>
        <w:t xml:space="preserve"> </w:t>
      </w:r>
      <w:r w:rsidRPr="1987F931" w:rsidR="003A8E81">
        <w:rPr>
          <w:noProof/>
          <w:lang w:val="nb-NO"/>
        </w:rPr>
        <w:t>brukerstyrt</w:t>
      </w:r>
      <w:r w:rsidRPr="1987F931" w:rsidR="003A8E81">
        <w:rPr>
          <w:noProof/>
          <w:lang w:val="nb-NO"/>
        </w:rPr>
        <w:t xml:space="preserve"> </w:t>
      </w:r>
      <w:r w:rsidRPr="1987F931" w:rsidR="003A8E81">
        <w:rPr>
          <w:noProof/>
          <w:lang w:val="nb-NO"/>
        </w:rPr>
        <w:t>personlig</w:t>
      </w:r>
      <w:r w:rsidRPr="1987F931" w:rsidR="003A8E81">
        <w:rPr>
          <w:noProof/>
          <w:lang w:val="nb-NO"/>
        </w:rPr>
        <w:t xml:space="preserve"> </w:t>
      </w:r>
      <w:r w:rsidRPr="1987F931" w:rsidR="003A8E81">
        <w:rPr>
          <w:noProof/>
          <w:lang w:val="nb-NO"/>
        </w:rPr>
        <w:t>assistanse</w:t>
      </w:r>
      <w:r w:rsidRPr="1987F931" w:rsidR="003A8E81">
        <w:rPr>
          <w:noProof/>
          <w:lang w:val="nb-NO"/>
        </w:rPr>
        <w:t>).</w:t>
      </w:r>
    </w:p>
    <w:p w:rsidR="5EF05AA8" w:rsidP="1987F931" w:rsidRDefault="5EF05AA8" w14:paraId="41980F66" w14:textId="77FA794F" w14:noSpellErr="1">
      <w:pPr>
        <w:pStyle w:val="Overskrift2"/>
        <w:rPr>
          <w:noProof/>
          <w:lang w:val="nb-NO"/>
        </w:rPr>
      </w:pPr>
      <w:r w:rsidRPr="1987F931" w:rsidR="003A8E81">
        <w:rPr>
          <w:noProof/>
          <w:lang w:val="nb-NO"/>
        </w:rPr>
        <w:t xml:space="preserve"> </w:t>
      </w:r>
    </w:p>
    <w:p w:rsidR="5EF05AA8" w:rsidP="1987F931" w:rsidRDefault="5EF05AA8" w14:paraId="063409C9" w14:textId="24FEE613">
      <w:pPr>
        <w:pStyle w:val="Overskrift2"/>
        <w:rPr>
          <w:noProof/>
          <w:lang w:val="nb-NO"/>
        </w:rPr>
      </w:pPr>
      <w:r w:rsidRPr="437AC1FB" w:rsidR="42EA3685">
        <w:rPr>
          <w:noProof/>
          <w:lang w:val="nb-NO"/>
        </w:rPr>
        <w:t>6</w:t>
      </w:r>
      <w:r w:rsidRPr="437AC1FB" w:rsidR="31C20E62">
        <w:rPr>
          <w:noProof/>
          <w:lang w:val="nb-NO"/>
        </w:rPr>
        <w:t>.2 MÅLSETTING</w:t>
      </w:r>
    </w:p>
    <w:p w:rsidR="5EF05AA8" w:rsidP="1987F931" w:rsidRDefault="5EF05AA8" w14:paraId="5BC045C3" w14:textId="1177A2FC">
      <w:pPr>
        <w:pStyle w:val="Ingenmellomrom"/>
        <w:rPr>
          <w:noProof/>
          <w:lang w:val="nb-NO"/>
        </w:rPr>
      </w:pPr>
      <w:r w:rsidRPr="1987F931" w:rsidR="217900BB">
        <w:rPr>
          <w:noProof/>
          <w:lang w:val="nb-NO"/>
        </w:rPr>
        <w:t xml:space="preserve">BPA </w:t>
      </w:r>
      <w:r w:rsidRPr="1987F931" w:rsidR="217900BB">
        <w:rPr>
          <w:noProof/>
          <w:lang w:val="nb-NO"/>
        </w:rPr>
        <w:t>skal</w:t>
      </w:r>
      <w:r w:rsidRPr="1987F931" w:rsidR="217900BB">
        <w:rPr>
          <w:noProof/>
          <w:lang w:val="nb-NO"/>
        </w:rPr>
        <w:t xml:space="preserve"> </w:t>
      </w:r>
      <w:r w:rsidRPr="1987F931" w:rsidR="217900BB">
        <w:rPr>
          <w:noProof/>
          <w:lang w:val="nb-NO"/>
        </w:rPr>
        <w:t>bidra</w:t>
      </w:r>
      <w:r w:rsidRPr="1987F931" w:rsidR="217900BB">
        <w:rPr>
          <w:noProof/>
          <w:lang w:val="nb-NO"/>
        </w:rPr>
        <w:t xml:space="preserve"> </w:t>
      </w:r>
      <w:r w:rsidRPr="1987F931" w:rsidR="217900BB">
        <w:rPr>
          <w:noProof/>
          <w:lang w:val="nb-NO"/>
        </w:rPr>
        <w:t>til</w:t>
      </w:r>
      <w:r w:rsidRPr="1987F931" w:rsidR="217900BB">
        <w:rPr>
          <w:noProof/>
          <w:lang w:val="nb-NO"/>
        </w:rPr>
        <w:t xml:space="preserve"> å </w:t>
      </w:r>
      <w:r w:rsidRPr="1987F931" w:rsidR="217900BB">
        <w:rPr>
          <w:noProof/>
          <w:lang w:val="nb-NO"/>
        </w:rPr>
        <w:t>gi</w:t>
      </w:r>
      <w:r w:rsidRPr="1987F931" w:rsidR="217900BB">
        <w:rPr>
          <w:noProof/>
          <w:lang w:val="nb-NO"/>
        </w:rPr>
        <w:t xml:space="preserve"> </w:t>
      </w:r>
      <w:r w:rsidRPr="1987F931" w:rsidR="217900BB">
        <w:rPr>
          <w:noProof/>
          <w:lang w:val="nb-NO"/>
        </w:rPr>
        <w:t>mennesker</w:t>
      </w:r>
      <w:r w:rsidRPr="1987F931" w:rsidR="217900BB">
        <w:rPr>
          <w:noProof/>
          <w:lang w:val="nb-NO"/>
        </w:rPr>
        <w:t xml:space="preserve"> med </w:t>
      </w:r>
      <w:r w:rsidRPr="1987F931" w:rsidR="217900BB">
        <w:rPr>
          <w:noProof/>
          <w:lang w:val="nb-NO"/>
        </w:rPr>
        <w:t>assistansebehov</w:t>
      </w:r>
      <w:r w:rsidRPr="1987F931" w:rsidR="217900BB">
        <w:rPr>
          <w:noProof/>
          <w:lang w:val="nb-NO"/>
        </w:rPr>
        <w:t xml:space="preserve"> </w:t>
      </w:r>
      <w:r w:rsidRPr="1987F931" w:rsidR="217900BB">
        <w:rPr>
          <w:noProof/>
          <w:lang w:val="nb-NO"/>
        </w:rPr>
        <w:t>mulighet</w:t>
      </w:r>
      <w:r w:rsidRPr="1987F931" w:rsidR="217900BB">
        <w:rPr>
          <w:noProof/>
          <w:lang w:val="nb-NO"/>
        </w:rPr>
        <w:t xml:space="preserve"> </w:t>
      </w:r>
      <w:r w:rsidRPr="1987F931" w:rsidR="217900BB">
        <w:rPr>
          <w:noProof/>
          <w:lang w:val="nb-NO"/>
        </w:rPr>
        <w:t>til</w:t>
      </w:r>
      <w:r w:rsidRPr="1987F931" w:rsidR="217900BB">
        <w:rPr>
          <w:noProof/>
          <w:lang w:val="nb-NO"/>
        </w:rPr>
        <w:t xml:space="preserve"> å </w:t>
      </w:r>
      <w:r w:rsidRPr="1987F931" w:rsidR="217900BB">
        <w:rPr>
          <w:noProof/>
          <w:lang w:val="nb-NO"/>
        </w:rPr>
        <w:t>leve</w:t>
      </w:r>
      <w:r w:rsidRPr="1987F931" w:rsidR="217900BB">
        <w:rPr>
          <w:noProof/>
          <w:lang w:val="nb-NO"/>
        </w:rPr>
        <w:t xml:space="preserve"> et </w:t>
      </w:r>
      <w:r w:rsidRPr="1987F931" w:rsidR="217900BB">
        <w:rPr>
          <w:noProof/>
          <w:lang w:val="nb-NO"/>
        </w:rPr>
        <w:t>aktivt</w:t>
      </w:r>
      <w:r w:rsidRPr="1987F931" w:rsidR="217900BB">
        <w:rPr>
          <w:noProof/>
          <w:lang w:val="nb-NO"/>
        </w:rPr>
        <w:t xml:space="preserve"> </w:t>
      </w:r>
      <w:r w:rsidRPr="1987F931" w:rsidR="217900BB">
        <w:rPr>
          <w:noProof/>
          <w:lang w:val="nb-NO"/>
        </w:rPr>
        <w:t>og</w:t>
      </w:r>
      <w:r w:rsidRPr="1987F931" w:rsidR="217900BB">
        <w:rPr>
          <w:noProof/>
          <w:lang w:val="nb-NO"/>
        </w:rPr>
        <w:t xml:space="preserve"> </w:t>
      </w:r>
      <w:r w:rsidRPr="1987F931" w:rsidR="217900BB">
        <w:rPr>
          <w:noProof/>
          <w:lang w:val="nb-NO"/>
        </w:rPr>
        <w:t>mest</w:t>
      </w:r>
      <w:r w:rsidRPr="1987F931" w:rsidR="217900BB">
        <w:rPr>
          <w:noProof/>
          <w:lang w:val="nb-NO"/>
        </w:rPr>
        <w:t xml:space="preserve"> </w:t>
      </w:r>
      <w:r w:rsidRPr="1987F931" w:rsidR="217900BB">
        <w:rPr>
          <w:noProof/>
          <w:lang w:val="nb-NO"/>
        </w:rPr>
        <w:t>mulig</w:t>
      </w:r>
      <w:r w:rsidRPr="1987F931" w:rsidR="217900BB">
        <w:rPr>
          <w:noProof/>
          <w:lang w:val="nb-NO"/>
        </w:rPr>
        <w:t xml:space="preserve"> </w:t>
      </w:r>
      <w:r w:rsidRPr="1987F931" w:rsidR="217900BB">
        <w:rPr>
          <w:noProof/>
          <w:lang w:val="nb-NO"/>
        </w:rPr>
        <w:t>uavhengig</w:t>
      </w:r>
      <w:r w:rsidRPr="1987F931" w:rsidR="217900BB">
        <w:rPr>
          <w:noProof/>
          <w:lang w:val="nb-NO"/>
        </w:rPr>
        <w:t xml:space="preserve"> liv. </w:t>
      </w:r>
      <w:r w:rsidRPr="1987F931" w:rsidR="217900BB">
        <w:rPr>
          <w:noProof/>
          <w:lang w:val="nb-NO"/>
        </w:rPr>
        <w:t>Ordningen</w:t>
      </w:r>
      <w:r w:rsidRPr="1987F931" w:rsidR="217900BB">
        <w:rPr>
          <w:noProof/>
          <w:lang w:val="nb-NO"/>
        </w:rPr>
        <w:t xml:space="preserve"> er et </w:t>
      </w:r>
      <w:r w:rsidRPr="1987F931" w:rsidR="217900BB">
        <w:rPr>
          <w:noProof/>
          <w:lang w:val="nb-NO"/>
        </w:rPr>
        <w:t>viktig</w:t>
      </w:r>
      <w:r w:rsidRPr="1987F931" w:rsidR="217900BB">
        <w:rPr>
          <w:noProof/>
          <w:lang w:val="nb-NO"/>
        </w:rPr>
        <w:t xml:space="preserve"> </w:t>
      </w:r>
      <w:r w:rsidRPr="1987F931" w:rsidR="217900BB">
        <w:rPr>
          <w:noProof/>
          <w:lang w:val="nb-NO"/>
        </w:rPr>
        <w:t>bidrag</w:t>
      </w:r>
      <w:r w:rsidRPr="1987F931" w:rsidR="217900BB">
        <w:rPr>
          <w:noProof/>
          <w:lang w:val="nb-NO"/>
        </w:rPr>
        <w:t xml:space="preserve"> </w:t>
      </w:r>
      <w:r w:rsidRPr="1987F931" w:rsidR="217900BB">
        <w:rPr>
          <w:noProof/>
          <w:lang w:val="nb-NO"/>
        </w:rPr>
        <w:t>til</w:t>
      </w:r>
      <w:r w:rsidRPr="1987F931" w:rsidR="217900BB">
        <w:rPr>
          <w:noProof/>
          <w:lang w:val="nb-NO"/>
        </w:rPr>
        <w:t xml:space="preserve"> </w:t>
      </w:r>
      <w:r w:rsidRPr="1987F931" w:rsidR="217900BB">
        <w:rPr>
          <w:noProof/>
          <w:lang w:val="nb-NO"/>
        </w:rPr>
        <w:t>likeverd</w:t>
      </w:r>
      <w:r w:rsidRPr="1987F931" w:rsidR="217900BB">
        <w:rPr>
          <w:noProof/>
          <w:lang w:val="nb-NO"/>
        </w:rPr>
        <w:t xml:space="preserve">, </w:t>
      </w:r>
      <w:r w:rsidRPr="1987F931" w:rsidR="217900BB">
        <w:rPr>
          <w:noProof/>
          <w:lang w:val="nb-NO"/>
        </w:rPr>
        <w:t>likestilling</w:t>
      </w:r>
      <w:r w:rsidRPr="1987F931" w:rsidR="217900BB">
        <w:rPr>
          <w:noProof/>
          <w:lang w:val="nb-NO"/>
        </w:rPr>
        <w:t xml:space="preserve"> </w:t>
      </w:r>
      <w:r w:rsidRPr="1987F931" w:rsidR="217900BB">
        <w:rPr>
          <w:noProof/>
          <w:lang w:val="nb-NO"/>
        </w:rPr>
        <w:t>og</w:t>
      </w:r>
      <w:r w:rsidRPr="1987F931" w:rsidR="217900BB">
        <w:rPr>
          <w:noProof/>
          <w:lang w:val="nb-NO"/>
        </w:rPr>
        <w:t xml:space="preserve"> </w:t>
      </w:r>
      <w:r w:rsidRPr="1987F931" w:rsidR="217900BB">
        <w:rPr>
          <w:noProof/>
          <w:lang w:val="nb-NO"/>
        </w:rPr>
        <w:t>samfunnsdeltakelse</w:t>
      </w:r>
      <w:r w:rsidRPr="1987F931" w:rsidR="217900BB">
        <w:rPr>
          <w:noProof/>
          <w:lang w:val="nb-NO"/>
        </w:rPr>
        <w:t xml:space="preserve"> for </w:t>
      </w:r>
      <w:r w:rsidRPr="1987F931" w:rsidR="217900BB">
        <w:rPr>
          <w:noProof/>
          <w:lang w:val="nb-NO"/>
        </w:rPr>
        <w:t>personer</w:t>
      </w:r>
      <w:r w:rsidRPr="1987F931" w:rsidR="217900BB">
        <w:rPr>
          <w:noProof/>
          <w:lang w:val="nb-NO"/>
        </w:rPr>
        <w:t xml:space="preserve"> med </w:t>
      </w:r>
      <w:r w:rsidRPr="1987F931" w:rsidR="217900BB">
        <w:rPr>
          <w:noProof/>
          <w:lang w:val="nb-NO"/>
        </w:rPr>
        <w:t>nedsatt</w:t>
      </w:r>
      <w:r w:rsidRPr="1987F931" w:rsidR="217900BB">
        <w:rPr>
          <w:noProof/>
          <w:lang w:val="nb-NO"/>
        </w:rPr>
        <w:t xml:space="preserve"> </w:t>
      </w:r>
      <w:r w:rsidRPr="1987F931" w:rsidR="217900BB">
        <w:rPr>
          <w:noProof/>
          <w:lang w:val="nb-NO"/>
        </w:rPr>
        <w:t>funksjonsevne</w:t>
      </w:r>
      <w:r w:rsidRPr="1987F931" w:rsidR="217900BB">
        <w:rPr>
          <w:noProof/>
          <w:lang w:val="nb-NO"/>
        </w:rPr>
        <w:t xml:space="preserve"> </w:t>
      </w:r>
      <w:r w:rsidRPr="1987F931" w:rsidR="217900BB">
        <w:rPr>
          <w:noProof/>
          <w:lang w:val="nb-NO"/>
        </w:rPr>
        <w:t>og</w:t>
      </w:r>
      <w:r w:rsidRPr="1987F931" w:rsidR="217900BB">
        <w:rPr>
          <w:noProof/>
          <w:lang w:val="nb-NO"/>
        </w:rPr>
        <w:t xml:space="preserve"> </w:t>
      </w:r>
      <w:r w:rsidRPr="1987F931" w:rsidR="217900BB">
        <w:rPr>
          <w:noProof/>
          <w:lang w:val="nb-NO"/>
        </w:rPr>
        <w:t>stort</w:t>
      </w:r>
      <w:r w:rsidRPr="1987F931" w:rsidR="217900BB">
        <w:rPr>
          <w:noProof/>
          <w:lang w:val="nb-NO"/>
        </w:rPr>
        <w:t xml:space="preserve"> </w:t>
      </w:r>
      <w:r w:rsidRPr="1987F931" w:rsidR="217900BB">
        <w:rPr>
          <w:noProof/>
          <w:lang w:val="nb-NO"/>
        </w:rPr>
        <w:t>behov</w:t>
      </w:r>
      <w:r w:rsidRPr="1987F931" w:rsidR="217900BB">
        <w:rPr>
          <w:noProof/>
          <w:lang w:val="nb-NO"/>
        </w:rPr>
        <w:t xml:space="preserve"> for </w:t>
      </w:r>
      <w:r w:rsidRPr="1987F931" w:rsidR="217900BB">
        <w:rPr>
          <w:noProof/>
          <w:lang w:val="nb-NO"/>
        </w:rPr>
        <w:t>bistand</w:t>
      </w:r>
      <w:r w:rsidRPr="1987F931" w:rsidR="217900BB">
        <w:rPr>
          <w:noProof/>
          <w:lang w:val="nb-NO"/>
        </w:rPr>
        <w:t>.</w:t>
      </w:r>
    </w:p>
    <w:p w:rsidR="5EF05AA8" w:rsidP="1987F931" w:rsidRDefault="5EF05AA8" w14:paraId="424657CD" w14:textId="475E56D8">
      <w:pPr>
        <w:pStyle w:val="Ingenmellomrom"/>
        <w:rPr>
          <w:noProof/>
          <w:lang w:val="nb-NO"/>
        </w:rPr>
      </w:pPr>
    </w:p>
    <w:p w:rsidR="5EF05AA8" w:rsidP="1987F931" w:rsidRDefault="5EF05AA8" w14:paraId="5DBA3EAA" w14:textId="40CF1C15">
      <w:pPr>
        <w:pStyle w:val="Ingenmellomrom"/>
        <w:rPr>
          <w:noProof/>
          <w:lang w:val="nb-NO"/>
        </w:rPr>
      </w:pPr>
      <w:r w:rsidRPr="1987F931" w:rsidR="217900BB">
        <w:rPr>
          <w:noProof/>
          <w:lang w:val="nb-NO"/>
        </w:rPr>
        <w:t>Tjenesten</w:t>
      </w:r>
      <w:r w:rsidRPr="1987F931" w:rsidR="217900BB">
        <w:rPr>
          <w:noProof/>
          <w:lang w:val="nb-NO"/>
        </w:rPr>
        <w:t xml:space="preserve"> </w:t>
      </w:r>
      <w:r w:rsidRPr="1987F931" w:rsidR="217900BB">
        <w:rPr>
          <w:noProof/>
          <w:lang w:val="nb-NO"/>
        </w:rPr>
        <w:t>vurderes</w:t>
      </w:r>
      <w:r w:rsidRPr="1987F931" w:rsidR="217900BB">
        <w:rPr>
          <w:noProof/>
          <w:lang w:val="nb-NO"/>
        </w:rPr>
        <w:t xml:space="preserve"> der </w:t>
      </w:r>
      <w:r w:rsidRPr="1987F931" w:rsidR="217900BB">
        <w:rPr>
          <w:noProof/>
          <w:lang w:val="nb-NO"/>
        </w:rPr>
        <w:t>bistandsbehovet</w:t>
      </w:r>
      <w:r w:rsidRPr="1987F931" w:rsidR="217900BB">
        <w:rPr>
          <w:noProof/>
          <w:lang w:val="nb-NO"/>
        </w:rPr>
        <w:t xml:space="preserve"> er </w:t>
      </w:r>
      <w:r w:rsidRPr="1987F931" w:rsidR="217900BB">
        <w:rPr>
          <w:noProof/>
          <w:lang w:val="nb-NO"/>
        </w:rPr>
        <w:t>så</w:t>
      </w:r>
      <w:r w:rsidRPr="1987F931" w:rsidR="217900BB">
        <w:rPr>
          <w:noProof/>
          <w:lang w:val="nb-NO"/>
        </w:rPr>
        <w:t xml:space="preserve"> </w:t>
      </w:r>
      <w:r w:rsidRPr="1987F931" w:rsidR="217900BB">
        <w:rPr>
          <w:noProof/>
          <w:lang w:val="nb-NO"/>
        </w:rPr>
        <w:t>omfattende</w:t>
      </w:r>
      <w:r w:rsidRPr="1987F931" w:rsidR="217900BB">
        <w:rPr>
          <w:noProof/>
          <w:lang w:val="nb-NO"/>
        </w:rPr>
        <w:t xml:space="preserve">, </w:t>
      </w:r>
      <w:r w:rsidRPr="1987F931" w:rsidR="217900BB">
        <w:rPr>
          <w:noProof/>
          <w:lang w:val="nb-NO"/>
        </w:rPr>
        <w:t>eller</w:t>
      </w:r>
      <w:r w:rsidRPr="1987F931" w:rsidR="217900BB">
        <w:rPr>
          <w:noProof/>
          <w:lang w:val="nb-NO"/>
        </w:rPr>
        <w:t xml:space="preserve"> </w:t>
      </w:r>
      <w:r w:rsidRPr="1987F931" w:rsidR="217900BB">
        <w:rPr>
          <w:noProof/>
          <w:lang w:val="nb-NO"/>
        </w:rPr>
        <w:t>av</w:t>
      </w:r>
      <w:r w:rsidRPr="1987F931" w:rsidR="217900BB">
        <w:rPr>
          <w:noProof/>
          <w:lang w:val="nb-NO"/>
        </w:rPr>
        <w:t xml:space="preserve"> </w:t>
      </w:r>
      <w:r w:rsidRPr="1987F931" w:rsidR="217900BB">
        <w:rPr>
          <w:noProof/>
          <w:lang w:val="nb-NO"/>
        </w:rPr>
        <w:t>en</w:t>
      </w:r>
      <w:r w:rsidRPr="1987F931" w:rsidR="217900BB">
        <w:rPr>
          <w:noProof/>
          <w:lang w:val="nb-NO"/>
        </w:rPr>
        <w:t xml:space="preserve"> </w:t>
      </w:r>
      <w:r w:rsidRPr="1987F931" w:rsidR="217900BB">
        <w:rPr>
          <w:noProof/>
          <w:lang w:val="nb-NO"/>
        </w:rPr>
        <w:t>slik</w:t>
      </w:r>
      <w:r w:rsidRPr="1987F931" w:rsidR="217900BB">
        <w:rPr>
          <w:noProof/>
          <w:lang w:val="nb-NO"/>
        </w:rPr>
        <w:t xml:space="preserve"> art at det er </w:t>
      </w:r>
      <w:r w:rsidRPr="1987F931" w:rsidR="217900BB">
        <w:rPr>
          <w:noProof/>
          <w:lang w:val="nb-NO"/>
        </w:rPr>
        <w:t>mer</w:t>
      </w:r>
      <w:r w:rsidRPr="1987F931" w:rsidR="217900BB">
        <w:rPr>
          <w:noProof/>
          <w:lang w:val="nb-NO"/>
        </w:rPr>
        <w:t xml:space="preserve"> </w:t>
      </w:r>
      <w:r w:rsidRPr="1987F931" w:rsidR="217900BB">
        <w:rPr>
          <w:noProof/>
          <w:lang w:val="nb-NO"/>
        </w:rPr>
        <w:t>hensiktsmessig</w:t>
      </w:r>
      <w:r w:rsidRPr="1987F931" w:rsidR="217900BB">
        <w:rPr>
          <w:noProof/>
          <w:lang w:val="nb-NO"/>
        </w:rPr>
        <w:t xml:space="preserve"> å </w:t>
      </w:r>
      <w:r w:rsidRPr="1987F931" w:rsidR="217900BB">
        <w:rPr>
          <w:noProof/>
          <w:lang w:val="nb-NO"/>
        </w:rPr>
        <w:t>gi</w:t>
      </w:r>
      <w:r w:rsidRPr="1987F931" w:rsidR="217900BB">
        <w:rPr>
          <w:noProof/>
          <w:lang w:val="nb-NO"/>
        </w:rPr>
        <w:t xml:space="preserve"> </w:t>
      </w:r>
      <w:r w:rsidRPr="1987F931" w:rsidR="217900BB">
        <w:rPr>
          <w:noProof/>
          <w:lang w:val="nb-NO"/>
        </w:rPr>
        <w:t>bistand</w:t>
      </w:r>
      <w:r w:rsidRPr="1987F931" w:rsidR="217900BB">
        <w:rPr>
          <w:noProof/>
          <w:lang w:val="nb-NO"/>
        </w:rPr>
        <w:t xml:space="preserve"> </w:t>
      </w:r>
      <w:r w:rsidRPr="1987F931" w:rsidR="217900BB">
        <w:rPr>
          <w:noProof/>
          <w:lang w:val="nb-NO"/>
        </w:rPr>
        <w:t>i</w:t>
      </w:r>
      <w:r w:rsidRPr="1987F931" w:rsidR="217900BB">
        <w:rPr>
          <w:noProof/>
          <w:lang w:val="nb-NO"/>
        </w:rPr>
        <w:t xml:space="preserve"> form </w:t>
      </w:r>
      <w:r w:rsidRPr="1987F931" w:rsidR="217900BB">
        <w:rPr>
          <w:noProof/>
          <w:lang w:val="nb-NO"/>
        </w:rPr>
        <w:t>av</w:t>
      </w:r>
      <w:r w:rsidRPr="1987F931" w:rsidR="217900BB">
        <w:rPr>
          <w:noProof/>
          <w:lang w:val="nb-NO"/>
        </w:rPr>
        <w:t xml:space="preserve"> BPA </w:t>
      </w:r>
      <w:r w:rsidRPr="1987F931" w:rsidR="217900BB">
        <w:rPr>
          <w:noProof/>
          <w:lang w:val="nb-NO"/>
        </w:rPr>
        <w:t>enn</w:t>
      </w:r>
      <w:r w:rsidRPr="1987F931" w:rsidR="217900BB">
        <w:rPr>
          <w:noProof/>
          <w:lang w:val="nb-NO"/>
        </w:rPr>
        <w:t xml:space="preserve"> </w:t>
      </w:r>
      <w:r w:rsidRPr="1987F931" w:rsidR="217900BB">
        <w:rPr>
          <w:noProof/>
          <w:lang w:val="nb-NO"/>
        </w:rPr>
        <w:t>gjennom</w:t>
      </w:r>
      <w:r w:rsidRPr="1987F931" w:rsidR="217900BB">
        <w:rPr>
          <w:noProof/>
          <w:lang w:val="nb-NO"/>
        </w:rPr>
        <w:t xml:space="preserve"> </w:t>
      </w:r>
      <w:r w:rsidRPr="1987F931" w:rsidR="217900BB">
        <w:rPr>
          <w:noProof/>
          <w:lang w:val="nb-NO"/>
        </w:rPr>
        <w:t>øvrige</w:t>
      </w:r>
      <w:r w:rsidRPr="1987F931" w:rsidR="217900BB">
        <w:rPr>
          <w:noProof/>
          <w:lang w:val="nb-NO"/>
        </w:rPr>
        <w:t xml:space="preserve"> </w:t>
      </w:r>
      <w:r w:rsidRPr="1987F931" w:rsidR="217900BB">
        <w:rPr>
          <w:noProof/>
          <w:lang w:val="nb-NO"/>
        </w:rPr>
        <w:t>tjenester</w:t>
      </w:r>
      <w:r w:rsidRPr="1987F931" w:rsidR="217900BB">
        <w:rPr>
          <w:noProof/>
          <w:lang w:val="nb-NO"/>
        </w:rPr>
        <w:t xml:space="preserve">. </w:t>
      </w:r>
    </w:p>
    <w:p w:rsidR="5EF05AA8" w:rsidP="1987F931" w:rsidRDefault="5EF05AA8" w14:paraId="2E7B3526" w14:textId="3EE21BB6">
      <w:pPr>
        <w:pStyle w:val="Ingenmellomrom"/>
        <w:rPr>
          <w:noProof/>
          <w:lang w:val="nb-NO"/>
        </w:rPr>
      </w:pPr>
    </w:p>
    <w:p w:rsidR="5EF05AA8" w:rsidP="1987F931" w:rsidRDefault="5EF05AA8" w14:paraId="6049C871" w14:textId="17F3EB1E">
      <w:pPr>
        <w:pStyle w:val="Ingenmellomrom"/>
        <w:rPr>
          <w:noProof/>
          <w:lang w:val="nb-NO"/>
        </w:rPr>
      </w:pPr>
      <w:r w:rsidRPr="1987F931" w:rsidR="217900BB">
        <w:rPr>
          <w:noProof/>
          <w:lang w:val="nb-NO"/>
        </w:rPr>
        <w:t>B</w:t>
      </w:r>
      <w:r w:rsidRPr="1987F931" w:rsidR="6CC2A808">
        <w:rPr>
          <w:noProof/>
          <w:lang w:val="nb-NO"/>
        </w:rPr>
        <w:t>PA</w:t>
      </w:r>
      <w:r w:rsidRPr="1987F931" w:rsidR="217900BB">
        <w:rPr>
          <w:noProof/>
          <w:lang w:val="nb-NO"/>
        </w:rPr>
        <w:t xml:space="preserve"> er å </w:t>
      </w:r>
      <w:r w:rsidRPr="1987F931" w:rsidR="217900BB">
        <w:rPr>
          <w:noProof/>
          <w:lang w:val="nb-NO"/>
        </w:rPr>
        <w:t>forstå</w:t>
      </w:r>
      <w:r w:rsidRPr="1987F931" w:rsidR="217900BB">
        <w:rPr>
          <w:noProof/>
          <w:lang w:val="nb-NO"/>
        </w:rPr>
        <w:t xml:space="preserve"> </w:t>
      </w:r>
      <w:r w:rsidRPr="1987F931" w:rsidR="217900BB">
        <w:rPr>
          <w:noProof/>
          <w:lang w:val="nb-NO"/>
        </w:rPr>
        <w:t>som</w:t>
      </w:r>
      <w:r w:rsidRPr="1987F931" w:rsidR="217900BB">
        <w:rPr>
          <w:noProof/>
          <w:lang w:val="nb-NO"/>
        </w:rPr>
        <w:t xml:space="preserve"> </w:t>
      </w:r>
      <w:r w:rsidRPr="1987F931" w:rsidR="217900BB">
        <w:rPr>
          <w:noProof/>
          <w:lang w:val="nb-NO"/>
        </w:rPr>
        <w:t>en</w:t>
      </w:r>
      <w:r w:rsidRPr="1987F931" w:rsidR="217900BB">
        <w:rPr>
          <w:noProof/>
          <w:lang w:val="nb-NO"/>
        </w:rPr>
        <w:t xml:space="preserve"> </w:t>
      </w:r>
      <w:r w:rsidRPr="1987F931" w:rsidR="217900BB">
        <w:rPr>
          <w:noProof/>
          <w:lang w:val="nb-NO"/>
        </w:rPr>
        <w:t>måte</w:t>
      </w:r>
      <w:r w:rsidRPr="1987F931" w:rsidR="217900BB">
        <w:rPr>
          <w:noProof/>
          <w:lang w:val="nb-NO"/>
        </w:rPr>
        <w:t xml:space="preserve"> å </w:t>
      </w:r>
      <w:r w:rsidRPr="1987F931" w:rsidR="217900BB">
        <w:rPr>
          <w:noProof/>
          <w:lang w:val="nb-NO"/>
        </w:rPr>
        <w:t>organisere</w:t>
      </w:r>
      <w:r w:rsidRPr="1987F931" w:rsidR="217900BB">
        <w:rPr>
          <w:noProof/>
          <w:lang w:val="nb-NO"/>
        </w:rPr>
        <w:t xml:space="preserve"> </w:t>
      </w:r>
      <w:r w:rsidRPr="1987F931" w:rsidR="217900BB">
        <w:rPr>
          <w:noProof/>
          <w:lang w:val="nb-NO"/>
        </w:rPr>
        <w:t>praktisk</w:t>
      </w:r>
      <w:r w:rsidRPr="1987F931" w:rsidR="217900BB">
        <w:rPr>
          <w:noProof/>
          <w:lang w:val="nb-NO"/>
        </w:rPr>
        <w:t xml:space="preserve"> </w:t>
      </w:r>
      <w:r w:rsidRPr="1987F931" w:rsidR="217900BB">
        <w:rPr>
          <w:noProof/>
          <w:lang w:val="nb-NO"/>
        </w:rPr>
        <w:t>bistand</w:t>
      </w:r>
      <w:r w:rsidRPr="1987F931" w:rsidR="217900BB">
        <w:rPr>
          <w:noProof/>
          <w:lang w:val="nb-NO"/>
        </w:rPr>
        <w:t xml:space="preserve"> </w:t>
      </w:r>
      <w:r w:rsidRPr="1987F931" w:rsidR="217900BB">
        <w:rPr>
          <w:noProof/>
          <w:lang w:val="nb-NO"/>
        </w:rPr>
        <w:t>på</w:t>
      </w:r>
      <w:r w:rsidRPr="1987F931" w:rsidR="217900BB">
        <w:rPr>
          <w:noProof/>
          <w:lang w:val="nb-NO"/>
        </w:rPr>
        <w:t xml:space="preserve">. </w:t>
      </w:r>
      <w:r w:rsidRPr="1987F931" w:rsidR="217900BB">
        <w:rPr>
          <w:noProof/>
          <w:lang w:val="nb-NO"/>
        </w:rPr>
        <w:t>Typisk</w:t>
      </w:r>
      <w:r w:rsidRPr="1987F931" w:rsidR="217900BB">
        <w:rPr>
          <w:noProof/>
          <w:lang w:val="nb-NO"/>
        </w:rPr>
        <w:t xml:space="preserve"> </w:t>
      </w:r>
      <w:r w:rsidRPr="1987F931" w:rsidR="217900BB">
        <w:rPr>
          <w:noProof/>
          <w:lang w:val="nb-NO"/>
        </w:rPr>
        <w:t>mottaker</w:t>
      </w:r>
      <w:r w:rsidRPr="1987F931" w:rsidR="217900BB">
        <w:rPr>
          <w:noProof/>
          <w:lang w:val="nb-NO"/>
        </w:rPr>
        <w:t xml:space="preserve"> </w:t>
      </w:r>
      <w:r w:rsidRPr="1987F931" w:rsidR="217900BB">
        <w:rPr>
          <w:noProof/>
          <w:lang w:val="nb-NO"/>
        </w:rPr>
        <w:t>vil</w:t>
      </w:r>
      <w:r w:rsidRPr="1987F931" w:rsidR="217900BB">
        <w:rPr>
          <w:noProof/>
          <w:lang w:val="nb-NO"/>
        </w:rPr>
        <w:t xml:space="preserve"> </w:t>
      </w:r>
      <w:r w:rsidRPr="1987F931" w:rsidR="217900BB">
        <w:rPr>
          <w:noProof/>
          <w:lang w:val="nb-NO"/>
        </w:rPr>
        <w:t>være</w:t>
      </w:r>
      <w:r w:rsidRPr="1987F931" w:rsidR="217900BB">
        <w:rPr>
          <w:noProof/>
          <w:lang w:val="nb-NO"/>
        </w:rPr>
        <w:t>:</w:t>
      </w:r>
    </w:p>
    <w:p w:rsidR="1987F931" w:rsidP="1987F931" w:rsidRDefault="1987F931" w14:paraId="6F07600B" w14:textId="7BBF45F8">
      <w:pPr>
        <w:pStyle w:val="Ingenmellomrom"/>
        <w:rPr>
          <w:noProof/>
          <w:lang w:val="nb-NO"/>
        </w:rPr>
      </w:pPr>
    </w:p>
    <w:p w:rsidR="5EF05AA8" w:rsidP="1987F931" w:rsidRDefault="5EF05AA8" w14:paraId="52591A67" w14:textId="4973E0C6">
      <w:pPr>
        <w:pStyle w:val="Ingenmellomrom"/>
        <w:numPr>
          <w:ilvl w:val="0"/>
          <w:numId w:val="79"/>
        </w:numPr>
        <w:rPr>
          <w:noProof/>
          <w:lang w:val="nb-NO"/>
        </w:rPr>
      </w:pPr>
      <w:r w:rsidRPr="1987F931" w:rsidR="5004C17A">
        <w:rPr>
          <w:noProof/>
          <w:lang w:val="nb-NO"/>
        </w:rPr>
        <w:t>Personer</w:t>
      </w:r>
      <w:r w:rsidRPr="1987F931" w:rsidR="5004C17A">
        <w:rPr>
          <w:noProof/>
          <w:lang w:val="nb-NO"/>
        </w:rPr>
        <w:t xml:space="preserve"> med </w:t>
      </w:r>
      <w:r w:rsidRPr="1987F931" w:rsidR="5004C17A">
        <w:rPr>
          <w:noProof/>
          <w:lang w:val="nb-NO"/>
        </w:rPr>
        <w:t>nedsatt</w:t>
      </w:r>
      <w:r w:rsidRPr="1987F931" w:rsidR="5004C17A">
        <w:rPr>
          <w:noProof/>
          <w:lang w:val="nb-NO"/>
        </w:rPr>
        <w:t xml:space="preserve"> </w:t>
      </w:r>
      <w:r w:rsidRPr="1987F931" w:rsidR="5004C17A">
        <w:rPr>
          <w:noProof/>
          <w:lang w:val="nb-NO"/>
        </w:rPr>
        <w:t>funksjonsevne</w:t>
      </w:r>
      <w:r w:rsidRPr="1987F931" w:rsidR="217900BB">
        <w:rPr>
          <w:noProof/>
          <w:lang w:val="nb-NO"/>
        </w:rPr>
        <w:t xml:space="preserve"> med et </w:t>
      </w:r>
      <w:r w:rsidRPr="1987F931" w:rsidR="217900BB">
        <w:rPr>
          <w:noProof/>
          <w:lang w:val="nb-NO"/>
        </w:rPr>
        <w:t>sammensatt</w:t>
      </w:r>
      <w:r w:rsidRPr="1987F931" w:rsidR="217900BB">
        <w:rPr>
          <w:noProof/>
          <w:lang w:val="nb-NO"/>
        </w:rPr>
        <w:t xml:space="preserve"> </w:t>
      </w:r>
      <w:r w:rsidRPr="1987F931" w:rsidR="217900BB">
        <w:rPr>
          <w:noProof/>
          <w:lang w:val="nb-NO"/>
        </w:rPr>
        <w:t>og</w:t>
      </w:r>
      <w:r w:rsidRPr="1987F931" w:rsidR="217900BB">
        <w:rPr>
          <w:noProof/>
          <w:lang w:val="nb-NO"/>
        </w:rPr>
        <w:t xml:space="preserve"> </w:t>
      </w:r>
      <w:r w:rsidRPr="1987F931" w:rsidR="217900BB">
        <w:rPr>
          <w:noProof/>
          <w:lang w:val="nb-NO"/>
        </w:rPr>
        <w:t>omfattende</w:t>
      </w:r>
      <w:r w:rsidRPr="1987F931" w:rsidR="217900BB">
        <w:rPr>
          <w:noProof/>
          <w:lang w:val="nb-NO"/>
        </w:rPr>
        <w:t xml:space="preserve"> </w:t>
      </w:r>
      <w:r w:rsidRPr="1987F931" w:rsidR="217900BB">
        <w:rPr>
          <w:noProof/>
          <w:lang w:val="nb-NO"/>
        </w:rPr>
        <w:t>behov</w:t>
      </w:r>
      <w:r w:rsidRPr="1987F931" w:rsidR="217900BB">
        <w:rPr>
          <w:noProof/>
          <w:lang w:val="nb-NO"/>
        </w:rPr>
        <w:t xml:space="preserve"> for </w:t>
      </w:r>
      <w:r w:rsidRPr="1987F931" w:rsidR="217900BB">
        <w:rPr>
          <w:noProof/>
          <w:lang w:val="nb-NO"/>
        </w:rPr>
        <w:t>tjenester</w:t>
      </w:r>
      <w:r w:rsidRPr="1987F931" w:rsidR="2BC41698">
        <w:rPr>
          <w:noProof/>
          <w:lang w:val="nb-NO"/>
        </w:rPr>
        <w:t>,</w:t>
      </w:r>
      <w:r w:rsidRPr="1987F931" w:rsidR="217900BB">
        <w:rPr>
          <w:noProof/>
          <w:lang w:val="nb-NO"/>
        </w:rPr>
        <w:t xml:space="preserve"> </w:t>
      </w:r>
      <w:r w:rsidRPr="1987F931" w:rsidR="217900BB">
        <w:rPr>
          <w:noProof/>
          <w:lang w:val="nb-NO"/>
        </w:rPr>
        <w:t>og</w:t>
      </w:r>
      <w:r w:rsidRPr="1987F931" w:rsidR="217900BB">
        <w:rPr>
          <w:noProof/>
          <w:lang w:val="nb-NO"/>
        </w:rPr>
        <w:t xml:space="preserve"> </w:t>
      </w:r>
      <w:r w:rsidRPr="1987F931" w:rsidR="217900BB">
        <w:rPr>
          <w:noProof/>
          <w:lang w:val="nb-NO"/>
        </w:rPr>
        <w:t>som</w:t>
      </w:r>
      <w:r w:rsidRPr="1987F931" w:rsidR="217900BB">
        <w:rPr>
          <w:noProof/>
          <w:lang w:val="nb-NO"/>
        </w:rPr>
        <w:t xml:space="preserve"> er </w:t>
      </w:r>
      <w:r w:rsidRPr="1987F931" w:rsidR="217900BB">
        <w:rPr>
          <w:noProof/>
          <w:lang w:val="nb-NO"/>
        </w:rPr>
        <w:t>i</w:t>
      </w:r>
      <w:r w:rsidRPr="1987F931" w:rsidR="217900BB">
        <w:rPr>
          <w:noProof/>
          <w:lang w:val="nb-NO"/>
        </w:rPr>
        <w:t xml:space="preserve"> stand </w:t>
      </w:r>
      <w:r w:rsidRPr="1987F931" w:rsidR="217900BB">
        <w:rPr>
          <w:noProof/>
          <w:lang w:val="nb-NO"/>
        </w:rPr>
        <w:t>til</w:t>
      </w:r>
      <w:r w:rsidRPr="1987F931" w:rsidR="217900BB">
        <w:rPr>
          <w:noProof/>
          <w:lang w:val="nb-NO"/>
        </w:rPr>
        <w:t xml:space="preserve"> å </w:t>
      </w:r>
      <w:r w:rsidRPr="1987F931" w:rsidR="217900BB">
        <w:rPr>
          <w:noProof/>
          <w:lang w:val="nb-NO"/>
        </w:rPr>
        <w:t>lede</w:t>
      </w:r>
      <w:r w:rsidRPr="1987F931" w:rsidR="217900BB">
        <w:rPr>
          <w:noProof/>
          <w:lang w:val="nb-NO"/>
        </w:rPr>
        <w:t xml:space="preserve"> </w:t>
      </w:r>
      <w:r w:rsidRPr="1987F931" w:rsidR="217900BB">
        <w:rPr>
          <w:noProof/>
          <w:lang w:val="nb-NO"/>
        </w:rPr>
        <w:t>assistenten</w:t>
      </w:r>
      <w:r w:rsidRPr="1987F931" w:rsidR="217900BB">
        <w:rPr>
          <w:noProof/>
          <w:lang w:val="nb-NO"/>
        </w:rPr>
        <w:t xml:space="preserve"> </w:t>
      </w:r>
      <w:r w:rsidRPr="1987F931" w:rsidR="217900BB">
        <w:rPr>
          <w:noProof/>
          <w:lang w:val="nb-NO"/>
        </w:rPr>
        <w:t>selv</w:t>
      </w:r>
      <w:r w:rsidRPr="1987F931" w:rsidR="217900BB">
        <w:rPr>
          <w:noProof/>
          <w:lang w:val="nb-NO"/>
        </w:rPr>
        <w:t xml:space="preserve">, det </w:t>
      </w:r>
      <w:r w:rsidRPr="1987F931" w:rsidR="217900BB">
        <w:rPr>
          <w:noProof/>
          <w:lang w:val="nb-NO"/>
        </w:rPr>
        <w:t>vil</w:t>
      </w:r>
      <w:r w:rsidRPr="1987F931" w:rsidR="217900BB">
        <w:rPr>
          <w:noProof/>
          <w:lang w:val="nb-NO"/>
        </w:rPr>
        <w:t xml:space="preserve"> </w:t>
      </w:r>
      <w:r w:rsidRPr="1987F931" w:rsidR="217900BB">
        <w:rPr>
          <w:noProof/>
          <w:lang w:val="nb-NO"/>
        </w:rPr>
        <w:t>si</w:t>
      </w:r>
      <w:r w:rsidRPr="1987F931" w:rsidR="217900BB">
        <w:rPr>
          <w:noProof/>
          <w:lang w:val="nb-NO"/>
        </w:rPr>
        <w:t xml:space="preserve"> ta </w:t>
      </w:r>
      <w:r w:rsidRPr="1987F931" w:rsidR="217900BB">
        <w:rPr>
          <w:noProof/>
          <w:lang w:val="nb-NO"/>
        </w:rPr>
        <w:t>arbeidslederrollen</w:t>
      </w:r>
    </w:p>
    <w:p w:rsidR="5EF05AA8" w:rsidP="1987F931" w:rsidRDefault="5EF05AA8" w14:paraId="769762E1" w14:textId="5C44935C">
      <w:pPr>
        <w:pStyle w:val="Ingenmellomrom"/>
        <w:numPr>
          <w:ilvl w:val="0"/>
          <w:numId w:val="79"/>
        </w:numPr>
        <w:rPr>
          <w:noProof/>
          <w:lang w:val="nb-NO"/>
        </w:rPr>
      </w:pPr>
      <w:r w:rsidRPr="1987F931" w:rsidR="217900BB">
        <w:rPr>
          <w:noProof/>
          <w:lang w:val="nb-NO"/>
        </w:rPr>
        <w:t>Personer</w:t>
      </w:r>
      <w:r w:rsidRPr="1987F931" w:rsidR="217900BB">
        <w:rPr>
          <w:noProof/>
          <w:lang w:val="nb-NO"/>
        </w:rPr>
        <w:t xml:space="preserve"> med </w:t>
      </w:r>
      <w:r w:rsidRPr="1987F931" w:rsidR="217900BB">
        <w:rPr>
          <w:noProof/>
          <w:lang w:val="nb-NO"/>
        </w:rPr>
        <w:t>kognitiv</w:t>
      </w:r>
      <w:r w:rsidRPr="1987F931" w:rsidR="217900BB">
        <w:rPr>
          <w:noProof/>
          <w:lang w:val="nb-NO"/>
        </w:rPr>
        <w:t xml:space="preserve"> </w:t>
      </w:r>
      <w:r w:rsidRPr="1987F931" w:rsidR="217900BB">
        <w:rPr>
          <w:noProof/>
          <w:lang w:val="nb-NO"/>
        </w:rPr>
        <w:t>svikt</w:t>
      </w:r>
      <w:r w:rsidRPr="1987F931" w:rsidR="217900BB">
        <w:rPr>
          <w:noProof/>
          <w:lang w:val="nb-NO"/>
        </w:rPr>
        <w:t xml:space="preserve"> </w:t>
      </w:r>
      <w:r w:rsidRPr="1987F931" w:rsidR="217900BB">
        <w:rPr>
          <w:noProof/>
          <w:lang w:val="nb-NO"/>
        </w:rPr>
        <w:t>som</w:t>
      </w:r>
      <w:r w:rsidRPr="1987F931" w:rsidR="217900BB">
        <w:rPr>
          <w:noProof/>
          <w:lang w:val="nb-NO"/>
        </w:rPr>
        <w:t xml:space="preserve"> </w:t>
      </w:r>
      <w:r w:rsidRPr="1987F931" w:rsidR="217900BB">
        <w:rPr>
          <w:noProof/>
          <w:lang w:val="nb-NO"/>
        </w:rPr>
        <w:t>ikke</w:t>
      </w:r>
      <w:r w:rsidRPr="1987F931" w:rsidR="217900BB">
        <w:rPr>
          <w:noProof/>
          <w:lang w:val="nb-NO"/>
        </w:rPr>
        <w:t xml:space="preserve"> </w:t>
      </w:r>
      <w:r w:rsidRPr="1987F931" w:rsidR="217900BB">
        <w:rPr>
          <w:noProof/>
          <w:lang w:val="nb-NO"/>
        </w:rPr>
        <w:t>kan</w:t>
      </w:r>
      <w:r w:rsidRPr="1987F931" w:rsidR="217900BB">
        <w:rPr>
          <w:noProof/>
          <w:lang w:val="nb-NO"/>
        </w:rPr>
        <w:t xml:space="preserve"> ta </w:t>
      </w:r>
      <w:r w:rsidRPr="1987F931" w:rsidR="217900BB">
        <w:rPr>
          <w:noProof/>
          <w:lang w:val="nb-NO"/>
        </w:rPr>
        <w:t>arbeidslederrollen</w:t>
      </w:r>
      <w:r w:rsidRPr="1987F931" w:rsidR="217900BB">
        <w:rPr>
          <w:noProof/>
          <w:lang w:val="nb-NO"/>
        </w:rPr>
        <w:t xml:space="preserve"> </w:t>
      </w:r>
      <w:r w:rsidRPr="1987F931" w:rsidR="217900BB">
        <w:rPr>
          <w:noProof/>
          <w:lang w:val="nb-NO"/>
        </w:rPr>
        <w:t>selv</w:t>
      </w:r>
    </w:p>
    <w:p w:rsidR="5EF05AA8" w:rsidP="1987F931" w:rsidRDefault="5EF05AA8" w14:paraId="4F5B9038" w14:textId="5709AB85">
      <w:pPr>
        <w:pStyle w:val="Ingenmellomrom"/>
        <w:numPr>
          <w:ilvl w:val="0"/>
          <w:numId w:val="79"/>
        </w:numPr>
        <w:rPr>
          <w:noProof/>
          <w:lang w:val="nb-NO"/>
        </w:rPr>
      </w:pPr>
      <w:r w:rsidRPr="1987F931" w:rsidR="217900BB">
        <w:rPr>
          <w:noProof/>
          <w:lang w:val="nb-NO"/>
        </w:rPr>
        <w:t>Familier</w:t>
      </w:r>
      <w:r w:rsidRPr="1987F931" w:rsidR="217900BB">
        <w:rPr>
          <w:noProof/>
          <w:lang w:val="nb-NO"/>
        </w:rPr>
        <w:t xml:space="preserve"> med barn med </w:t>
      </w:r>
      <w:r w:rsidRPr="1987F931" w:rsidR="217900BB">
        <w:rPr>
          <w:noProof/>
          <w:lang w:val="nb-NO"/>
        </w:rPr>
        <w:t>nedsatt</w:t>
      </w:r>
      <w:r w:rsidRPr="1987F931" w:rsidR="217900BB">
        <w:rPr>
          <w:noProof/>
          <w:lang w:val="nb-NO"/>
        </w:rPr>
        <w:t xml:space="preserve"> </w:t>
      </w:r>
      <w:r w:rsidRPr="1987F931" w:rsidR="217900BB">
        <w:rPr>
          <w:noProof/>
          <w:lang w:val="nb-NO"/>
        </w:rPr>
        <w:t>funksjonsevne</w:t>
      </w:r>
    </w:p>
    <w:p w:rsidR="5EF05AA8" w:rsidP="37493D1B" w:rsidRDefault="5EF05AA8" w14:paraId="5FEC3BE6" w14:textId="219EC785" w14:noSpellErr="1">
      <w:pPr>
        <w:pStyle w:val="Overskrift2"/>
        <w:rPr>
          <w:noProof/>
          <w:lang w:val="nb-NO"/>
        </w:rPr>
      </w:pPr>
    </w:p>
    <w:p w:rsidR="5EF05AA8" w:rsidP="37493D1B" w:rsidRDefault="5EF05AA8" w14:paraId="069FC452" w14:textId="0F38FAB3">
      <w:pPr>
        <w:pStyle w:val="Normal"/>
        <w:rPr>
          <w:noProof/>
          <w:lang w:val="nb-NO"/>
        </w:rPr>
      </w:pPr>
    </w:p>
    <w:p w:rsidR="5029986D" w:rsidP="37493D1B" w:rsidRDefault="5029986D" w14:paraId="6C2C114C" w14:textId="5D636FAD">
      <w:pPr>
        <w:pStyle w:val="Overskrift2"/>
        <w:rPr>
          <w:noProof/>
          <w:lang w:val="nb-NO"/>
        </w:rPr>
      </w:pPr>
      <w:r w:rsidRPr="437AC1FB" w:rsidR="24E2FA21">
        <w:rPr>
          <w:noProof/>
          <w:lang w:val="nb-NO"/>
        </w:rPr>
        <w:t>6</w:t>
      </w:r>
      <w:r w:rsidRPr="437AC1FB" w:rsidR="37C9BF84">
        <w:rPr>
          <w:noProof/>
          <w:lang w:val="nb-NO"/>
        </w:rPr>
        <w:t>.3 SØKNADSPROSESS</w:t>
      </w:r>
    </w:p>
    <w:p w:rsidR="5029986D" w:rsidP="27A52F30" w:rsidRDefault="5029986D" w14:paraId="063E0B15" w14:textId="2E177115">
      <w:pPr>
        <w:pStyle w:val="Ingenmellomrom"/>
        <w:rPr>
          <w:noProof/>
          <w:lang w:val="nb-NO"/>
        </w:rPr>
      </w:pPr>
      <w:r w:rsidRPr="27A52F30" w:rsidR="1C36C91F">
        <w:rPr>
          <w:noProof/>
          <w:lang w:val="nb-NO"/>
        </w:rPr>
        <w:t xml:space="preserve">Ved </w:t>
      </w:r>
      <w:r w:rsidRPr="27A52F30" w:rsidR="1C36C91F">
        <w:rPr>
          <w:noProof/>
          <w:lang w:val="nb-NO"/>
        </w:rPr>
        <w:t>mottatt</w:t>
      </w:r>
      <w:r w:rsidRPr="27A52F30" w:rsidR="1C36C91F">
        <w:rPr>
          <w:noProof/>
          <w:lang w:val="nb-NO"/>
        </w:rPr>
        <w:t xml:space="preserve"> </w:t>
      </w:r>
      <w:r w:rsidRPr="27A52F30" w:rsidR="1C36C91F">
        <w:rPr>
          <w:noProof/>
          <w:lang w:val="nb-NO"/>
        </w:rPr>
        <w:t>søknad</w:t>
      </w:r>
      <w:r w:rsidRPr="27A52F30" w:rsidR="1C36C91F">
        <w:rPr>
          <w:noProof/>
          <w:lang w:val="nb-NO"/>
        </w:rPr>
        <w:t xml:space="preserve">, </w:t>
      </w:r>
      <w:r w:rsidRPr="27A52F30" w:rsidR="1C36C91F">
        <w:rPr>
          <w:noProof/>
          <w:lang w:val="nb-NO"/>
        </w:rPr>
        <w:t>har</w:t>
      </w:r>
      <w:r w:rsidRPr="27A52F30" w:rsidR="1C36C91F">
        <w:rPr>
          <w:noProof/>
          <w:lang w:val="nb-NO"/>
        </w:rPr>
        <w:t xml:space="preserve"> </w:t>
      </w:r>
      <w:r w:rsidRPr="27A52F30" w:rsidR="1C36C91F">
        <w:rPr>
          <w:noProof/>
          <w:lang w:val="nb-NO"/>
        </w:rPr>
        <w:t>t</w:t>
      </w:r>
      <w:r w:rsidRPr="27A52F30" w:rsidR="47E81527">
        <w:rPr>
          <w:noProof/>
          <w:lang w:val="nb-NO"/>
        </w:rPr>
        <w:t>ildelerenheten</w:t>
      </w:r>
      <w:r w:rsidRPr="27A52F30" w:rsidR="47E81527">
        <w:rPr>
          <w:noProof/>
          <w:lang w:val="nb-NO"/>
        </w:rPr>
        <w:t xml:space="preserve"> </w:t>
      </w:r>
      <w:r w:rsidRPr="27A52F30" w:rsidR="47E81527">
        <w:rPr>
          <w:noProof/>
          <w:lang w:val="nb-NO"/>
        </w:rPr>
        <w:t>ansvar</w:t>
      </w:r>
      <w:r w:rsidRPr="27A52F30" w:rsidR="47E81527">
        <w:rPr>
          <w:noProof/>
          <w:lang w:val="nb-NO"/>
        </w:rPr>
        <w:t xml:space="preserve"> for </w:t>
      </w:r>
      <w:r w:rsidRPr="27A52F30" w:rsidR="47E81527">
        <w:rPr>
          <w:noProof/>
          <w:lang w:val="nb-NO"/>
        </w:rPr>
        <w:t>kartlegging</w:t>
      </w:r>
      <w:r w:rsidRPr="27A52F30" w:rsidR="47E81527">
        <w:rPr>
          <w:noProof/>
          <w:lang w:val="nb-NO"/>
        </w:rPr>
        <w:t>/</w:t>
      </w:r>
      <w:r w:rsidRPr="27A52F30" w:rsidR="47E81527">
        <w:rPr>
          <w:noProof/>
          <w:lang w:val="nb-NO"/>
        </w:rPr>
        <w:t>utredning</w:t>
      </w:r>
      <w:r w:rsidRPr="27A52F30" w:rsidR="47E81527">
        <w:rPr>
          <w:noProof/>
          <w:lang w:val="nb-NO"/>
        </w:rPr>
        <w:t xml:space="preserve">, </w:t>
      </w:r>
      <w:r w:rsidRPr="27A52F30" w:rsidR="47E81527">
        <w:rPr>
          <w:noProof/>
          <w:lang w:val="nb-NO"/>
        </w:rPr>
        <w:t>vurdering</w:t>
      </w:r>
      <w:r w:rsidRPr="27A52F30" w:rsidR="47E81527">
        <w:rPr>
          <w:noProof/>
          <w:lang w:val="nb-NO"/>
        </w:rPr>
        <w:t xml:space="preserve">, </w:t>
      </w:r>
      <w:r w:rsidRPr="27A52F30" w:rsidR="47E81527">
        <w:rPr>
          <w:noProof/>
          <w:lang w:val="nb-NO"/>
        </w:rPr>
        <w:t>tildeling</w:t>
      </w:r>
      <w:r w:rsidRPr="27A52F30" w:rsidR="47E81527">
        <w:rPr>
          <w:noProof/>
          <w:lang w:val="nb-NO"/>
        </w:rPr>
        <w:t xml:space="preserve"> </w:t>
      </w:r>
      <w:r w:rsidRPr="27A52F30" w:rsidR="47E81527">
        <w:rPr>
          <w:noProof/>
          <w:lang w:val="nb-NO"/>
        </w:rPr>
        <w:t>og</w:t>
      </w:r>
      <w:r w:rsidRPr="27A52F30" w:rsidR="47E81527">
        <w:rPr>
          <w:noProof/>
          <w:lang w:val="nb-NO"/>
        </w:rPr>
        <w:t xml:space="preserve"> </w:t>
      </w:r>
      <w:r w:rsidRPr="27A52F30" w:rsidR="47E81527">
        <w:rPr>
          <w:noProof/>
          <w:lang w:val="nb-NO"/>
        </w:rPr>
        <w:t>saksbehandling</w:t>
      </w:r>
      <w:r w:rsidRPr="27A52F30" w:rsidR="47E81527">
        <w:rPr>
          <w:noProof/>
          <w:lang w:val="nb-NO"/>
        </w:rPr>
        <w:t xml:space="preserve"> </w:t>
      </w:r>
      <w:r w:rsidRPr="27A52F30" w:rsidR="47E81527">
        <w:rPr>
          <w:noProof/>
          <w:lang w:val="nb-NO"/>
        </w:rPr>
        <w:t>i</w:t>
      </w:r>
      <w:r w:rsidRPr="27A52F30" w:rsidR="47E81527">
        <w:rPr>
          <w:noProof/>
          <w:lang w:val="nb-NO"/>
        </w:rPr>
        <w:t xml:space="preserve"> forhold </w:t>
      </w:r>
      <w:r w:rsidRPr="27A52F30" w:rsidR="47E81527">
        <w:rPr>
          <w:noProof/>
          <w:lang w:val="nb-NO"/>
        </w:rPr>
        <w:t>til</w:t>
      </w:r>
      <w:r w:rsidRPr="27A52F30" w:rsidR="47E81527">
        <w:rPr>
          <w:noProof/>
          <w:lang w:val="nb-NO"/>
        </w:rPr>
        <w:t xml:space="preserve"> </w:t>
      </w:r>
      <w:r w:rsidRPr="27A52F30" w:rsidR="47E81527">
        <w:rPr>
          <w:noProof/>
          <w:lang w:val="nb-NO"/>
        </w:rPr>
        <w:t>kommunale</w:t>
      </w:r>
      <w:r w:rsidRPr="27A52F30" w:rsidR="47E81527">
        <w:rPr>
          <w:noProof/>
          <w:lang w:val="nb-NO"/>
        </w:rPr>
        <w:t xml:space="preserve"> </w:t>
      </w:r>
      <w:r w:rsidRPr="27A52F30" w:rsidR="47E81527">
        <w:rPr>
          <w:noProof/>
          <w:lang w:val="nb-NO"/>
        </w:rPr>
        <w:t>helse</w:t>
      </w:r>
      <w:r w:rsidRPr="27A52F30" w:rsidR="47E81527">
        <w:rPr>
          <w:noProof/>
          <w:lang w:val="nb-NO"/>
        </w:rPr>
        <w:t xml:space="preserve">- </w:t>
      </w:r>
      <w:r w:rsidRPr="27A52F30" w:rsidR="47E81527">
        <w:rPr>
          <w:noProof/>
          <w:lang w:val="nb-NO"/>
        </w:rPr>
        <w:t>og</w:t>
      </w:r>
      <w:r w:rsidRPr="27A52F30" w:rsidR="47E81527">
        <w:rPr>
          <w:noProof/>
          <w:lang w:val="nb-NO"/>
        </w:rPr>
        <w:t xml:space="preserve"> </w:t>
      </w:r>
      <w:r w:rsidRPr="27A52F30" w:rsidR="47E81527">
        <w:rPr>
          <w:noProof/>
          <w:lang w:val="nb-NO"/>
        </w:rPr>
        <w:t>omsorgstjenester</w:t>
      </w:r>
      <w:r w:rsidRPr="27A52F30" w:rsidR="47E81527">
        <w:rPr>
          <w:noProof/>
          <w:lang w:val="nb-NO"/>
        </w:rPr>
        <w:t>.</w:t>
      </w:r>
    </w:p>
    <w:p w:rsidR="5029986D" w:rsidP="27A52F30" w:rsidRDefault="5029986D" w14:paraId="2D95E693" w14:textId="227CB8B7">
      <w:pPr>
        <w:pStyle w:val="Ingenmellomrom"/>
        <w:rPr>
          <w:noProof/>
          <w:lang w:val="nb-NO"/>
        </w:rPr>
      </w:pPr>
      <w:r w:rsidRPr="27A52F30" w:rsidR="47E81527">
        <w:rPr>
          <w:noProof/>
          <w:lang w:val="nb-NO"/>
        </w:rPr>
        <w:t xml:space="preserve"> </w:t>
      </w:r>
    </w:p>
    <w:p w:rsidR="5029986D" w:rsidP="37493D1B" w:rsidRDefault="5029986D" w14:paraId="596815E4" w14:textId="13A8DB13">
      <w:pPr>
        <w:pStyle w:val="Overskrift2"/>
        <w:rPr>
          <w:noProof/>
          <w:lang w:val="nb-NO"/>
        </w:rPr>
      </w:pPr>
      <w:r w:rsidRPr="437AC1FB" w:rsidR="0103C4E4">
        <w:rPr>
          <w:noProof/>
          <w:lang w:val="nb-NO"/>
        </w:rPr>
        <w:t>6</w:t>
      </w:r>
      <w:r w:rsidRPr="437AC1FB" w:rsidR="37C9BF84">
        <w:rPr>
          <w:noProof/>
          <w:lang w:val="nb-NO"/>
        </w:rPr>
        <w:t>.4 KRITERIER FOR TILDELING</w:t>
      </w:r>
    </w:p>
    <w:p w:rsidR="5029986D" w:rsidP="1987F931" w:rsidRDefault="5029986D" w14:paraId="13C371E6" w14:textId="512869C3">
      <w:pPr>
        <w:pStyle w:val="Ingenmellomrom"/>
        <w:rPr>
          <w:noProof/>
          <w:lang w:val="nb-NO"/>
        </w:rPr>
      </w:pPr>
      <w:r w:rsidRPr="1987F931" w:rsidR="47E81527">
        <w:rPr>
          <w:noProof/>
          <w:lang w:val="nb-NO"/>
        </w:rPr>
        <w:t>Vilkår</w:t>
      </w:r>
      <w:r w:rsidRPr="1987F931" w:rsidR="47E81527">
        <w:rPr>
          <w:noProof/>
          <w:lang w:val="nb-NO"/>
        </w:rPr>
        <w:t xml:space="preserve"> </w:t>
      </w:r>
      <w:r w:rsidRPr="1987F931" w:rsidR="47E81527">
        <w:rPr>
          <w:noProof/>
          <w:lang w:val="nb-NO"/>
        </w:rPr>
        <w:t>og</w:t>
      </w:r>
      <w:r w:rsidRPr="1987F931" w:rsidR="47E81527">
        <w:rPr>
          <w:noProof/>
          <w:lang w:val="nb-NO"/>
        </w:rPr>
        <w:t xml:space="preserve"> </w:t>
      </w:r>
      <w:r w:rsidRPr="1987F931" w:rsidR="47E81527">
        <w:rPr>
          <w:noProof/>
          <w:lang w:val="nb-NO"/>
        </w:rPr>
        <w:t>rett</w:t>
      </w:r>
      <w:r w:rsidRPr="1987F931" w:rsidR="47E81527">
        <w:rPr>
          <w:noProof/>
          <w:lang w:val="nb-NO"/>
        </w:rPr>
        <w:t xml:space="preserve"> </w:t>
      </w:r>
      <w:r w:rsidRPr="1987F931" w:rsidR="47E81527">
        <w:rPr>
          <w:noProof/>
          <w:lang w:val="nb-NO"/>
        </w:rPr>
        <w:t>til</w:t>
      </w:r>
      <w:r w:rsidRPr="1987F931" w:rsidR="47E81527">
        <w:rPr>
          <w:noProof/>
          <w:lang w:val="nb-NO"/>
        </w:rPr>
        <w:t xml:space="preserve"> BPA </w:t>
      </w:r>
      <w:r w:rsidRPr="1987F931" w:rsidR="47E81527">
        <w:rPr>
          <w:noProof/>
          <w:lang w:val="nb-NO"/>
        </w:rPr>
        <w:t>tilkommer</w:t>
      </w:r>
      <w:r w:rsidRPr="1987F931" w:rsidR="47E81527">
        <w:rPr>
          <w:noProof/>
          <w:lang w:val="nb-NO"/>
        </w:rPr>
        <w:t>:</w:t>
      </w:r>
    </w:p>
    <w:p w:rsidR="5029986D" w:rsidP="1987F931" w:rsidRDefault="5029986D" w14:paraId="5E469304" w14:textId="473AC7F8">
      <w:pPr>
        <w:pStyle w:val="Ingenmellomrom"/>
        <w:rPr>
          <w:noProof/>
          <w:lang w:val="nb-NO"/>
        </w:rPr>
      </w:pPr>
      <w:r w:rsidRPr="1987F931" w:rsidR="47E81527">
        <w:rPr>
          <w:noProof/>
          <w:lang w:val="nb-NO"/>
        </w:rPr>
        <w:t>Personer</w:t>
      </w:r>
      <w:r w:rsidRPr="1987F931" w:rsidR="47E81527">
        <w:rPr>
          <w:noProof/>
          <w:lang w:val="nb-NO"/>
        </w:rPr>
        <w:t xml:space="preserve"> under 67 </w:t>
      </w:r>
      <w:r w:rsidRPr="1987F931" w:rsidR="47E81527">
        <w:rPr>
          <w:noProof/>
          <w:lang w:val="nb-NO"/>
        </w:rPr>
        <w:t>år</w:t>
      </w:r>
      <w:r w:rsidRPr="1987F931" w:rsidR="47E81527">
        <w:rPr>
          <w:noProof/>
          <w:lang w:val="nb-NO"/>
        </w:rPr>
        <w:t xml:space="preserve"> med </w:t>
      </w:r>
      <w:r w:rsidRPr="1987F931" w:rsidR="47E81527">
        <w:rPr>
          <w:noProof/>
          <w:lang w:val="nb-NO"/>
        </w:rPr>
        <w:t>langvarig</w:t>
      </w:r>
      <w:r w:rsidRPr="1987F931" w:rsidR="47E81527">
        <w:rPr>
          <w:noProof/>
          <w:lang w:val="nb-NO"/>
        </w:rPr>
        <w:t xml:space="preserve"> </w:t>
      </w:r>
      <w:r w:rsidRPr="1987F931" w:rsidR="47E81527">
        <w:rPr>
          <w:noProof/>
          <w:lang w:val="nb-NO"/>
        </w:rPr>
        <w:t>behov</w:t>
      </w:r>
      <w:r w:rsidRPr="1987F931" w:rsidR="47E81527">
        <w:rPr>
          <w:noProof/>
          <w:lang w:val="nb-NO"/>
        </w:rPr>
        <w:t xml:space="preserve"> for </w:t>
      </w:r>
      <w:r w:rsidRPr="1987F931" w:rsidR="47E81527">
        <w:rPr>
          <w:noProof/>
          <w:lang w:val="nb-NO"/>
        </w:rPr>
        <w:t>personlig</w:t>
      </w:r>
      <w:r w:rsidRPr="1987F931" w:rsidR="47E81527">
        <w:rPr>
          <w:noProof/>
          <w:lang w:val="nb-NO"/>
        </w:rPr>
        <w:t xml:space="preserve"> </w:t>
      </w:r>
      <w:r w:rsidRPr="1987F931" w:rsidR="47E81527">
        <w:rPr>
          <w:noProof/>
          <w:lang w:val="nb-NO"/>
        </w:rPr>
        <w:t>assistanse</w:t>
      </w:r>
      <w:r w:rsidRPr="1987F931" w:rsidR="47E81527">
        <w:rPr>
          <w:noProof/>
          <w:lang w:val="nb-NO"/>
        </w:rPr>
        <w:t xml:space="preserve"> (</w:t>
      </w:r>
      <w:r w:rsidRPr="1987F931" w:rsidR="47E81527">
        <w:rPr>
          <w:noProof/>
          <w:lang w:val="nb-NO"/>
        </w:rPr>
        <w:t>utover</w:t>
      </w:r>
      <w:r w:rsidRPr="1987F931" w:rsidR="47E81527">
        <w:rPr>
          <w:noProof/>
          <w:lang w:val="nb-NO"/>
        </w:rPr>
        <w:t xml:space="preserve"> 2 </w:t>
      </w:r>
      <w:r w:rsidRPr="1987F931" w:rsidR="47E81527">
        <w:rPr>
          <w:noProof/>
          <w:lang w:val="nb-NO"/>
        </w:rPr>
        <w:t>år</w:t>
      </w:r>
      <w:r w:rsidRPr="1987F931" w:rsidR="47E81527">
        <w:rPr>
          <w:noProof/>
          <w:lang w:val="nb-NO"/>
        </w:rPr>
        <w:t xml:space="preserve">) med et </w:t>
      </w:r>
      <w:r w:rsidRPr="1987F931" w:rsidR="47E81527">
        <w:rPr>
          <w:noProof/>
          <w:lang w:val="nb-NO"/>
        </w:rPr>
        <w:t>stort</w:t>
      </w:r>
      <w:r w:rsidRPr="1987F931" w:rsidR="47E81527">
        <w:rPr>
          <w:noProof/>
          <w:lang w:val="nb-NO"/>
        </w:rPr>
        <w:t xml:space="preserve"> </w:t>
      </w:r>
      <w:r w:rsidRPr="1987F931" w:rsidR="47E81527">
        <w:rPr>
          <w:noProof/>
          <w:lang w:val="nb-NO"/>
        </w:rPr>
        <w:t>tjenestebehov</w:t>
      </w:r>
      <w:r w:rsidRPr="1987F931" w:rsidR="47E81527">
        <w:rPr>
          <w:noProof/>
          <w:lang w:val="nb-NO"/>
        </w:rPr>
        <w:t xml:space="preserve"> </w:t>
      </w:r>
      <w:r w:rsidRPr="1987F931" w:rsidR="47E81527">
        <w:rPr>
          <w:noProof/>
          <w:lang w:val="nb-NO"/>
        </w:rPr>
        <w:t>på</w:t>
      </w:r>
      <w:r w:rsidRPr="1987F931" w:rsidR="47E81527">
        <w:rPr>
          <w:noProof/>
          <w:lang w:val="nb-NO"/>
        </w:rPr>
        <w:t xml:space="preserve"> </w:t>
      </w:r>
      <w:r w:rsidRPr="1987F931" w:rsidR="47E81527">
        <w:rPr>
          <w:noProof/>
          <w:lang w:val="nb-NO"/>
        </w:rPr>
        <w:t>minst</w:t>
      </w:r>
      <w:r w:rsidRPr="1987F931" w:rsidR="47E81527">
        <w:rPr>
          <w:noProof/>
          <w:lang w:val="nb-NO"/>
        </w:rPr>
        <w:t xml:space="preserve"> 32 timer </w:t>
      </w:r>
      <w:r w:rsidRPr="1987F931" w:rsidR="47E81527">
        <w:rPr>
          <w:noProof/>
          <w:lang w:val="nb-NO"/>
        </w:rPr>
        <w:t>pr.uke</w:t>
      </w:r>
      <w:r w:rsidRPr="1987F931" w:rsidR="47E81527">
        <w:rPr>
          <w:noProof/>
          <w:lang w:val="nb-NO"/>
        </w:rPr>
        <w:t xml:space="preserve">. </w:t>
      </w:r>
      <w:r w:rsidRPr="1987F931" w:rsidR="47E81527">
        <w:rPr>
          <w:noProof/>
          <w:lang w:val="nb-NO"/>
        </w:rPr>
        <w:t>Personer</w:t>
      </w:r>
      <w:r w:rsidRPr="1987F931" w:rsidR="47E81527">
        <w:rPr>
          <w:noProof/>
          <w:lang w:val="nb-NO"/>
        </w:rPr>
        <w:t xml:space="preserve"> med et </w:t>
      </w:r>
      <w:r w:rsidRPr="1987F931" w:rsidR="47E81527">
        <w:rPr>
          <w:noProof/>
          <w:lang w:val="nb-NO"/>
        </w:rPr>
        <w:t>tjenestebehov</w:t>
      </w:r>
      <w:r w:rsidRPr="1987F931" w:rsidR="47E81527">
        <w:rPr>
          <w:noProof/>
          <w:lang w:val="nb-NO"/>
        </w:rPr>
        <w:t xml:space="preserve"> med </w:t>
      </w:r>
      <w:r w:rsidRPr="1987F931" w:rsidR="47E81527">
        <w:rPr>
          <w:noProof/>
          <w:lang w:val="nb-NO"/>
        </w:rPr>
        <w:t>minst</w:t>
      </w:r>
      <w:r w:rsidRPr="1987F931" w:rsidR="47E81527">
        <w:rPr>
          <w:noProof/>
          <w:lang w:val="nb-NO"/>
        </w:rPr>
        <w:t xml:space="preserve"> 25 timer </w:t>
      </w:r>
      <w:r w:rsidRPr="1987F931" w:rsidR="47E81527">
        <w:rPr>
          <w:noProof/>
          <w:lang w:val="nb-NO"/>
        </w:rPr>
        <w:t>i</w:t>
      </w:r>
      <w:r w:rsidRPr="1987F931" w:rsidR="47E81527">
        <w:rPr>
          <w:noProof/>
          <w:lang w:val="nb-NO"/>
        </w:rPr>
        <w:t xml:space="preserve"> </w:t>
      </w:r>
      <w:r w:rsidRPr="1987F931" w:rsidR="47E81527">
        <w:rPr>
          <w:noProof/>
          <w:lang w:val="nb-NO"/>
        </w:rPr>
        <w:t>uka</w:t>
      </w:r>
      <w:r w:rsidRPr="1987F931" w:rsidR="47E81527">
        <w:rPr>
          <w:noProof/>
          <w:lang w:val="nb-NO"/>
        </w:rPr>
        <w:t xml:space="preserve"> </w:t>
      </w:r>
      <w:r w:rsidRPr="1987F931" w:rsidR="47E81527">
        <w:rPr>
          <w:noProof/>
          <w:lang w:val="nb-NO"/>
        </w:rPr>
        <w:t>kan</w:t>
      </w:r>
      <w:r w:rsidRPr="1987F931" w:rsidR="47E81527">
        <w:rPr>
          <w:noProof/>
          <w:lang w:val="nb-NO"/>
        </w:rPr>
        <w:t xml:space="preserve"> ha </w:t>
      </w:r>
      <w:r w:rsidRPr="1987F931" w:rsidR="47E81527">
        <w:rPr>
          <w:noProof/>
          <w:lang w:val="nb-NO"/>
        </w:rPr>
        <w:t>rett</w:t>
      </w:r>
      <w:r w:rsidRPr="1987F931" w:rsidR="47E81527">
        <w:rPr>
          <w:noProof/>
          <w:lang w:val="nb-NO"/>
        </w:rPr>
        <w:t xml:space="preserve"> </w:t>
      </w:r>
      <w:r w:rsidRPr="1987F931" w:rsidR="47E81527">
        <w:rPr>
          <w:noProof/>
          <w:lang w:val="nb-NO"/>
        </w:rPr>
        <w:t>på</w:t>
      </w:r>
      <w:r w:rsidRPr="1987F931" w:rsidR="47E81527">
        <w:rPr>
          <w:noProof/>
          <w:lang w:val="nb-NO"/>
        </w:rPr>
        <w:t xml:space="preserve"> BPA</w:t>
      </w:r>
      <w:r w:rsidRPr="1987F931" w:rsidR="361E48E1">
        <w:rPr>
          <w:noProof/>
          <w:lang w:val="nb-NO"/>
        </w:rPr>
        <w:t>,</w:t>
      </w:r>
      <w:r w:rsidRPr="1987F931" w:rsidR="47E81527">
        <w:rPr>
          <w:noProof/>
          <w:lang w:val="nb-NO"/>
        </w:rPr>
        <w:t xml:space="preserve"> </w:t>
      </w:r>
      <w:r w:rsidRPr="1987F931" w:rsidR="47E81527">
        <w:rPr>
          <w:noProof/>
          <w:lang w:val="nb-NO"/>
        </w:rPr>
        <w:t>hvis</w:t>
      </w:r>
      <w:r w:rsidRPr="1987F931" w:rsidR="47E81527">
        <w:rPr>
          <w:noProof/>
          <w:lang w:val="nb-NO"/>
        </w:rPr>
        <w:t xml:space="preserve"> </w:t>
      </w:r>
      <w:r w:rsidRPr="1987F931" w:rsidR="47E81527">
        <w:rPr>
          <w:noProof/>
          <w:lang w:val="nb-NO"/>
        </w:rPr>
        <w:t>ikke</w:t>
      </w:r>
      <w:r w:rsidRPr="1987F931" w:rsidR="47E81527">
        <w:rPr>
          <w:noProof/>
          <w:lang w:val="nb-NO"/>
        </w:rPr>
        <w:t xml:space="preserve"> </w:t>
      </w:r>
      <w:r w:rsidRPr="1987F931" w:rsidR="47E81527">
        <w:rPr>
          <w:noProof/>
          <w:lang w:val="nb-NO"/>
        </w:rPr>
        <w:t>kommunen</w:t>
      </w:r>
      <w:r w:rsidRPr="1987F931" w:rsidR="47E81527">
        <w:rPr>
          <w:noProof/>
          <w:lang w:val="nb-NO"/>
        </w:rPr>
        <w:t xml:space="preserve"> </w:t>
      </w:r>
      <w:r w:rsidRPr="1987F931" w:rsidR="47E81527">
        <w:rPr>
          <w:noProof/>
          <w:lang w:val="nb-NO"/>
        </w:rPr>
        <w:t>kan</w:t>
      </w:r>
      <w:r w:rsidRPr="1987F931" w:rsidR="47E81527">
        <w:rPr>
          <w:noProof/>
          <w:lang w:val="nb-NO"/>
        </w:rPr>
        <w:t xml:space="preserve"> </w:t>
      </w:r>
      <w:r w:rsidRPr="1987F931" w:rsidR="47E81527">
        <w:rPr>
          <w:noProof/>
          <w:lang w:val="nb-NO"/>
        </w:rPr>
        <w:t>dokumentere</w:t>
      </w:r>
      <w:r w:rsidRPr="1987F931" w:rsidR="47E81527">
        <w:rPr>
          <w:noProof/>
          <w:lang w:val="nb-NO"/>
        </w:rPr>
        <w:t xml:space="preserve"> at </w:t>
      </w:r>
      <w:r w:rsidRPr="1987F931" w:rsidR="47E81527">
        <w:rPr>
          <w:noProof/>
          <w:lang w:val="nb-NO"/>
        </w:rPr>
        <w:t>slik</w:t>
      </w:r>
      <w:r w:rsidRPr="1987F931" w:rsidR="47E81527">
        <w:rPr>
          <w:noProof/>
          <w:lang w:val="nb-NO"/>
        </w:rPr>
        <w:t xml:space="preserve"> </w:t>
      </w:r>
      <w:r w:rsidRPr="1987F931" w:rsidR="47E81527">
        <w:rPr>
          <w:noProof/>
          <w:lang w:val="nb-NO"/>
        </w:rPr>
        <w:t>organisering</w:t>
      </w:r>
      <w:r w:rsidRPr="1987F931" w:rsidR="47E81527">
        <w:rPr>
          <w:noProof/>
          <w:lang w:val="nb-NO"/>
        </w:rPr>
        <w:t xml:space="preserve"> </w:t>
      </w:r>
      <w:r w:rsidRPr="1987F931" w:rsidR="47E81527">
        <w:rPr>
          <w:noProof/>
          <w:lang w:val="nb-NO"/>
        </w:rPr>
        <w:t>vil</w:t>
      </w:r>
      <w:r w:rsidRPr="1987F931" w:rsidR="47E81527">
        <w:rPr>
          <w:noProof/>
          <w:lang w:val="nb-NO"/>
        </w:rPr>
        <w:t xml:space="preserve"> </w:t>
      </w:r>
      <w:r w:rsidRPr="1987F931" w:rsidR="47E81527">
        <w:rPr>
          <w:noProof/>
          <w:lang w:val="nb-NO"/>
        </w:rPr>
        <w:t>medføre</w:t>
      </w:r>
      <w:r w:rsidRPr="1987F931" w:rsidR="47E81527">
        <w:rPr>
          <w:noProof/>
          <w:lang w:val="nb-NO"/>
        </w:rPr>
        <w:t xml:space="preserve"> </w:t>
      </w:r>
      <w:r w:rsidRPr="1987F931" w:rsidR="47E81527">
        <w:rPr>
          <w:noProof/>
          <w:lang w:val="nb-NO"/>
        </w:rPr>
        <w:t>en</w:t>
      </w:r>
      <w:r w:rsidRPr="1987F931" w:rsidR="47E81527">
        <w:rPr>
          <w:noProof/>
          <w:lang w:val="nb-NO"/>
        </w:rPr>
        <w:t xml:space="preserve"> </w:t>
      </w:r>
      <w:r w:rsidRPr="1987F931" w:rsidR="47E81527">
        <w:rPr>
          <w:noProof/>
          <w:lang w:val="nb-NO"/>
        </w:rPr>
        <w:t>vesentlig</w:t>
      </w:r>
      <w:r w:rsidRPr="1987F931" w:rsidR="47E81527">
        <w:rPr>
          <w:noProof/>
          <w:lang w:val="nb-NO"/>
        </w:rPr>
        <w:t xml:space="preserve"> </w:t>
      </w:r>
      <w:r w:rsidRPr="1987F931" w:rsidR="47E81527">
        <w:rPr>
          <w:noProof/>
          <w:lang w:val="nb-NO"/>
        </w:rPr>
        <w:t>kostnad</w:t>
      </w:r>
      <w:r w:rsidRPr="1987F931" w:rsidR="47E81527">
        <w:rPr>
          <w:noProof/>
          <w:lang w:val="nb-NO"/>
        </w:rPr>
        <w:t xml:space="preserve"> for </w:t>
      </w:r>
      <w:r w:rsidRPr="1987F931" w:rsidR="47E81527">
        <w:rPr>
          <w:noProof/>
          <w:lang w:val="nb-NO"/>
        </w:rPr>
        <w:t>kommunen</w:t>
      </w:r>
      <w:r w:rsidRPr="1987F931" w:rsidR="47E81527">
        <w:rPr>
          <w:noProof/>
          <w:lang w:val="nb-NO"/>
        </w:rPr>
        <w:t>.</w:t>
      </w:r>
    </w:p>
    <w:p w:rsidR="1987F931" w:rsidP="1987F931" w:rsidRDefault="1987F931" w14:paraId="3670FAC1" w14:textId="1C068A5C">
      <w:pPr>
        <w:pStyle w:val="Ingenmellomrom"/>
        <w:rPr>
          <w:noProof/>
          <w:lang w:val="nb-NO"/>
        </w:rPr>
      </w:pPr>
    </w:p>
    <w:p w:rsidR="5029986D" w:rsidP="1987F931" w:rsidRDefault="5029986D" w14:paraId="0D40FCD2" w14:textId="25D85F34">
      <w:pPr>
        <w:pStyle w:val="Ingenmellomrom"/>
        <w:rPr>
          <w:noProof/>
          <w:lang w:val="nb-NO"/>
        </w:rPr>
      </w:pPr>
      <w:r w:rsidRPr="1987F931" w:rsidR="47E81527">
        <w:rPr>
          <w:noProof/>
          <w:lang w:val="nb-NO"/>
        </w:rPr>
        <w:t>Brukerstyrt</w:t>
      </w:r>
      <w:r w:rsidRPr="1987F931" w:rsidR="47E81527">
        <w:rPr>
          <w:noProof/>
          <w:lang w:val="nb-NO"/>
        </w:rPr>
        <w:t xml:space="preserve"> </w:t>
      </w:r>
      <w:r w:rsidRPr="1987F931" w:rsidR="47E81527">
        <w:rPr>
          <w:noProof/>
          <w:lang w:val="nb-NO"/>
        </w:rPr>
        <w:t>personlig</w:t>
      </w:r>
      <w:r w:rsidRPr="1987F931" w:rsidR="47E81527">
        <w:rPr>
          <w:noProof/>
          <w:lang w:val="nb-NO"/>
        </w:rPr>
        <w:t xml:space="preserve"> </w:t>
      </w:r>
      <w:r w:rsidRPr="1987F931" w:rsidR="47E81527">
        <w:rPr>
          <w:noProof/>
          <w:lang w:val="nb-NO"/>
        </w:rPr>
        <w:t>assistanse</w:t>
      </w:r>
      <w:r w:rsidRPr="1987F931" w:rsidR="47E81527">
        <w:rPr>
          <w:noProof/>
          <w:lang w:val="nb-NO"/>
        </w:rPr>
        <w:t xml:space="preserve"> </w:t>
      </w:r>
      <w:r w:rsidRPr="1987F931" w:rsidR="47E81527">
        <w:rPr>
          <w:noProof/>
          <w:lang w:val="nb-NO"/>
        </w:rPr>
        <w:t>skal</w:t>
      </w:r>
      <w:r w:rsidRPr="1987F931" w:rsidR="47E81527">
        <w:rPr>
          <w:noProof/>
          <w:lang w:val="nb-NO"/>
        </w:rPr>
        <w:t>:</w:t>
      </w:r>
    </w:p>
    <w:p w:rsidR="1987F931" w:rsidP="1987F931" w:rsidRDefault="1987F931" w14:paraId="49F3379D" w14:textId="3948CDEC">
      <w:pPr>
        <w:pStyle w:val="Ingenmellomrom"/>
        <w:rPr>
          <w:noProof/>
          <w:lang w:val="nb-NO"/>
        </w:rPr>
      </w:pPr>
    </w:p>
    <w:p w:rsidR="5029986D" w:rsidP="1987F931" w:rsidRDefault="5029986D" w14:paraId="7650947A" w14:textId="1863CD38">
      <w:pPr>
        <w:pStyle w:val="Ingenmellomrom"/>
        <w:numPr>
          <w:ilvl w:val="0"/>
          <w:numId w:val="80"/>
        </w:numPr>
        <w:rPr>
          <w:noProof/>
          <w:lang w:val="nb-NO"/>
        </w:rPr>
      </w:pPr>
      <w:r w:rsidRPr="1987F931" w:rsidR="47E81527">
        <w:rPr>
          <w:noProof/>
          <w:lang w:val="nb-NO"/>
        </w:rPr>
        <w:t>Gjøre</w:t>
      </w:r>
      <w:r w:rsidRPr="1987F931" w:rsidR="47E81527">
        <w:rPr>
          <w:noProof/>
          <w:lang w:val="nb-NO"/>
        </w:rPr>
        <w:t xml:space="preserve"> </w:t>
      </w:r>
      <w:r w:rsidRPr="1987F931" w:rsidR="47E81527">
        <w:rPr>
          <w:noProof/>
          <w:lang w:val="nb-NO"/>
        </w:rPr>
        <w:t>tjenestemottaker</w:t>
      </w:r>
      <w:r w:rsidRPr="1987F931" w:rsidR="47E81527">
        <w:rPr>
          <w:noProof/>
          <w:lang w:val="nb-NO"/>
        </w:rPr>
        <w:t xml:space="preserve"> </w:t>
      </w:r>
      <w:r w:rsidRPr="1987F931" w:rsidR="47E81527">
        <w:rPr>
          <w:noProof/>
          <w:lang w:val="nb-NO"/>
        </w:rPr>
        <w:t>i</w:t>
      </w:r>
      <w:r w:rsidRPr="1987F931" w:rsidR="47E81527">
        <w:rPr>
          <w:noProof/>
          <w:lang w:val="nb-NO"/>
        </w:rPr>
        <w:t xml:space="preserve"> stand </w:t>
      </w:r>
      <w:r w:rsidRPr="1987F931" w:rsidR="47E81527">
        <w:rPr>
          <w:noProof/>
          <w:lang w:val="nb-NO"/>
        </w:rPr>
        <w:t>til</w:t>
      </w:r>
      <w:r w:rsidRPr="1987F931" w:rsidR="47E81527">
        <w:rPr>
          <w:noProof/>
          <w:lang w:val="nb-NO"/>
        </w:rPr>
        <w:t xml:space="preserve"> å </w:t>
      </w:r>
      <w:r w:rsidRPr="1987F931" w:rsidR="47E81527">
        <w:rPr>
          <w:noProof/>
          <w:lang w:val="nb-NO"/>
        </w:rPr>
        <w:t>bo</w:t>
      </w:r>
      <w:r w:rsidRPr="1987F931" w:rsidR="47E81527">
        <w:rPr>
          <w:noProof/>
          <w:lang w:val="nb-NO"/>
        </w:rPr>
        <w:t xml:space="preserve"> </w:t>
      </w:r>
      <w:r w:rsidRPr="1987F931" w:rsidR="47E81527">
        <w:rPr>
          <w:noProof/>
          <w:lang w:val="nb-NO"/>
        </w:rPr>
        <w:t>i</w:t>
      </w:r>
      <w:r w:rsidRPr="1987F931" w:rsidR="47E81527">
        <w:rPr>
          <w:noProof/>
          <w:lang w:val="nb-NO"/>
        </w:rPr>
        <w:t xml:space="preserve"> </w:t>
      </w:r>
      <w:r w:rsidRPr="1987F931" w:rsidR="47E81527">
        <w:rPr>
          <w:noProof/>
          <w:lang w:val="nb-NO"/>
        </w:rPr>
        <w:t>egen</w:t>
      </w:r>
      <w:r w:rsidRPr="1987F931" w:rsidR="47E81527">
        <w:rPr>
          <w:noProof/>
          <w:lang w:val="nb-NO"/>
        </w:rPr>
        <w:t xml:space="preserve"> </w:t>
      </w:r>
      <w:r w:rsidRPr="1987F931" w:rsidR="47E81527">
        <w:rPr>
          <w:noProof/>
          <w:lang w:val="nb-NO"/>
        </w:rPr>
        <w:t>bolig</w:t>
      </w:r>
      <w:r w:rsidRPr="1987F931" w:rsidR="47E81527">
        <w:rPr>
          <w:noProof/>
          <w:lang w:val="nb-NO"/>
        </w:rPr>
        <w:t xml:space="preserve"> </w:t>
      </w:r>
      <w:r w:rsidRPr="1987F931" w:rsidR="47E81527">
        <w:rPr>
          <w:noProof/>
          <w:lang w:val="nb-NO"/>
        </w:rPr>
        <w:t>til</w:t>
      </w:r>
      <w:r w:rsidRPr="1987F931" w:rsidR="47E81527">
        <w:rPr>
          <w:noProof/>
          <w:lang w:val="nb-NO"/>
        </w:rPr>
        <w:t xml:space="preserve"> </w:t>
      </w:r>
      <w:r w:rsidRPr="1987F931" w:rsidR="47E81527">
        <w:rPr>
          <w:noProof/>
          <w:lang w:val="nb-NO"/>
        </w:rPr>
        <w:t>tross</w:t>
      </w:r>
      <w:r w:rsidRPr="1987F931" w:rsidR="47E81527">
        <w:rPr>
          <w:noProof/>
          <w:lang w:val="nb-NO"/>
        </w:rPr>
        <w:t xml:space="preserve"> for </w:t>
      </w:r>
      <w:r w:rsidRPr="1987F931" w:rsidR="47E81527">
        <w:rPr>
          <w:noProof/>
          <w:lang w:val="nb-NO"/>
        </w:rPr>
        <w:t>nedsatt</w:t>
      </w:r>
      <w:r w:rsidRPr="1987F931" w:rsidR="47E81527">
        <w:rPr>
          <w:noProof/>
          <w:lang w:val="nb-NO"/>
        </w:rPr>
        <w:t xml:space="preserve"> </w:t>
      </w:r>
      <w:r w:rsidRPr="1987F931" w:rsidR="47E81527">
        <w:rPr>
          <w:noProof/>
          <w:lang w:val="nb-NO"/>
        </w:rPr>
        <w:t>funksjonsevne</w:t>
      </w:r>
    </w:p>
    <w:p w:rsidR="5029986D" w:rsidP="1987F931" w:rsidRDefault="5029986D" w14:paraId="2A8E5A16" w14:textId="733FB1B6">
      <w:pPr>
        <w:pStyle w:val="Ingenmellomrom"/>
        <w:numPr>
          <w:ilvl w:val="0"/>
          <w:numId w:val="80"/>
        </w:numPr>
        <w:rPr>
          <w:noProof/>
          <w:lang w:val="nb-NO"/>
        </w:rPr>
      </w:pPr>
      <w:r w:rsidRPr="1987F931" w:rsidR="47E81527">
        <w:rPr>
          <w:noProof/>
          <w:lang w:val="nb-NO"/>
        </w:rPr>
        <w:t>Bidra</w:t>
      </w:r>
      <w:r w:rsidRPr="1987F931" w:rsidR="47E81527">
        <w:rPr>
          <w:noProof/>
          <w:lang w:val="nb-NO"/>
        </w:rPr>
        <w:t xml:space="preserve"> </w:t>
      </w:r>
      <w:r w:rsidRPr="1987F931" w:rsidR="47E81527">
        <w:rPr>
          <w:noProof/>
          <w:lang w:val="nb-NO"/>
        </w:rPr>
        <w:t>til</w:t>
      </w:r>
      <w:r w:rsidRPr="1987F931" w:rsidR="47E81527">
        <w:rPr>
          <w:noProof/>
          <w:lang w:val="nb-NO"/>
        </w:rPr>
        <w:t xml:space="preserve"> at </w:t>
      </w:r>
      <w:r w:rsidRPr="1987F931" w:rsidR="47E81527">
        <w:rPr>
          <w:noProof/>
          <w:lang w:val="nb-NO"/>
        </w:rPr>
        <w:t>tjenestemottaker</w:t>
      </w:r>
      <w:r w:rsidRPr="1987F931" w:rsidR="47E81527">
        <w:rPr>
          <w:noProof/>
          <w:lang w:val="nb-NO"/>
        </w:rPr>
        <w:t xml:space="preserve"> </w:t>
      </w:r>
      <w:r w:rsidRPr="1987F931" w:rsidR="47E81527">
        <w:rPr>
          <w:noProof/>
          <w:lang w:val="nb-NO"/>
        </w:rPr>
        <w:t>får</w:t>
      </w:r>
      <w:r w:rsidRPr="1987F931" w:rsidR="47E81527">
        <w:rPr>
          <w:noProof/>
          <w:lang w:val="nb-NO"/>
        </w:rPr>
        <w:t xml:space="preserve"> et </w:t>
      </w:r>
      <w:r w:rsidRPr="1987F931" w:rsidR="47E81527">
        <w:rPr>
          <w:noProof/>
          <w:lang w:val="nb-NO"/>
        </w:rPr>
        <w:t>aktivt</w:t>
      </w:r>
      <w:r w:rsidRPr="1987F931" w:rsidR="47E81527">
        <w:rPr>
          <w:noProof/>
          <w:lang w:val="nb-NO"/>
        </w:rPr>
        <w:t xml:space="preserve"> </w:t>
      </w:r>
      <w:r w:rsidRPr="1987F931" w:rsidR="47E81527">
        <w:rPr>
          <w:noProof/>
          <w:lang w:val="nb-NO"/>
        </w:rPr>
        <w:t>og</w:t>
      </w:r>
      <w:r w:rsidRPr="1987F931" w:rsidR="47E81527">
        <w:rPr>
          <w:noProof/>
          <w:lang w:val="nb-NO"/>
        </w:rPr>
        <w:t xml:space="preserve"> </w:t>
      </w:r>
      <w:r w:rsidRPr="1987F931" w:rsidR="47E81527">
        <w:rPr>
          <w:noProof/>
          <w:lang w:val="nb-NO"/>
        </w:rPr>
        <w:t>mest</w:t>
      </w:r>
      <w:r w:rsidRPr="1987F931" w:rsidR="47E81527">
        <w:rPr>
          <w:noProof/>
          <w:lang w:val="nb-NO"/>
        </w:rPr>
        <w:t xml:space="preserve"> </w:t>
      </w:r>
      <w:r w:rsidRPr="1987F931" w:rsidR="47E81527">
        <w:rPr>
          <w:noProof/>
          <w:lang w:val="nb-NO"/>
        </w:rPr>
        <w:t>mulig</w:t>
      </w:r>
      <w:r w:rsidRPr="1987F931" w:rsidR="47E81527">
        <w:rPr>
          <w:noProof/>
          <w:lang w:val="nb-NO"/>
        </w:rPr>
        <w:t xml:space="preserve"> </w:t>
      </w:r>
      <w:r w:rsidRPr="1987F931" w:rsidR="47E81527">
        <w:rPr>
          <w:noProof/>
          <w:lang w:val="nb-NO"/>
        </w:rPr>
        <w:t>selvstendig</w:t>
      </w:r>
      <w:r w:rsidRPr="1987F931" w:rsidR="47E81527">
        <w:rPr>
          <w:noProof/>
          <w:lang w:val="nb-NO"/>
        </w:rPr>
        <w:t xml:space="preserve"> liv</w:t>
      </w:r>
    </w:p>
    <w:p w:rsidR="5029986D" w:rsidP="1987F931" w:rsidRDefault="5029986D" w14:paraId="756A225C" w14:textId="1B8948AC">
      <w:pPr>
        <w:pStyle w:val="Ingenmellomrom"/>
        <w:numPr>
          <w:ilvl w:val="0"/>
          <w:numId w:val="80"/>
        </w:numPr>
        <w:rPr>
          <w:noProof/>
          <w:lang w:val="nb-NO"/>
        </w:rPr>
      </w:pPr>
      <w:r w:rsidRPr="1987F931" w:rsidR="47E81527">
        <w:rPr>
          <w:noProof/>
          <w:lang w:val="nb-NO"/>
        </w:rPr>
        <w:t xml:space="preserve">Gi </w:t>
      </w:r>
      <w:r w:rsidRPr="1987F931" w:rsidR="47E81527">
        <w:rPr>
          <w:noProof/>
          <w:lang w:val="nb-NO"/>
        </w:rPr>
        <w:t>tjenestemottaker</w:t>
      </w:r>
      <w:r w:rsidRPr="1987F931" w:rsidR="47E81527">
        <w:rPr>
          <w:noProof/>
          <w:lang w:val="nb-NO"/>
        </w:rPr>
        <w:t xml:space="preserve"> </w:t>
      </w:r>
      <w:r w:rsidRPr="1987F931" w:rsidR="47E81527">
        <w:rPr>
          <w:noProof/>
          <w:lang w:val="nb-NO"/>
        </w:rPr>
        <w:t>mulighet</w:t>
      </w:r>
      <w:r w:rsidRPr="1987F931" w:rsidR="47E81527">
        <w:rPr>
          <w:noProof/>
          <w:lang w:val="nb-NO"/>
        </w:rPr>
        <w:t xml:space="preserve"> </w:t>
      </w:r>
      <w:r w:rsidRPr="1987F931" w:rsidR="47E81527">
        <w:rPr>
          <w:noProof/>
          <w:lang w:val="nb-NO"/>
        </w:rPr>
        <w:t>til</w:t>
      </w:r>
      <w:r w:rsidRPr="1987F931" w:rsidR="47E81527">
        <w:rPr>
          <w:noProof/>
          <w:lang w:val="nb-NO"/>
        </w:rPr>
        <w:t xml:space="preserve"> </w:t>
      </w:r>
      <w:r w:rsidRPr="1987F931" w:rsidR="47E81527">
        <w:rPr>
          <w:noProof/>
          <w:lang w:val="nb-NO"/>
        </w:rPr>
        <w:t>utdanning</w:t>
      </w:r>
      <w:r w:rsidRPr="1987F931" w:rsidR="47E81527">
        <w:rPr>
          <w:noProof/>
          <w:lang w:val="nb-NO"/>
        </w:rPr>
        <w:t xml:space="preserve">, </w:t>
      </w:r>
      <w:r w:rsidRPr="1987F931" w:rsidR="47E81527">
        <w:rPr>
          <w:noProof/>
          <w:lang w:val="nb-NO"/>
        </w:rPr>
        <w:t>yrkesdeltakelse</w:t>
      </w:r>
      <w:r w:rsidRPr="1987F931" w:rsidR="47E81527">
        <w:rPr>
          <w:noProof/>
          <w:lang w:val="nb-NO"/>
        </w:rPr>
        <w:t xml:space="preserve">, </w:t>
      </w:r>
      <w:r w:rsidRPr="1987F931" w:rsidR="47E81527">
        <w:rPr>
          <w:noProof/>
          <w:lang w:val="nb-NO"/>
        </w:rPr>
        <w:t>organisasjonsarbeid</w:t>
      </w:r>
      <w:r w:rsidRPr="1987F931" w:rsidR="47E81527">
        <w:rPr>
          <w:noProof/>
          <w:lang w:val="nb-NO"/>
        </w:rPr>
        <w:t xml:space="preserve"> mv.</w:t>
      </w:r>
    </w:p>
    <w:p w:rsidR="5029986D" w:rsidP="1987F931" w:rsidRDefault="5029986D" w14:paraId="446DF402" w14:textId="399BC2B1">
      <w:pPr>
        <w:pStyle w:val="Ingenmellomrom"/>
        <w:numPr>
          <w:ilvl w:val="0"/>
          <w:numId w:val="80"/>
        </w:numPr>
        <w:rPr>
          <w:noProof/>
          <w:lang w:val="nb-NO"/>
        </w:rPr>
      </w:pPr>
      <w:r w:rsidRPr="1987F931" w:rsidR="47E81527">
        <w:rPr>
          <w:noProof/>
          <w:lang w:val="nb-NO"/>
        </w:rPr>
        <w:t xml:space="preserve">Gi </w:t>
      </w:r>
      <w:r w:rsidRPr="1987F931" w:rsidR="47E81527">
        <w:rPr>
          <w:noProof/>
          <w:lang w:val="nb-NO"/>
        </w:rPr>
        <w:t>tjenestemottaker</w:t>
      </w:r>
      <w:r w:rsidRPr="1987F931" w:rsidR="47E81527">
        <w:rPr>
          <w:noProof/>
          <w:lang w:val="nb-NO"/>
        </w:rPr>
        <w:t xml:space="preserve"> </w:t>
      </w:r>
      <w:r w:rsidRPr="1987F931" w:rsidR="47E81527">
        <w:rPr>
          <w:noProof/>
          <w:lang w:val="nb-NO"/>
        </w:rPr>
        <w:t>mulighet</w:t>
      </w:r>
      <w:r w:rsidRPr="1987F931" w:rsidR="47E81527">
        <w:rPr>
          <w:noProof/>
          <w:lang w:val="nb-NO"/>
        </w:rPr>
        <w:t xml:space="preserve"> </w:t>
      </w:r>
      <w:r w:rsidRPr="1987F931" w:rsidR="47E81527">
        <w:rPr>
          <w:noProof/>
          <w:lang w:val="nb-NO"/>
        </w:rPr>
        <w:t>til</w:t>
      </w:r>
      <w:r w:rsidRPr="1987F931" w:rsidR="47E81527">
        <w:rPr>
          <w:noProof/>
          <w:lang w:val="nb-NO"/>
        </w:rPr>
        <w:t xml:space="preserve"> å </w:t>
      </w:r>
      <w:r w:rsidRPr="1987F931" w:rsidR="47E81527">
        <w:rPr>
          <w:noProof/>
          <w:lang w:val="nb-NO"/>
        </w:rPr>
        <w:t>ivareta</w:t>
      </w:r>
      <w:r w:rsidRPr="1987F931" w:rsidR="47E81527">
        <w:rPr>
          <w:noProof/>
          <w:lang w:val="nb-NO"/>
        </w:rPr>
        <w:t xml:space="preserve"> </w:t>
      </w:r>
      <w:r w:rsidRPr="1987F931" w:rsidR="47E81527">
        <w:rPr>
          <w:noProof/>
          <w:lang w:val="nb-NO"/>
        </w:rPr>
        <w:t>foreldreoppgaver</w:t>
      </w:r>
    </w:p>
    <w:p w:rsidR="1987F931" w:rsidP="1987F931" w:rsidRDefault="1987F931" w14:paraId="75065EB5" w14:textId="4997B652">
      <w:pPr>
        <w:pStyle w:val="Ingenmellomrom"/>
        <w:rPr>
          <w:noProof/>
          <w:lang w:val="nb-NO"/>
        </w:rPr>
      </w:pPr>
    </w:p>
    <w:p w:rsidR="5029986D" w:rsidP="1987F931" w:rsidRDefault="5029986D" w14:paraId="4837461E" w14:textId="10D276D5">
      <w:pPr>
        <w:pStyle w:val="Ingenmellomrom"/>
        <w:rPr>
          <w:noProof/>
          <w:lang w:val="nb-NO"/>
        </w:rPr>
      </w:pPr>
      <w:r w:rsidRPr="1987F931" w:rsidR="47E81527">
        <w:rPr>
          <w:noProof/>
          <w:lang w:val="nb-NO"/>
        </w:rPr>
        <w:t xml:space="preserve">Rett </w:t>
      </w:r>
      <w:r w:rsidRPr="1987F931" w:rsidR="47E81527">
        <w:rPr>
          <w:noProof/>
          <w:lang w:val="nb-NO"/>
        </w:rPr>
        <w:t>til</w:t>
      </w:r>
      <w:r w:rsidRPr="1987F931" w:rsidR="47E81527">
        <w:rPr>
          <w:noProof/>
          <w:lang w:val="nb-NO"/>
        </w:rPr>
        <w:t xml:space="preserve"> BPA </w:t>
      </w:r>
      <w:r w:rsidRPr="1987F931" w:rsidR="47E81527">
        <w:rPr>
          <w:noProof/>
          <w:lang w:val="nb-NO"/>
        </w:rPr>
        <w:t>omfatter</w:t>
      </w:r>
      <w:r w:rsidRPr="1987F931" w:rsidR="47E81527">
        <w:rPr>
          <w:noProof/>
          <w:lang w:val="nb-NO"/>
        </w:rPr>
        <w:t xml:space="preserve"> </w:t>
      </w:r>
      <w:r w:rsidRPr="1987F931" w:rsidR="47E81527">
        <w:rPr>
          <w:noProof/>
          <w:lang w:val="nb-NO"/>
        </w:rPr>
        <w:t>ikke</w:t>
      </w:r>
      <w:r w:rsidRPr="1987F931" w:rsidR="47E81527">
        <w:rPr>
          <w:noProof/>
          <w:lang w:val="nb-NO"/>
        </w:rPr>
        <w:t xml:space="preserve"> </w:t>
      </w:r>
      <w:r w:rsidRPr="1987F931" w:rsidR="47E81527">
        <w:rPr>
          <w:noProof/>
          <w:lang w:val="nb-NO"/>
        </w:rPr>
        <w:t>tjenester</w:t>
      </w:r>
      <w:r w:rsidRPr="1987F931" w:rsidR="47E81527">
        <w:rPr>
          <w:noProof/>
          <w:lang w:val="nb-NO"/>
        </w:rPr>
        <w:t xml:space="preserve"> </w:t>
      </w:r>
      <w:r w:rsidRPr="1987F931" w:rsidR="47E81527">
        <w:rPr>
          <w:noProof/>
          <w:lang w:val="nb-NO"/>
        </w:rPr>
        <w:t>som</w:t>
      </w:r>
      <w:r w:rsidRPr="1987F931" w:rsidR="47E81527">
        <w:rPr>
          <w:noProof/>
          <w:lang w:val="nb-NO"/>
        </w:rPr>
        <w:t xml:space="preserve"> </w:t>
      </w:r>
      <w:r w:rsidRPr="1987F931" w:rsidR="47E81527">
        <w:rPr>
          <w:noProof/>
          <w:lang w:val="nb-NO"/>
        </w:rPr>
        <w:t>krever</w:t>
      </w:r>
      <w:r w:rsidRPr="1987F931" w:rsidR="47E81527">
        <w:rPr>
          <w:noProof/>
          <w:lang w:val="nb-NO"/>
        </w:rPr>
        <w:t xml:space="preserve"> 2-1-bemanning </w:t>
      </w:r>
      <w:r w:rsidRPr="1987F931" w:rsidR="47E81527">
        <w:rPr>
          <w:noProof/>
          <w:lang w:val="nb-NO"/>
        </w:rPr>
        <w:t>eller</w:t>
      </w:r>
      <w:r w:rsidRPr="1987F931" w:rsidR="47E81527">
        <w:rPr>
          <w:noProof/>
          <w:lang w:val="nb-NO"/>
        </w:rPr>
        <w:t xml:space="preserve"> </w:t>
      </w:r>
      <w:r w:rsidRPr="1987F931" w:rsidR="47E81527">
        <w:rPr>
          <w:noProof/>
          <w:lang w:val="nb-NO"/>
        </w:rPr>
        <w:t>nattjenester</w:t>
      </w:r>
      <w:r w:rsidRPr="1987F931" w:rsidR="47E81527">
        <w:rPr>
          <w:noProof/>
          <w:lang w:val="nb-NO"/>
        </w:rPr>
        <w:t xml:space="preserve">, med </w:t>
      </w:r>
      <w:r w:rsidRPr="1987F931" w:rsidR="47E81527">
        <w:rPr>
          <w:noProof/>
          <w:lang w:val="nb-NO"/>
        </w:rPr>
        <w:t>mindre</w:t>
      </w:r>
      <w:r w:rsidRPr="1987F931" w:rsidR="47E81527">
        <w:rPr>
          <w:noProof/>
          <w:lang w:val="nb-NO"/>
        </w:rPr>
        <w:t xml:space="preserve"> </w:t>
      </w:r>
      <w:r w:rsidRPr="1987F931" w:rsidR="47E81527">
        <w:rPr>
          <w:noProof/>
          <w:lang w:val="nb-NO"/>
        </w:rPr>
        <w:t>brukeren</w:t>
      </w:r>
      <w:r w:rsidRPr="1987F931" w:rsidR="47E81527">
        <w:rPr>
          <w:noProof/>
          <w:lang w:val="nb-NO"/>
        </w:rPr>
        <w:t xml:space="preserve"> </w:t>
      </w:r>
      <w:r w:rsidRPr="1987F931" w:rsidR="47E81527">
        <w:rPr>
          <w:noProof/>
          <w:lang w:val="nb-NO"/>
        </w:rPr>
        <w:t>har</w:t>
      </w:r>
      <w:r w:rsidRPr="1987F931" w:rsidR="47E81527">
        <w:rPr>
          <w:noProof/>
          <w:lang w:val="nb-NO"/>
        </w:rPr>
        <w:t xml:space="preserve"> </w:t>
      </w:r>
      <w:r w:rsidRPr="1987F931" w:rsidR="47E81527">
        <w:rPr>
          <w:noProof/>
          <w:lang w:val="nb-NO"/>
        </w:rPr>
        <w:t>kontinuerlig</w:t>
      </w:r>
      <w:r w:rsidRPr="1987F931" w:rsidR="47E81527">
        <w:rPr>
          <w:noProof/>
          <w:lang w:val="nb-NO"/>
        </w:rPr>
        <w:t xml:space="preserve"> </w:t>
      </w:r>
      <w:r w:rsidRPr="1987F931" w:rsidR="47E81527">
        <w:rPr>
          <w:noProof/>
          <w:lang w:val="nb-NO"/>
        </w:rPr>
        <w:t>behov</w:t>
      </w:r>
      <w:r w:rsidRPr="1987F931" w:rsidR="47E81527">
        <w:rPr>
          <w:noProof/>
          <w:lang w:val="nb-NO"/>
        </w:rPr>
        <w:t xml:space="preserve"> for </w:t>
      </w:r>
      <w:r w:rsidRPr="1987F931" w:rsidR="47E81527">
        <w:rPr>
          <w:noProof/>
          <w:lang w:val="nb-NO"/>
        </w:rPr>
        <w:t>slike</w:t>
      </w:r>
      <w:r w:rsidRPr="1987F931" w:rsidR="47E81527">
        <w:rPr>
          <w:noProof/>
          <w:lang w:val="nb-NO"/>
        </w:rPr>
        <w:t xml:space="preserve"> </w:t>
      </w:r>
      <w:r w:rsidRPr="1987F931" w:rsidR="47E81527">
        <w:rPr>
          <w:noProof/>
          <w:lang w:val="nb-NO"/>
        </w:rPr>
        <w:t>tjenester</w:t>
      </w:r>
      <w:r w:rsidRPr="1987F931" w:rsidR="47E81527">
        <w:rPr>
          <w:noProof/>
          <w:lang w:val="nb-NO"/>
        </w:rPr>
        <w:t xml:space="preserve">. </w:t>
      </w:r>
      <w:r w:rsidRPr="1987F931" w:rsidR="47E81527">
        <w:rPr>
          <w:noProof/>
          <w:lang w:val="nb-NO"/>
        </w:rPr>
        <w:t>Punktvise</w:t>
      </w:r>
      <w:r w:rsidRPr="1987F931" w:rsidR="47E81527">
        <w:rPr>
          <w:noProof/>
          <w:lang w:val="nb-NO"/>
        </w:rPr>
        <w:t xml:space="preserve"> </w:t>
      </w:r>
      <w:r w:rsidRPr="1987F931" w:rsidR="47E81527">
        <w:rPr>
          <w:noProof/>
          <w:lang w:val="nb-NO"/>
        </w:rPr>
        <w:t>nattjenester</w:t>
      </w:r>
      <w:r w:rsidRPr="1987F931" w:rsidR="47E81527">
        <w:rPr>
          <w:noProof/>
          <w:lang w:val="nb-NO"/>
        </w:rPr>
        <w:t xml:space="preserve"> </w:t>
      </w:r>
      <w:r w:rsidRPr="1987F931" w:rsidR="47E81527">
        <w:rPr>
          <w:noProof/>
          <w:lang w:val="nb-NO"/>
        </w:rPr>
        <w:t>skal</w:t>
      </w:r>
      <w:r w:rsidRPr="1987F931" w:rsidR="47E81527">
        <w:rPr>
          <w:noProof/>
          <w:lang w:val="nb-NO"/>
        </w:rPr>
        <w:t xml:space="preserve"> </w:t>
      </w:r>
      <w:r w:rsidRPr="1987F931" w:rsidR="47E81527">
        <w:rPr>
          <w:noProof/>
          <w:lang w:val="nb-NO"/>
        </w:rPr>
        <w:t>dekkes</w:t>
      </w:r>
      <w:r w:rsidRPr="1987F931" w:rsidR="47E81527">
        <w:rPr>
          <w:noProof/>
          <w:lang w:val="nb-NO"/>
        </w:rPr>
        <w:t xml:space="preserve"> </w:t>
      </w:r>
      <w:r w:rsidRPr="1987F931" w:rsidR="47E81527">
        <w:rPr>
          <w:noProof/>
          <w:lang w:val="nb-NO"/>
        </w:rPr>
        <w:t>av</w:t>
      </w:r>
      <w:r w:rsidRPr="1987F931" w:rsidR="47E81527">
        <w:rPr>
          <w:noProof/>
          <w:lang w:val="nb-NO"/>
        </w:rPr>
        <w:t xml:space="preserve"> </w:t>
      </w:r>
      <w:r w:rsidRPr="1987F931" w:rsidR="47E81527">
        <w:rPr>
          <w:noProof/>
          <w:lang w:val="nb-NO"/>
        </w:rPr>
        <w:t>hjemmesykepleie</w:t>
      </w:r>
      <w:r w:rsidRPr="1987F931" w:rsidR="47E81527">
        <w:rPr>
          <w:noProof/>
          <w:lang w:val="nb-NO"/>
        </w:rPr>
        <w:t xml:space="preserve"> </w:t>
      </w:r>
      <w:r w:rsidRPr="1987F931" w:rsidR="47E81527">
        <w:rPr>
          <w:noProof/>
          <w:lang w:val="nb-NO"/>
        </w:rPr>
        <w:t>eller</w:t>
      </w:r>
      <w:r w:rsidRPr="1987F931" w:rsidR="47E81527">
        <w:rPr>
          <w:noProof/>
          <w:lang w:val="nb-NO"/>
        </w:rPr>
        <w:t xml:space="preserve"> </w:t>
      </w:r>
      <w:r w:rsidRPr="1987F931" w:rsidR="47E81527">
        <w:rPr>
          <w:noProof/>
          <w:lang w:val="nb-NO"/>
        </w:rPr>
        <w:t>andre</w:t>
      </w:r>
      <w:r w:rsidRPr="1987F931" w:rsidR="47E81527">
        <w:rPr>
          <w:noProof/>
          <w:lang w:val="nb-NO"/>
        </w:rPr>
        <w:t xml:space="preserve"> </w:t>
      </w:r>
      <w:r w:rsidRPr="1987F931" w:rsidR="47E81527">
        <w:rPr>
          <w:noProof/>
          <w:lang w:val="nb-NO"/>
        </w:rPr>
        <w:t>tjenester</w:t>
      </w:r>
      <w:r w:rsidRPr="1987F931" w:rsidR="47E81527">
        <w:rPr>
          <w:noProof/>
          <w:lang w:val="nb-NO"/>
        </w:rPr>
        <w:t xml:space="preserve">. Dersom </w:t>
      </w:r>
      <w:r w:rsidRPr="1987F931" w:rsidR="47E81527">
        <w:rPr>
          <w:noProof/>
          <w:lang w:val="nb-NO"/>
        </w:rPr>
        <w:t>brukers</w:t>
      </w:r>
      <w:r w:rsidRPr="1987F931" w:rsidR="47E81527">
        <w:rPr>
          <w:noProof/>
          <w:lang w:val="nb-NO"/>
        </w:rPr>
        <w:t xml:space="preserve"> </w:t>
      </w:r>
      <w:r w:rsidRPr="1987F931" w:rsidR="47E81527">
        <w:rPr>
          <w:noProof/>
          <w:lang w:val="nb-NO"/>
        </w:rPr>
        <w:t>hjelpebehov</w:t>
      </w:r>
      <w:r w:rsidRPr="1987F931" w:rsidR="47E81527">
        <w:rPr>
          <w:noProof/>
          <w:lang w:val="nb-NO"/>
        </w:rPr>
        <w:t xml:space="preserve"> er </w:t>
      </w:r>
      <w:r w:rsidRPr="1987F931" w:rsidR="47E81527">
        <w:rPr>
          <w:noProof/>
          <w:lang w:val="nb-NO"/>
        </w:rPr>
        <w:t>slik</w:t>
      </w:r>
      <w:r w:rsidRPr="1987F931" w:rsidR="47E81527">
        <w:rPr>
          <w:noProof/>
          <w:lang w:val="nb-NO"/>
        </w:rPr>
        <w:t xml:space="preserve"> at det er </w:t>
      </w:r>
      <w:r w:rsidRPr="1987F931" w:rsidR="47E81527">
        <w:rPr>
          <w:noProof/>
          <w:lang w:val="nb-NO"/>
        </w:rPr>
        <w:t>behov</w:t>
      </w:r>
      <w:r w:rsidRPr="1987F931" w:rsidR="47E81527">
        <w:rPr>
          <w:noProof/>
          <w:lang w:val="nb-NO"/>
        </w:rPr>
        <w:t xml:space="preserve"> for </w:t>
      </w:r>
      <w:r w:rsidRPr="1987F931" w:rsidR="47E81527">
        <w:rPr>
          <w:noProof/>
          <w:lang w:val="nb-NO"/>
        </w:rPr>
        <w:t>kontinuerlig</w:t>
      </w:r>
      <w:r w:rsidRPr="1987F931" w:rsidR="47E81527">
        <w:rPr>
          <w:noProof/>
          <w:lang w:val="nb-NO"/>
        </w:rPr>
        <w:t xml:space="preserve"> 1-1-bemanning om </w:t>
      </w:r>
      <w:r w:rsidRPr="1987F931" w:rsidR="47E81527">
        <w:rPr>
          <w:noProof/>
          <w:lang w:val="nb-NO"/>
        </w:rPr>
        <w:t>natten</w:t>
      </w:r>
      <w:r w:rsidRPr="1987F931" w:rsidR="47E81527">
        <w:rPr>
          <w:noProof/>
          <w:lang w:val="nb-NO"/>
        </w:rPr>
        <w:t xml:space="preserve">, </w:t>
      </w:r>
      <w:r w:rsidRPr="1987F931" w:rsidR="47E81527">
        <w:rPr>
          <w:noProof/>
          <w:lang w:val="nb-NO"/>
        </w:rPr>
        <w:t>vil</w:t>
      </w:r>
      <w:r w:rsidRPr="1987F931" w:rsidR="47E81527">
        <w:rPr>
          <w:noProof/>
          <w:lang w:val="nb-NO"/>
        </w:rPr>
        <w:t xml:space="preserve"> det </w:t>
      </w:r>
      <w:r w:rsidRPr="1987F931" w:rsidR="47E81527">
        <w:rPr>
          <w:noProof/>
          <w:lang w:val="nb-NO"/>
        </w:rPr>
        <w:t>utløse</w:t>
      </w:r>
      <w:r w:rsidRPr="1987F931" w:rsidR="47E81527">
        <w:rPr>
          <w:noProof/>
          <w:lang w:val="nb-NO"/>
        </w:rPr>
        <w:t xml:space="preserve"> </w:t>
      </w:r>
      <w:r w:rsidRPr="1987F931" w:rsidR="47E81527">
        <w:rPr>
          <w:noProof/>
          <w:lang w:val="nb-NO"/>
        </w:rPr>
        <w:t>rett</w:t>
      </w:r>
      <w:r w:rsidRPr="1987F931" w:rsidR="47E81527">
        <w:rPr>
          <w:noProof/>
          <w:lang w:val="nb-NO"/>
        </w:rPr>
        <w:t xml:space="preserve"> </w:t>
      </w:r>
      <w:r w:rsidRPr="1987F931" w:rsidR="47E81527">
        <w:rPr>
          <w:noProof/>
          <w:lang w:val="nb-NO"/>
        </w:rPr>
        <w:t>til</w:t>
      </w:r>
      <w:r w:rsidRPr="1987F931" w:rsidR="47E81527">
        <w:rPr>
          <w:noProof/>
          <w:lang w:val="nb-NO"/>
        </w:rPr>
        <w:t xml:space="preserve"> BPA.</w:t>
      </w:r>
    </w:p>
    <w:p w:rsidR="1987F931" w:rsidP="1987F931" w:rsidRDefault="1987F931" w14:paraId="1EB3FC8D" w14:textId="039210EF">
      <w:pPr>
        <w:pStyle w:val="Ingenmellomrom"/>
        <w:rPr>
          <w:noProof/>
          <w:lang w:val="nb-NO"/>
        </w:rPr>
      </w:pPr>
    </w:p>
    <w:p w:rsidR="5029986D" w:rsidP="1987F931" w:rsidRDefault="5029986D" w14:paraId="7FCDEDEC" w14:textId="07B4DF14" w14:noSpellErr="1">
      <w:pPr>
        <w:pStyle w:val="Ingenmellomrom"/>
        <w:rPr>
          <w:noProof/>
          <w:lang w:val="nb-NO"/>
        </w:rPr>
      </w:pPr>
      <w:r w:rsidRPr="1987F931" w:rsidR="47E81527">
        <w:rPr>
          <w:noProof/>
          <w:lang w:val="nb-NO"/>
        </w:rPr>
        <w:t xml:space="preserve">Det </w:t>
      </w:r>
      <w:r w:rsidRPr="1987F931" w:rsidR="47E81527">
        <w:rPr>
          <w:noProof/>
          <w:lang w:val="nb-NO"/>
        </w:rPr>
        <w:t>skal</w:t>
      </w:r>
      <w:r w:rsidRPr="1987F931" w:rsidR="47E81527">
        <w:rPr>
          <w:noProof/>
          <w:lang w:val="nb-NO"/>
        </w:rPr>
        <w:t xml:space="preserve"> </w:t>
      </w:r>
      <w:r w:rsidRPr="1987F931" w:rsidR="47E81527">
        <w:rPr>
          <w:noProof/>
          <w:lang w:val="nb-NO"/>
        </w:rPr>
        <w:t>være</w:t>
      </w:r>
      <w:r w:rsidRPr="1987F931" w:rsidR="47E81527">
        <w:rPr>
          <w:noProof/>
          <w:lang w:val="nb-NO"/>
        </w:rPr>
        <w:t xml:space="preserve"> </w:t>
      </w:r>
      <w:r w:rsidRPr="1987F931" w:rsidR="47E81527">
        <w:rPr>
          <w:noProof/>
          <w:lang w:val="nb-NO"/>
        </w:rPr>
        <w:t>vurdert</w:t>
      </w:r>
      <w:r w:rsidRPr="1987F931" w:rsidR="47E81527">
        <w:rPr>
          <w:noProof/>
          <w:lang w:val="nb-NO"/>
        </w:rPr>
        <w:t xml:space="preserve"> at BPA er det </w:t>
      </w:r>
      <w:r w:rsidRPr="1987F931" w:rsidR="47E81527">
        <w:rPr>
          <w:noProof/>
          <w:lang w:val="nb-NO"/>
        </w:rPr>
        <w:t>mest</w:t>
      </w:r>
      <w:r w:rsidRPr="1987F931" w:rsidR="47E81527">
        <w:rPr>
          <w:noProof/>
          <w:lang w:val="nb-NO"/>
        </w:rPr>
        <w:t xml:space="preserve"> </w:t>
      </w:r>
      <w:r w:rsidRPr="1987F931" w:rsidR="47E81527">
        <w:rPr>
          <w:noProof/>
          <w:lang w:val="nb-NO"/>
        </w:rPr>
        <w:t>hensiktsmessige</w:t>
      </w:r>
      <w:r w:rsidRPr="1987F931" w:rsidR="47E81527">
        <w:rPr>
          <w:noProof/>
          <w:lang w:val="nb-NO"/>
        </w:rPr>
        <w:t xml:space="preserve"> </w:t>
      </w:r>
      <w:r w:rsidRPr="1987F931" w:rsidR="47E81527">
        <w:rPr>
          <w:noProof/>
          <w:lang w:val="nb-NO"/>
        </w:rPr>
        <w:t>tilbudet</w:t>
      </w:r>
      <w:r w:rsidRPr="1987F931" w:rsidR="47E81527">
        <w:rPr>
          <w:noProof/>
          <w:lang w:val="nb-NO"/>
        </w:rPr>
        <w:t xml:space="preserve"> </w:t>
      </w:r>
      <w:r w:rsidRPr="1987F931" w:rsidR="47E81527">
        <w:rPr>
          <w:noProof/>
          <w:lang w:val="nb-NO"/>
        </w:rPr>
        <w:t>til</w:t>
      </w:r>
      <w:r w:rsidRPr="1987F931" w:rsidR="47E81527">
        <w:rPr>
          <w:noProof/>
          <w:lang w:val="nb-NO"/>
        </w:rPr>
        <w:t xml:space="preserve"> </w:t>
      </w:r>
      <w:r w:rsidRPr="1987F931" w:rsidR="47E81527">
        <w:rPr>
          <w:noProof/>
          <w:lang w:val="nb-NO"/>
        </w:rPr>
        <w:t>tjenestemottaker</w:t>
      </w:r>
      <w:r w:rsidRPr="1987F931" w:rsidR="47E81527">
        <w:rPr>
          <w:noProof/>
          <w:lang w:val="nb-NO"/>
        </w:rPr>
        <w:t xml:space="preserve">. </w:t>
      </w:r>
      <w:r w:rsidRPr="1987F931" w:rsidR="47E81527">
        <w:rPr>
          <w:noProof/>
          <w:lang w:val="nb-NO"/>
        </w:rPr>
        <w:t>Hensynet</w:t>
      </w:r>
      <w:r w:rsidRPr="1987F931" w:rsidR="47E81527">
        <w:rPr>
          <w:noProof/>
          <w:lang w:val="nb-NO"/>
        </w:rPr>
        <w:t xml:space="preserve"> </w:t>
      </w:r>
      <w:r w:rsidRPr="1987F931" w:rsidR="47E81527">
        <w:rPr>
          <w:noProof/>
          <w:lang w:val="nb-NO"/>
        </w:rPr>
        <w:t>til</w:t>
      </w:r>
      <w:r w:rsidRPr="1987F931" w:rsidR="47E81527">
        <w:rPr>
          <w:noProof/>
          <w:lang w:val="nb-NO"/>
        </w:rPr>
        <w:t xml:space="preserve"> om BPA er den </w:t>
      </w:r>
      <w:r w:rsidRPr="1987F931" w:rsidR="47E81527">
        <w:rPr>
          <w:noProof/>
          <w:lang w:val="nb-NO"/>
        </w:rPr>
        <w:t>beste</w:t>
      </w:r>
      <w:r w:rsidRPr="1987F931" w:rsidR="47E81527">
        <w:rPr>
          <w:noProof/>
          <w:lang w:val="nb-NO"/>
        </w:rPr>
        <w:t xml:space="preserve"> </w:t>
      </w:r>
      <w:r w:rsidRPr="1987F931" w:rsidR="47E81527">
        <w:rPr>
          <w:noProof/>
          <w:lang w:val="nb-NO"/>
        </w:rPr>
        <w:t>utnyttelsen</w:t>
      </w:r>
      <w:r w:rsidRPr="1987F931" w:rsidR="47E81527">
        <w:rPr>
          <w:noProof/>
          <w:lang w:val="nb-NO"/>
        </w:rPr>
        <w:t xml:space="preserve"> </w:t>
      </w:r>
      <w:r w:rsidRPr="1987F931" w:rsidR="47E81527">
        <w:rPr>
          <w:noProof/>
          <w:lang w:val="nb-NO"/>
        </w:rPr>
        <w:t>av</w:t>
      </w:r>
      <w:r w:rsidRPr="1987F931" w:rsidR="47E81527">
        <w:rPr>
          <w:noProof/>
          <w:lang w:val="nb-NO"/>
        </w:rPr>
        <w:t xml:space="preserve"> </w:t>
      </w:r>
      <w:r w:rsidRPr="1987F931" w:rsidR="47E81527">
        <w:rPr>
          <w:noProof/>
          <w:lang w:val="nb-NO"/>
        </w:rPr>
        <w:t>kommunens</w:t>
      </w:r>
      <w:r w:rsidRPr="1987F931" w:rsidR="47E81527">
        <w:rPr>
          <w:noProof/>
          <w:lang w:val="nb-NO"/>
        </w:rPr>
        <w:t xml:space="preserve"> </w:t>
      </w:r>
      <w:r w:rsidRPr="1987F931" w:rsidR="47E81527">
        <w:rPr>
          <w:noProof/>
          <w:lang w:val="nb-NO"/>
        </w:rPr>
        <w:t>ressurser</w:t>
      </w:r>
      <w:r w:rsidRPr="1987F931" w:rsidR="47E81527">
        <w:rPr>
          <w:noProof/>
          <w:lang w:val="nb-NO"/>
        </w:rPr>
        <w:t xml:space="preserve"> </w:t>
      </w:r>
      <w:r w:rsidRPr="1987F931" w:rsidR="47E81527">
        <w:rPr>
          <w:noProof/>
          <w:lang w:val="nb-NO"/>
        </w:rPr>
        <w:t>skal</w:t>
      </w:r>
      <w:r w:rsidRPr="1987F931" w:rsidR="47E81527">
        <w:rPr>
          <w:noProof/>
          <w:lang w:val="nb-NO"/>
        </w:rPr>
        <w:t xml:space="preserve"> </w:t>
      </w:r>
      <w:r w:rsidRPr="1987F931" w:rsidR="47E81527">
        <w:rPr>
          <w:noProof/>
          <w:lang w:val="nb-NO"/>
        </w:rPr>
        <w:t>være</w:t>
      </w:r>
      <w:r w:rsidRPr="1987F931" w:rsidR="47E81527">
        <w:rPr>
          <w:noProof/>
          <w:lang w:val="nb-NO"/>
        </w:rPr>
        <w:t xml:space="preserve"> </w:t>
      </w:r>
      <w:r w:rsidRPr="1987F931" w:rsidR="47E81527">
        <w:rPr>
          <w:noProof/>
          <w:lang w:val="nb-NO"/>
        </w:rPr>
        <w:t>ivaretatt</w:t>
      </w:r>
      <w:r w:rsidRPr="1987F931" w:rsidR="47E81527">
        <w:rPr>
          <w:noProof/>
          <w:lang w:val="nb-NO"/>
        </w:rPr>
        <w:t xml:space="preserve">. </w:t>
      </w:r>
    </w:p>
    <w:p w:rsidR="5029986D" w:rsidP="1987F931" w:rsidRDefault="5029986D" w14:paraId="5452EAD2" w14:textId="5EF54FEF" w14:noSpellErr="1">
      <w:pPr>
        <w:rPr>
          <w:noProof/>
          <w:lang w:val="nb-NO"/>
        </w:rPr>
      </w:pPr>
    </w:p>
    <w:p w:rsidR="5029986D" w:rsidP="1987F931" w:rsidRDefault="5029986D" w14:paraId="422EA5F0" w14:textId="57994264">
      <w:pPr>
        <w:pStyle w:val="Overskrift2"/>
        <w:rPr>
          <w:noProof/>
          <w:lang w:val="nb-NO"/>
        </w:rPr>
      </w:pPr>
      <w:r w:rsidRPr="437AC1FB" w:rsidR="4EAADB9F">
        <w:rPr>
          <w:noProof/>
          <w:lang w:val="nb-NO"/>
        </w:rPr>
        <w:t>6</w:t>
      </w:r>
      <w:r w:rsidRPr="437AC1FB" w:rsidR="2FB23BCE">
        <w:rPr>
          <w:noProof/>
          <w:lang w:val="nb-NO"/>
        </w:rPr>
        <w:t>.5 TJENESTETILBUD</w:t>
      </w:r>
    </w:p>
    <w:p w:rsidR="5029986D" w:rsidP="437AC1FB" w:rsidRDefault="5029986D" w14:paraId="4ADB7C97" w14:textId="5A43B336">
      <w:pPr>
        <w:pStyle w:val="Ingenmellomrom"/>
        <w:rPr>
          <w:noProof/>
          <w:lang w:val="nb-NO"/>
        </w:rPr>
      </w:pPr>
      <w:r w:rsidRPr="437AC1FB" w:rsidR="2FB23BCE">
        <w:rPr>
          <w:noProof/>
          <w:lang w:val="nb-NO"/>
        </w:rPr>
        <w:t>Personlig</w:t>
      </w:r>
      <w:r w:rsidRPr="437AC1FB" w:rsidR="2FB23BCE">
        <w:rPr>
          <w:noProof/>
          <w:lang w:val="nb-NO"/>
        </w:rPr>
        <w:t xml:space="preserve"> </w:t>
      </w:r>
      <w:r w:rsidRPr="437AC1FB" w:rsidR="2FB23BCE">
        <w:rPr>
          <w:noProof/>
          <w:lang w:val="nb-NO"/>
        </w:rPr>
        <w:t>assistanse</w:t>
      </w:r>
      <w:r w:rsidRPr="437AC1FB" w:rsidR="2FB23BCE">
        <w:rPr>
          <w:noProof/>
          <w:lang w:val="nb-NO"/>
        </w:rPr>
        <w:t xml:space="preserve"> er </w:t>
      </w:r>
      <w:r w:rsidRPr="437AC1FB" w:rsidR="2FB23BCE">
        <w:rPr>
          <w:noProof/>
          <w:lang w:val="nb-NO"/>
        </w:rPr>
        <w:t>bistand</w:t>
      </w:r>
      <w:r w:rsidRPr="437AC1FB" w:rsidR="2FB23BCE">
        <w:rPr>
          <w:noProof/>
          <w:lang w:val="nb-NO"/>
        </w:rPr>
        <w:t xml:space="preserve"> </w:t>
      </w:r>
      <w:r w:rsidRPr="437AC1FB" w:rsidR="2FB23BCE">
        <w:rPr>
          <w:noProof/>
          <w:lang w:val="nb-NO"/>
        </w:rPr>
        <w:t>av</w:t>
      </w:r>
      <w:r w:rsidRPr="437AC1FB" w:rsidR="2FB23BCE">
        <w:rPr>
          <w:noProof/>
          <w:lang w:val="nb-NO"/>
        </w:rPr>
        <w:t xml:space="preserve"> </w:t>
      </w:r>
      <w:r w:rsidRPr="437AC1FB" w:rsidR="2FB23BCE">
        <w:rPr>
          <w:noProof/>
          <w:lang w:val="nb-NO"/>
        </w:rPr>
        <w:t>både</w:t>
      </w:r>
      <w:r w:rsidRPr="437AC1FB" w:rsidR="2FB23BCE">
        <w:rPr>
          <w:noProof/>
          <w:lang w:val="nb-NO"/>
        </w:rPr>
        <w:t xml:space="preserve"> </w:t>
      </w:r>
      <w:r w:rsidRPr="437AC1FB" w:rsidR="2FB23BCE">
        <w:rPr>
          <w:noProof/>
          <w:lang w:val="nb-NO"/>
        </w:rPr>
        <w:t>personlig</w:t>
      </w:r>
      <w:r w:rsidRPr="437AC1FB" w:rsidR="2FB23BCE">
        <w:rPr>
          <w:noProof/>
          <w:lang w:val="nb-NO"/>
        </w:rPr>
        <w:t xml:space="preserve"> </w:t>
      </w:r>
      <w:r w:rsidRPr="437AC1FB" w:rsidR="2FB23BCE">
        <w:rPr>
          <w:noProof/>
          <w:lang w:val="nb-NO"/>
        </w:rPr>
        <w:t>og</w:t>
      </w:r>
      <w:r w:rsidRPr="437AC1FB" w:rsidR="2FB23BCE">
        <w:rPr>
          <w:noProof/>
          <w:lang w:val="nb-NO"/>
        </w:rPr>
        <w:t xml:space="preserve"> </w:t>
      </w:r>
      <w:r w:rsidRPr="437AC1FB" w:rsidR="2FB23BCE">
        <w:rPr>
          <w:noProof/>
          <w:lang w:val="nb-NO"/>
        </w:rPr>
        <w:t>praktisk</w:t>
      </w:r>
      <w:r w:rsidRPr="437AC1FB" w:rsidR="2FB23BCE">
        <w:rPr>
          <w:noProof/>
          <w:lang w:val="nb-NO"/>
        </w:rPr>
        <w:t xml:space="preserve"> art. </w:t>
      </w:r>
      <w:r w:rsidRPr="437AC1FB" w:rsidR="2FB23BCE">
        <w:rPr>
          <w:noProof/>
          <w:lang w:val="nb-NO"/>
        </w:rPr>
        <w:t>Omfanget</w:t>
      </w:r>
      <w:r w:rsidRPr="437AC1FB" w:rsidR="2FB23BCE">
        <w:rPr>
          <w:noProof/>
          <w:lang w:val="nb-NO"/>
        </w:rPr>
        <w:t xml:space="preserve"> </w:t>
      </w:r>
      <w:r w:rsidRPr="437AC1FB" w:rsidR="2FB23BCE">
        <w:rPr>
          <w:noProof/>
          <w:lang w:val="nb-NO"/>
        </w:rPr>
        <w:t>av</w:t>
      </w:r>
      <w:r w:rsidRPr="437AC1FB" w:rsidR="2FB23BCE">
        <w:rPr>
          <w:noProof/>
          <w:lang w:val="nb-NO"/>
        </w:rPr>
        <w:t xml:space="preserve"> </w:t>
      </w:r>
      <w:r w:rsidRPr="437AC1FB" w:rsidR="2FB23BCE">
        <w:rPr>
          <w:noProof/>
          <w:lang w:val="nb-NO"/>
        </w:rPr>
        <w:t>tjenesten</w:t>
      </w:r>
      <w:r w:rsidRPr="437AC1FB" w:rsidR="2FB23BCE">
        <w:rPr>
          <w:noProof/>
          <w:lang w:val="nb-NO"/>
        </w:rPr>
        <w:t xml:space="preserve"> </w:t>
      </w:r>
      <w:r w:rsidRPr="437AC1FB" w:rsidR="2FB23BCE">
        <w:rPr>
          <w:noProof/>
          <w:lang w:val="nb-NO"/>
        </w:rPr>
        <w:t>skal</w:t>
      </w:r>
      <w:r w:rsidRPr="437AC1FB" w:rsidR="2FB23BCE">
        <w:rPr>
          <w:noProof/>
          <w:lang w:val="nb-NO"/>
        </w:rPr>
        <w:t xml:space="preserve"> </w:t>
      </w:r>
      <w:r w:rsidRPr="437AC1FB" w:rsidR="2FB23BCE">
        <w:rPr>
          <w:noProof/>
          <w:lang w:val="nb-NO"/>
        </w:rPr>
        <w:t>tilsvare</w:t>
      </w:r>
      <w:r w:rsidRPr="437AC1FB" w:rsidR="2FB23BCE">
        <w:rPr>
          <w:noProof/>
          <w:lang w:val="nb-NO"/>
        </w:rPr>
        <w:t xml:space="preserve"> </w:t>
      </w:r>
      <w:r w:rsidRPr="437AC1FB" w:rsidR="2FB23BCE">
        <w:rPr>
          <w:noProof/>
          <w:lang w:val="nb-NO"/>
        </w:rPr>
        <w:t>hva</w:t>
      </w:r>
      <w:r w:rsidRPr="437AC1FB" w:rsidR="2FB23BCE">
        <w:rPr>
          <w:noProof/>
          <w:lang w:val="nb-NO"/>
        </w:rPr>
        <w:t xml:space="preserve"> </w:t>
      </w:r>
      <w:r w:rsidRPr="437AC1FB" w:rsidR="2FB23BCE">
        <w:rPr>
          <w:noProof/>
          <w:lang w:val="nb-NO"/>
        </w:rPr>
        <w:t>kommunen</w:t>
      </w:r>
      <w:r w:rsidRPr="437AC1FB" w:rsidR="2FB23BCE">
        <w:rPr>
          <w:noProof/>
          <w:lang w:val="nb-NO"/>
        </w:rPr>
        <w:t xml:space="preserve"> </w:t>
      </w:r>
      <w:r w:rsidRPr="437AC1FB" w:rsidR="2FB23BCE">
        <w:rPr>
          <w:noProof/>
          <w:lang w:val="nb-NO"/>
        </w:rPr>
        <w:t>ville</w:t>
      </w:r>
      <w:r w:rsidRPr="437AC1FB" w:rsidR="2FB23BCE">
        <w:rPr>
          <w:noProof/>
          <w:lang w:val="nb-NO"/>
        </w:rPr>
        <w:t xml:space="preserve"> </w:t>
      </w:r>
      <w:r w:rsidRPr="437AC1FB" w:rsidR="2FB23BCE">
        <w:rPr>
          <w:noProof/>
          <w:lang w:val="nb-NO"/>
        </w:rPr>
        <w:t>ytt</w:t>
      </w:r>
      <w:r w:rsidRPr="437AC1FB" w:rsidR="2FB23BCE">
        <w:rPr>
          <w:noProof/>
          <w:lang w:val="nb-NO"/>
        </w:rPr>
        <w:t xml:space="preserve"> </w:t>
      </w:r>
      <w:r w:rsidRPr="437AC1FB" w:rsidR="2FB23BCE">
        <w:rPr>
          <w:noProof/>
          <w:lang w:val="nb-NO"/>
        </w:rPr>
        <w:t>av</w:t>
      </w:r>
      <w:r w:rsidRPr="437AC1FB" w:rsidR="2FB23BCE">
        <w:rPr>
          <w:noProof/>
          <w:lang w:val="nb-NO"/>
        </w:rPr>
        <w:t xml:space="preserve"> </w:t>
      </w:r>
      <w:r w:rsidRPr="437AC1FB" w:rsidR="2FB23BCE">
        <w:rPr>
          <w:noProof/>
          <w:lang w:val="nb-NO"/>
        </w:rPr>
        <w:t>tjenester</w:t>
      </w:r>
      <w:r w:rsidRPr="437AC1FB" w:rsidR="2FB23BCE">
        <w:rPr>
          <w:noProof/>
          <w:lang w:val="nb-NO"/>
        </w:rPr>
        <w:t xml:space="preserve"> </w:t>
      </w:r>
      <w:r w:rsidRPr="437AC1FB" w:rsidR="2FB23BCE">
        <w:rPr>
          <w:noProof/>
          <w:lang w:val="nb-NO"/>
        </w:rPr>
        <w:t>gjennom</w:t>
      </w:r>
      <w:r w:rsidRPr="437AC1FB" w:rsidR="2FB23BCE">
        <w:rPr>
          <w:noProof/>
          <w:lang w:val="nb-NO"/>
        </w:rPr>
        <w:t xml:space="preserve"> de </w:t>
      </w:r>
      <w:r w:rsidRPr="437AC1FB" w:rsidR="2FB23BCE">
        <w:rPr>
          <w:noProof/>
          <w:lang w:val="nb-NO"/>
        </w:rPr>
        <w:t>ordinære</w:t>
      </w:r>
      <w:r w:rsidRPr="437AC1FB" w:rsidR="2FB23BCE">
        <w:rPr>
          <w:noProof/>
          <w:lang w:val="nb-NO"/>
        </w:rPr>
        <w:t xml:space="preserve"> </w:t>
      </w:r>
      <w:r w:rsidRPr="437AC1FB" w:rsidR="2FB23BCE">
        <w:rPr>
          <w:noProof/>
          <w:lang w:val="nb-NO"/>
        </w:rPr>
        <w:t>omsorgstjenestene</w:t>
      </w:r>
      <w:r w:rsidRPr="437AC1FB" w:rsidR="2FB23BCE">
        <w:rPr>
          <w:noProof/>
          <w:lang w:val="nb-NO"/>
        </w:rPr>
        <w:t xml:space="preserve">. </w:t>
      </w:r>
      <w:r w:rsidRPr="437AC1FB" w:rsidR="2FB23BCE">
        <w:rPr>
          <w:noProof/>
          <w:lang w:val="nb-NO"/>
        </w:rPr>
        <w:t>Tjenesten</w:t>
      </w:r>
      <w:r w:rsidRPr="437AC1FB" w:rsidR="2FB23BCE">
        <w:rPr>
          <w:noProof/>
          <w:lang w:val="nb-NO"/>
        </w:rPr>
        <w:t xml:space="preserve"> </w:t>
      </w:r>
      <w:r w:rsidRPr="437AC1FB" w:rsidR="2FB23BCE">
        <w:rPr>
          <w:noProof/>
          <w:lang w:val="nb-NO"/>
        </w:rPr>
        <w:t>kan</w:t>
      </w:r>
      <w:r w:rsidRPr="437AC1FB" w:rsidR="2FB23BCE">
        <w:rPr>
          <w:noProof/>
          <w:lang w:val="nb-NO"/>
        </w:rPr>
        <w:t xml:space="preserve"> </w:t>
      </w:r>
      <w:r w:rsidRPr="437AC1FB" w:rsidR="11028E40">
        <w:rPr>
          <w:noProof/>
          <w:lang w:val="nb-NO"/>
        </w:rPr>
        <w:t xml:space="preserve">eksempelvis </w:t>
      </w:r>
      <w:r w:rsidRPr="437AC1FB" w:rsidR="2FB23BCE">
        <w:rPr>
          <w:noProof/>
          <w:lang w:val="nb-NO"/>
        </w:rPr>
        <w:t>omfatte</w:t>
      </w:r>
      <w:r w:rsidRPr="437AC1FB" w:rsidR="2FB23BCE">
        <w:rPr>
          <w:noProof/>
          <w:lang w:val="nb-NO"/>
        </w:rPr>
        <w:t>;</w:t>
      </w:r>
    </w:p>
    <w:p w:rsidR="5029986D" w:rsidP="37493D1B" w:rsidRDefault="5029986D" w14:paraId="2793CBA6" w14:textId="577DE473">
      <w:pPr>
        <w:pStyle w:val="Normal"/>
        <w:rPr>
          <w:noProof/>
          <w:highlight w:val="yellow"/>
          <w:lang w:val="nb-NO"/>
        </w:rPr>
      </w:pPr>
    </w:p>
    <w:tbl>
      <w:tblPr>
        <w:tblStyle w:val="Tabellrutenett"/>
        <w:tblW w:w="0" w:type="auto"/>
        <w:tblLayout w:type="fixed"/>
        <w:tblLook w:val="06A0" w:firstRow="1" w:lastRow="0" w:firstColumn="1" w:lastColumn="0" w:noHBand="1" w:noVBand="1"/>
      </w:tblPr>
      <w:tblGrid>
        <w:gridCol w:w="4305"/>
        <w:gridCol w:w="4305"/>
      </w:tblGrid>
      <w:tr w:rsidR="52FC8495" w:rsidTr="1987F931" w14:paraId="3FDD8727">
        <w:trPr>
          <w:trHeight w:val="300"/>
        </w:trPr>
        <w:tc>
          <w:tcPr>
            <w:tcW w:w="4305" w:type="dxa"/>
            <w:tcMar/>
          </w:tcPr>
          <w:p w:rsidR="56EEC822" w:rsidP="37493D1B" w:rsidRDefault="56EEC822" w14:paraId="5B6D04F0" w14:textId="1610739B">
            <w:pPr>
              <w:pStyle w:val="Overskrift2"/>
              <w:rPr>
                <w:b w:val="1"/>
                <w:bCs w:val="1"/>
                <w:noProof/>
                <w:lang w:val="nb-NO"/>
              </w:rPr>
            </w:pPr>
            <w:r w:rsidRPr="1987F931" w:rsidR="1FC3B6C4">
              <w:rPr>
                <w:b w:val="1"/>
                <w:bCs w:val="1"/>
                <w:noProof/>
                <w:lang w:val="nb-NO"/>
              </w:rPr>
              <w:t>Personlig</w:t>
            </w:r>
            <w:r w:rsidRPr="1987F931" w:rsidR="1FC3B6C4">
              <w:rPr>
                <w:b w:val="1"/>
                <w:bCs w:val="1"/>
                <w:noProof/>
                <w:lang w:val="nb-NO"/>
              </w:rPr>
              <w:t xml:space="preserve"> </w:t>
            </w:r>
            <w:r w:rsidRPr="1987F931" w:rsidR="1FC3B6C4">
              <w:rPr>
                <w:b w:val="1"/>
                <w:bCs w:val="1"/>
                <w:noProof/>
                <w:lang w:val="nb-NO"/>
              </w:rPr>
              <w:t>bistand</w:t>
            </w:r>
          </w:p>
          <w:p w:rsidR="56EEC822" w:rsidP="1987F931" w:rsidRDefault="56EEC822" w14:paraId="7A958AF5" w14:textId="6827F1DC">
            <w:pPr>
              <w:pStyle w:val="Ingenmellomrom"/>
              <w:numPr>
                <w:ilvl w:val="0"/>
                <w:numId w:val="82"/>
              </w:numPr>
              <w:rPr>
                <w:noProof/>
                <w:lang w:val="nb-NO"/>
              </w:rPr>
            </w:pPr>
            <w:r w:rsidRPr="1987F931" w:rsidR="1FC3B6C4">
              <w:rPr>
                <w:noProof/>
                <w:lang w:val="nb-NO"/>
              </w:rPr>
              <w:t>i</w:t>
            </w:r>
            <w:r w:rsidRPr="1987F931" w:rsidR="1FC3B6C4">
              <w:rPr>
                <w:noProof/>
                <w:lang w:val="nb-NO"/>
              </w:rPr>
              <w:t xml:space="preserve"> </w:t>
            </w:r>
            <w:r w:rsidRPr="1987F931" w:rsidR="1FC3B6C4">
              <w:rPr>
                <w:noProof/>
                <w:lang w:val="nb-NO"/>
              </w:rPr>
              <w:t>utøvelse</w:t>
            </w:r>
            <w:r w:rsidRPr="1987F931" w:rsidR="1FC3B6C4">
              <w:rPr>
                <w:noProof/>
                <w:lang w:val="nb-NO"/>
              </w:rPr>
              <w:t xml:space="preserve"> </w:t>
            </w:r>
            <w:r w:rsidRPr="1987F931" w:rsidR="1FC3B6C4">
              <w:rPr>
                <w:noProof/>
                <w:lang w:val="nb-NO"/>
              </w:rPr>
              <w:t>av</w:t>
            </w:r>
            <w:r w:rsidRPr="1987F931" w:rsidR="1FC3B6C4">
              <w:rPr>
                <w:noProof/>
                <w:lang w:val="nb-NO"/>
              </w:rPr>
              <w:t xml:space="preserve"> </w:t>
            </w:r>
            <w:r w:rsidRPr="1987F931" w:rsidR="1FC3B6C4">
              <w:rPr>
                <w:noProof/>
                <w:lang w:val="nb-NO"/>
              </w:rPr>
              <w:t>personlig</w:t>
            </w:r>
            <w:r w:rsidRPr="1987F931" w:rsidR="1FC3B6C4">
              <w:rPr>
                <w:noProof/>
                <w:lang w:val="nb-NO"/>
              </w:rPr>
              <w:t xml:space="preserve"> hygiene</w:t>
            </w:r>
          </w:p>
          <w:p w:rsidR="56EEC822" w:rsidP="1987F931" w:rsidRDefault="56EEC822" w14:paraId="2BCD5177" w14:textId="0C3D2866">
            <w:pPr>
              <w:pStyle w:val="Ingenmellomrom"/>
              <w:numPr>
                <w:ilvl w:val="0"/>
                <w:numId w:val="82"/>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av</w:t>
            </w:r>
            <w:r w:rsidRPr="1987F931" w:rsidR="1FC3B6C4">
              <w:rPr>
                <w:noProof/>
                <w:lang w:val="nb-NO"/>
              </w:rPr>
              <w:t>-/</w:t>
            </w:r>
            <w:r w:rsidRPr="1987F931" w:rsidR="1FC3B6C4">
              <w:rPr>
                <w:noProof/>
                <w:lang w:val="nb-NO"/>
              </w:rPr>
              <w:t>påkledning</w:t>
            </w:r>
          </w:p>
          <w:p w:rsidR="56EEC822" w:rsidP="1987F931" w:rsidRDefault="56EEC822" w14:paraId="3E93A28E" w14:textId="59D90F05">
            <w:pPr>
              <w:pStyle w:val="Ingenmellomrom"/>
              <w:numPr>
                <w:ilvl w:val="0"/>
                <w:numId w:val="82"/>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toalettbesøk</w:t>
            </w:r>
            <w:r w:rsidRPr="1987F931" w:rsidR="1FC3B6C4">
              <w:rPr>
                <w:noProof/>
                <w:lang w:val="nb-NO"/>
              </w:rPr>
              <w:t xml:space="preserve">, </w:t>
            </w:r>
            <w:r w:rsidRPr="1987F931" w:rsidR="1FC3B6C4">
              <w:rPr>
                <w:noProof/>
                <w:lang w:val="nb-NO"/>
              </w:rPr>
              <w:t>stomi</w:t>
            </w:r>
            <w:r w:rsidRPr="1987F931" w:rsidR="1FC3B6C4">
              <w:rPr>
                <w:noProof/>
                <w:lang w:val="nb-NO"/>
              </w:rPr>
              <w:t xml:space="preserve">, </w:t>
            </w:r>
            <w:r w:rsidRPr="1987F931" w:rsidR="1FC3B6C4">
              <w:rPr>
                <w:noProof/>
                <w:lang w:val="nb-NO"/>
              </w:rPr>
              <w:t>kateter</w:t>
            </w:r>
          </w:p>
          <w:p w:rsidR="56EEC822" w:rsidP="1987F931" w:rsidRDefault="56EEC822" w14:paraId="195439EB" w14:textId="1975E7F6">
            <w:pPr>
              <w:pStyle w:val="Ingenmellomrom"/>
              <w:numPr>
                <w:ilvl w:val="0"/>
                <w:numId w:val="82"/>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inntak</w:t>
            </w:r>
            <w:r w:rsidRPr="1987F931" w:rsidR="1FC3B6C4">
              <w:rPr>
                <w:noProof/>
                <w:lang w:val="nb-NO"/>
              </w:rPr>
              <w:t xml:space="preserve"> </w:t>
            </w:r>
            <w:r w:rsidRPr="1987F931" w:rsidR="1FC3B6C4">
              <w:rPr>
                <w:noProof/>
                <w:lang w:val="nb-NO"/>
              </w:rPr>
              <w:t>av</w:t>
            </w:r>
            <w:r w:rsidRPr="1987F931" w:rsidR="1FC3B6C4">
              <w:rPr>
                <w:noProof/>
                <w:lang w:val="nb-NO"/>
              </w:rPr>
              <w:t xml:space="preserve"> mat, </w:t>
            </w:r>
            <w:r w:rsidRPr="1987F931" w:rsidR="1FC3B6C4">
              <w:rPr>
                <w:noProof/>
                <w:lang w:val="nb-NO"/>
              </w:rPr>
              <w:t>drikke</w:t>
            </w:r>
            <w:r w:rsidRPr="1987F931" w:rsidR="1FC3B6C4">
              <w:rPr>
                <w:noProof/>
                <w:lang w:val="nb-NO"/>
              </w:rPr>
              <w:t xml:space="preserve">, </w:t>
            </w:r>
            <w:r w:rsidRPr="1987F931" w:rsidR="1FC3B6C4">
              <w:rPr>
                <w:noProof/>
                <w:lang w:val="nb-NO"/>
              </w:rPr>
              <w:t>sondeernæring</w:t>
            </w:r>
          </w:p>
          <w:p w:rsidR="56EEC822" w:rsidP="1987F931" w:rsidRDefault="56EEC822" w14:paraId="5E2592C3" w14:textId="46C5691C">
            <w:pPr>
              <w:pStyle w:val="Ingenmellomrom"/>
              <w:numPr>
                <w:ilvl w:val="0"/>
                <w:numId w:val="82"/>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bevegelse</w:t>
            </w:r>
            <w:r w:rsidRPr="1987F931" w:rsidR="1FC3B6C4">
              <w:rPr>
                <w:noProof/>
                <w:lang w:val="nb-NO"/>
              </w:rPr>
              <w:t xml:space="preserve"> </w:t>
            </w:r>
            <w:r w:rsidRPr="1987F931" w:rsidR="1FC3B6C4">
              <w:rPr>
                <w:noProof/>
                <w:lang w:val="nb-NO"/>
              </w:rPr>
              <w:t>inne</w:t>
            </w:r>
            <w:r w:rsidRPr="1987F931" w:rsidR="1FC3B6C4">
              <w:rPr>
                <w:noProof/>
                <w:lang w:val="nb-NO"/>
              </w:rPr>
              <w:t xml:space="preserve"> </w:t>
            </w:r>
            <w:r w:rsidRPr="1987F931" w:rsidR="1FC3B6C4">
              <w:rPr>
                <w:noProof/>
                <w:lang w:val="nb-NO"/>
              </w:rPr>
              <w:t>og</w:t>
            </w:r>
            <w:r w:rsidRPr="1987F931" w:rsidR="1FC3B6C4">
              <w:rPr>
                <w:noProof/>
                <w:lang w:val="nb-NO"/>
              </w:rPr>
              <w:t xml:space="preserve"> </w:t>
            </w:r>
            <w:r w:rsidRPr="1987F931" w:rsidR="1FC3B6C4">
              <w:rPr>
                <w:noProof/>
                <w:lang w:val="nb-NO"/>
              </w:rPr>
              <w:t>ute</w:t>
            </w:r>
          </w:p>
          <w:p w:rsidR="56EEC822" w:rsidP="1987F931" w:rsidRDefault="56EEC822" w14:paraId="0677FF87" w14:textId="5D3D1D9F">
            <w:pPr>
              <w:pStyle w:val="Ingenmellomrom"/>
              <w:numPr>
                <w:ilvl w:val="0"/>
                <w:numId w:val="82"/>
              </w:numPr>
              <w:rPr>
                <w:noProof/>
                <w:lang w:val="nb-NO"/>
              </w:rPr>
            </w:pPr>
            <w:r w:rsidRPr="1987F931" w:rsidR="1FC3B6C4">
              <w:rPr>
                <w:noProof/>
                <w:lang w:val="nb-NO"/>
              </w:rPr>
              <w:t>i</w:t>
            </w:r>
            <w:r w:rsidRPr="1987F931" w:rsidR="1FC3B6C4">
              <w:rPr>
                <w:noProof/>
                <w:lang w:val="nb-NO"/>
              </w:rPr>
              <w:t xml:space="preserve"> forhold </w:t>
            </w:r>
            <w:r w:rsidRPr="1987F931" w:rsidR="1FC3B6C4">
              <w:rPr>
                <w:noProof/>
                <w:lang w:val="nb-NO"/>
              </w:rPr>
              <w:t>til</w:t>
            </w:r>
            <w:r w:rsidRPr="1987F931" w:rsidR="1FC3B6C4">
              <w:rPr>
                <w:noProof/>
                <w:lang w:val="nb-NO"/>
              </w:rPr>
              <w:t xml:space="preserve"> </w:t>
            </w:r>
            <w:r w:rsidRPr="1987F931" w:rsidR="1FC3B6C4">
              <w:rPr>
                <w:noProof/>
                <w:lang w:val="nb-NO"/>
              </w:rPr>
              <w:t>hukommelse</w:t>
            </w:r>
          </w:p>
          <w:p w:rsidR="56EEC822" w:rsidP="1987F931" w:rsidRDefault="56EEC822" w14:paraId="5421EF43" w14:textId="48733699">
            <w:pPr>
              <w:pStyle w:val="Ingenmellomrom"/>
              <w:numPr>
                <w:ilvl w:val="0"/>
                <w:numId w:val="82"/>
              </w:numPr>
              <w:rPr>
                <w:noProof/>
                <w:lang w:val="nb-NO"/>
              </w:rPr>
            </w:pPr>
            <w:r w:rsidRPr="1987F931" w:rsidR="1FC3B6C4">
              <w:rPr>
                <w:noProof/>
                <w:lang w:val="nb-NO"/>
              </w:rPr>
              <w:t>i</w:t>
            </w:r>
            <w:r w:rsidRPr="1987F931" w:rsidR="1FC3B6C4">
              <w:rPr>
                <w:noProof/>
                <w:lang w:val="nb-NO"/>
              </w:rPr>
              <w:t xml:space="preserve"> forhold </w:t>
            </w:r>
            <w:r w:rsidRPr="1987F931" w:rsidR="1FC3B6C4">
              <w:rPr>
                <w:noProof/>
                <w:lang w:val="nb-NO"/>
              </w:rPr>
              <w:t>til</w:t>
            </w:r>
            <w:r w:rsidRPr="1987F931" w:rsidR="1FC3B6C4">
              <w:rPr>
                <w:noProof/>
                <w:lang w:val="nb-NO"/>
              </w:rPr>
              <w:t xml:space="preserve"> </w:t>
            </w:r>
            <w:r w:rsidRPr="1987F931" w:rsidR="1FC3B6C4">
              <w:rPr>
                <w:noProof/>
                <w:lang w:val="nb-NO"/>
              </w:rPr>
              <w:t>kommunikasjon</w:t>
            </w:r>
          </w:p>
          <w:p w:rsidR="56EEC822" w:rsidP="1987F931" w:rsidRDefault="56EEC822" w14:paraId="0152CF56" w14:textId="0A977E3F">
            <w:pPr>
              <w:pStyle w:val="Ingenmellomrom"/>
              <w:numPr>
                <w:ilvl w:val="0"/>
                <w:numId w:val="82"/>
              </w:numPr>
              <w:rPr>
                <w:noProof/>
                <w:lang w:val="nb-NO"/>
              </w:rPr>
            </w:pPr>
            <w:r w:rsidRPr="1987F931" w:rsidR="1FC3B6C4">
              <w:rPr>
                <w:noProof/>
                <w:lang w:val="nb-NO"/>
              </w:rPr>
              <w:t>i</w:t>
            </w:r>
            <w:r w:rsidRPr="1987F931" w:rsidR="1FC3B6C4">
              <w:rPr>
                <w:noProof/>
                <w:lang w:val="nb-NO"/>
              </w:rPr>
              <w:t xml:space="preserve"> forhold </w:t>
            </w:r>
            <w:r w:rsidRPr="1987F931" w:rsidR="1FC3B6C4">
              <w:rPr>
                <w:noProof/>
                <w:lang w:val="nb-NO"/>
              </w:rPr>
              <w:t>til</w:t>
            </w:r>
            <w:r w:rsidRPr="1987F931" w:rsidR="1FC3B6C4">
              <w:rPr>
                <w:noProof/>
                <w:lang w:val="nb-NO"/>
              </w:rPr>
              <w:t xml:space="preserve"> </w:t>
            </w:r>
            <w:r w:rsidRPr="1987F931" w:rsidR="1FC3B6C4">
              <w:rPr>
                <w:noProof/>
                <w:lang w:val="nb-NO"/>
              </w:rPr>
              <w:t>beslutninger</w:t>
            </w:r>
            <w:r w:rsidRPr="1987F931" w:rsidR="1FC3B6C4">
              <w:rPr>
                <w:noProof/>
                <w:lang w:val="nb-NO"/>
              </w:rPr>
              <w:t xml:space="preserve"> </w:t>
            </w:r>
            <w:r w:rsidRPr="1987F931" w:rsidR="1FC3B6C4">
              <w:rPr>
                <w:noProof/>
                <w:lang w:val="nb-NO"/>
              </w:rPr>
              <w:t>i</w:t>
            </w:r>
            <w:r w:rsidRPr="1987F931" w:rsidR="1FC3B6C4">
              <w:rPr>
                <w:noProof/>
                <w:lang w:val="nb-NO"/>
              </w:rPr>
              <w:t xml:space="preserve"> </w:t>
            </w:r>
            <w:r w:rsidRPr="1987F931" w:rsidR="1FC3B6C4">
              <w:rPr>
                <w:noProof/>
                <w:lang w:val="nb-NO"/>
              </w:rPr>
              <w:t>dagliglivet</w:t>
            </w:r>
            <w:r w:rsidRPr="1987F931" w:rsidR="1FC3B6C4">
              <w:rPr>
                <w:noProof/>
                <w:lang w:val="nb-NO"/>
              </w:rPr>
              <w:t xml:space="preserve">, </w:t>
            </w:r>
            <w:r w:rsidRPr="1987F931" w:rsidR="1FC3B6C4">
              <w:rPr>
                <w:noProof/>
                <w:lang w:val="nb-NO"/>
              </w:rPr>
              <w:t>organisering</w:t>
            </w:r>
            <w:r w:rsidRPr="1987F931" w:rsidR="1FC3B6C4">
              <w:rPr>
                <w:noProof/>
                <w:lang w:val="nb-NO"/>
              </w:rPr>
              <w:t xml:space="preserve"> </w:t>
            </w:r>
            <w:r w:rsidRPr="1987F931" w:rsidR="1FC3B6C4">
              <w:rPr>
                <w:noProof/>
                <w:lang w:val="nb-NO"/>
              </w:rPr>
              <w:t>av</w:t>
            </w:r>
            <w:r w:rsidRPr="1987F931" w:rsidR="1FC3B6C4">
              <w:rPr>
                <w:noProof/>
                <w:lang w:val="nb-NO"/>
              </w:rPr>
              <w:t xml:space="preserve"> </w:t>
            </w:r>
            <w:r w:rsidRPr="1987F931" w:rsidR="1FC3B6C4">
              <w:rPr>
                <w:noProof/>
                <w:lang w:val="nb-NO"/>
              </w:rPr>
              <w:t>daglige</w:t>
            </w:r>
            <w:r w:rsidRPr="1987F931" w:rsidR="1FC3B6C4">
              <w:rPr>
                <w:noProof/>
                <w:lang w:val="nb-NO"/>
              </w:rPr>
              <w:t xml:space="preserve"> </w:t>
            </w:r>
            <w:r w:rsidRPr="1987F931" w:rsidR="1FC3B6C4">
              <w:rPr>
                <w:noProof/>
                <w:lang w:val="nb-NO"/>
              </w:rPr>
              <w:t>gjøremål</w:t>
            </w:r>
            <w:r w:rsidRPr="1987F931" w:rsidR="1FC3B6C4">
              <w:rPr>
                <w:noProof/>
                <w:lang w:val="nb-NO"/>
              </w:rPr>
              <w:t xml:space="preserve"> </w:t>
            </w:r>
            <w:r w:rsidRPr="1987F931" w:rsidR="1FC3B6C4">
              <w:rPr>
                <w:noProof/>
                <w:lang w:val="nb-NO"/>
              </w:rPr>
              <w:t>ved</w:t>
            </w:r>
            <w:r w:rsidRPr="1987F931" w:rsidR="1FC3B6C4">
              <w:rPr>
                <w:noProof/>
                <w:lang w:val="nb-NO"/>
              </w:rPr>
              <w:t xml:space="preserve"> </w:t>
            </w:r>
            <w:r w:rsidRPr="1987F931" w:rsidR="1FC3B6C4">
              <w:rPr>
                <w:noProof/>
                <w:lang w:val="nb-NO"/>
              </w:rPr>
              <w:t>sosial</w:t>
            </w:r>
            <w:r w:rsidRPr="1987F931" w:rsidR="1FC3B6C4">
              <w:rPr>
                <w:noProof/>
                <w:lang w:val="nb-NO"/>
              </w:rPr>
              <w:t xml:space="preserve"> </w:t>
            </w:r>
            <w:r w:rsidRPr="1987F931" w:rsidR="1FC3B6C4">
              <w:rPr>
                <w:noProof/>
                <w:lang w:val="nb-NO"/>
              </w:rPr>
              <w:t>deltagelse</w:t>
            </w:r>
          </w:p>
          <w:p w:rsidR="56EEC822" w:rsidP="1987F931" w:rsidRDefault="56EEC822" w14:paraId="74B19489" w14:textId="4EDA8186">
            <w:pPr>
              <w:pStyle w:val="Ingenmellomrom"/>
              <w:numPr>
                <w:ilvl w:val="0"/>
                <w:numId w:val="82"/>
              </w:numPr>
              <w:rPr>
                <w:noProof/>
                <w:lang w:val="nb-NO"/>
              </w:rPr>
            </w:pPr>
            <w:r w:rsidRPr="1987F931" w:rsidR="1FC3B6C4">
              <w:rPr>
                <w:noProof/>
                <w:lang w:val="nb-NO"/>
              </w:rPr>
              <w:t>i</w:t>
            </w:r>
            <w:r w:rsidRPr="1987F931" w:rsidR="1FC3B6C4">
              <w:rPr>
                <w:noProof/>
                <w:lang w:val="nb-NO"/>
              </w:rPr>
              <w:t xml:space="preserve"> forhold </w:t>
            </w:r>
            <w:r w:rsidRPr="1987F931" w:rsidR="1FC3B6C4">
              <w:rPr>
                <w:noProof/>
                <w:lang w:val="nb-NO"/>
              </w:rPr>
              <w:t>til</w:t>
            </w:r>
            <w:r w:rsidRPr="1987F931" w:rsidR="1FC3B6C4">
              <w:rPr>
                <w:noProof/>
                <w:lang w:val="nb-NO"/>
              </w:rPr>
              <w:t xml:space="preserve"> det å </w:t>
            </w:r>
            <w:r w:rsidRPr="1987F931" w:rsidR="1FC3B6C4">
              <w:rPr>
                <w:noProof/>
                <w:lang w:val="nb-NO"/>
              </w:rPr>
              <w:t>styre</w:t>
            </w:r>
            <w:r w:rsidRPr="1987F931" w:rsidR="1FC3B6C4">
              <w:rPr>
                <w:noProof/>
                <w:lang w:val="nb-NO"/>
              </w:rPr>
              <w:t xml:space="preserve"> </w:t>
            </w:r>
            <w:r w:rsidRPr="1987F931" w:rsidR="1FC3B6C4">
              <w:rPr>
                <w:noProof/>
                <w:lang w:val="nb-NO"/>
              </w:rPr>
              <w:t>atferd</w:t>
            </w:r>
          </w:p>
          <w:p w:rsidR="56EEC822" w:rsidP="1987F931" w:rsidRDefault="56EEC822" w14:paraId="6E7FFA71" w14:textId="18FB64F0">
            <w:pPr>
              <w:pStyle w:val="Ingenmellomrom"/>
              <w:numPr>
                <w:ilvl w:val="0"/>
                <w:numId w:val="82"/>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opplæring</w:t>
            </w:r>
            <w:r w:rsidRPr="1987F931" w:rsidR="1FC3B6C4">
              <w:rPr>
                <w:noProof/>
                <w:lang w:val="nb-NO"/>
              </w:rPr>
              <w:t xml:space="preserve"> </w:t>
            </w:r>
            <w:r w:rsidRPr="1987F931" w:rsidR="1FC3B6C4">
              <w:rPr>
                <w:noProof/>
                <w:lang w:val="nb-NO"/>
              </w:rPr>
              <w:t>i</w:t>
            </w:r>
            <w:r w:rsidRPr="1987F931" w:rsidR="1FC3B6C4">
              <w:rPr>
                <w:noProof/>
                <w:lang w:val="nb-NO"/>
              </w:rPr>
              <w:t xml:space="preserve"> </w:t>
            </w:r>
            <w:r w:rsidRPr="1987F931" w:rsidR="1FC3B6C4">
              <w:rPr>
                <w:noProof/>
                <w:lang w:val="nb-NO"/>
              </w:rPr>
              <w:t>dagliglivets</w:t>
            </w:r>
            <w:r w:rsidRPr="1987F931" w:rsidR="1FC3B6C4">
              <w:rPr>
                <w:noProof/>
                <w:lang w:val="nb-NO"/>
              </w:rPr>
              <w:t xml:space="preserve"> </w:t>
            </w:r>
            <w:r w:rsidRPr="1987F931" w:rsidR="1FC3B6C4">
              <w:rPr>
                <w:noProof/>
                <w:lang w:val="nb-NO"/>
              </w:rPr>
              <w:t>gjøremål</w:t>
            </w:r>
          </w:p>
          <w:p w:rsidR="52FC8495" w:rsidP="37493D1B" w:rsidRDefault="52FC8495" w14:paraId="1F842A2C" w14:textId="6D5670FC">
            <w:pPr>
              <w:pStyle w:val="Normal"/>
              <w:rPr>
                <w:noProof/>
                <w:highlight w:val="yellow"/>
                <w:lang w:val="nb-NO"/>
              </w:rPr>
            </w:pPr>
          </w:p>
        </w:tc>
        <w:tc>
          <w:tcPr>
            <w:tcW w:w="4305" w:type="dxa"/>
            <w:tcMar/>
          </w:tcPr>
          <w:p w:rsidR="56EEC822" w:rsidP="37493D1B" w:rsidRDefault="56EEC822" w14:paraId="7620BD11" w14:textId="51D33713">
            <w:pPr>
              <w:pStyle w:val="Overskrift2"/>
              <w:rPr>
                <w:b w:val="1"/>
                <w:bCs w:val="1"/>
                <w:noProof/>
                <w:lang w:val="nb-NO"/>
              </w:rPr>
            </w:pPr>
            <w:r w:rsidRPr="1987F931" w:rsidR="1FC3B6C4">
              <w:rPr>
                <w:b w:val="1"/>
                <w:bCs w:val="1"/>
                <w:noProof/>
                <w:lang w:val="nb-NO"/>
              </w:rPr>
              <w:t>Praktisk</w:t>
            </w:r>
            <w:r w:rsidRPr="1987F931" w:rsidR="1FC3B6C4">
              <w:rPr>
                <w:b w:val="1"/>
                <w:bCs w:val="1"/>
                <w:noProof/>
                <w:lang w:val="nb-NO"/>
              </w:rPr>
              <w:t xml:space="preserve"> </w:t>
            </w:r>
            <w:r w:rsidRPr="1987F931" w:rsidR="1FC3B6C4">
              <w:rPr>
                <w:b w:val="1"/>
                <w:bCs w:val="1"/>
                <w:noProof/>
                <w:lang w:val="nb-NO"/>
              </w:rPr>
              <w:t>bistand</w:t>
            </w:r>
          </w:p>
          <w:p w:rsidR="56EEC822" w:rsidP="1987F931" w:rsidRDefault="56EEC822" w14:paraId="7760AA48" w14:textId="46F5925A">
            <w:pPr>
              <w:pStyle w:val="Ingenmellomrom"/>
              <w:numPr>
                <w:ilvl w:val="0"/>
                <w:numId w:val="81"/>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utøvelse</w:t>
            </w:r>
            <w:r w:rsidRPr="1987F931" w:rsidR="1FC3B6C4">
              <w:rPr>
                <w:noProof/>
                <w:lang w:val="nb-NO"/>
              </w:rPr>
              <w:t xml:space="preserve"> </w:t>
            </w:r>
            <w:r w:rsidRPr="1987F931" w:rsidR="1FC3B6C4">
              <w:rPr>
                <w:noProof/>
                <w:lang w:val="nb-NO"/>
              </w:rPr>
              <w:t>av</w:t>
            </w:r>
            <w:r w:rsidRPr="1987F931" w:rsidR="1FC3B6C4">
              <w:rPr>
                <w:noProof/>
                <w:lang w:val="nb-NO"/>
              </w:rPr>
              <w:t xml:space="preserve"> </w:t>
            </w:r>
            <w:r w:rsidRPr="1987F931" w:rsidR="1FC3B6C4">
              <w:rPr>
                <w:noProof/>
                <w:lang w:val="nb-NO"/>
              </w:rPr>
              <w:t>alminnelig</w:t>
            </w:r>
            <w:r w:rsidRPr="1987F931" w:rsidR="1FC3B6C4">
              <w:rPr>
                <w:noProof/>
                <w:lang w:val="nb-NO"/>
              </w:rPr>
              <w:t xml:space="preserve"> </w:t>
            </w:r>
            <w:r w:rsidRPr="1987F931" w:rsidR="1FC3B6C4">
              <w:rPr>
                <w:noProof/>
                <w:lang w:val="nb-NO"/>
              </w:rPr>
              <w:t>husarbeid</w:t>
            </w:r>
          </w:p>
          <w:p w:rsidR="56EEC822" w:rsidP="1987F931" w:rsidRDefault="56EEC822" w14:paraId="268910B2" w14:textId="7B741B64">
            <w:pPr>
              <w:pStyle w:val="Ingenmellomrom"/>
              <w:numPr>
                <w:ilvl w:val="0"/>
                <w:numId w:val="81"/>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anskaffelse</w:t>
            </w:r>
            <w:r w:rsidRPr="1987F931" w:rsidR="1FC3B6C4">
              <w:rPr>
                <w:noProof/>
                <w:lang w:val="nb-NO"/>
              </w:rPr>
              <w:t xml:space="preserve"> </w:t>
            </w:r>
            <w:r w:rsidRPr="1987F931" w:rsidR="1FC3B6C4">
              <w:rPr>
                <w:noProof/>
                <w:lang w:val="nb-NO"/>
              </w:rPr>
              <w:t>av</w:t>
            </w:r>
            <w:r w:rsidRPr="1987F931" w:rsidR="1FC3B6C4">
              <w:rPr>
                <w:noProof/>
                <w:lang w:val="nb-NO"/>
              </w:rPr>
              <w:t xml:space="preserve"> </w:t>
            </w:r>
            <w:r w:rsidRPr="1987F931" w:rsidR="1FC3B6C4">
              <w:rPr>
                <w:noProof/>
                <w:lang w:val="nb-NO"/>
              </w:rPr>
              <w:t>varer</w:t>
            </w:r>
            <w:r w:rsidRPr="1987F931" w:rsidR="1FC3B6C4">
              <w:rPr>
                <w:noProof/>
                <w:lang w:val="nb-NO"/>
              </w:rPr>
              <w:t xml:space="preserve"> </w:t>
            </w:r>
            <w:r w:rsidRPr="1987F931" w:rsidR="1FC3B6C4">
              <w:rPr>
                <w:noProof/>
                <w:lang w:val="nb-NO"/>
              </w:rPr>
              <w:t>og</w:t>
            </w:r>
            <w:r w:rsidRPr="1987F931" w:rsidR="1FC3B6C4">
              <w:rPr>
                <w:noProof/>
                <w:lang w:val="nb-NO"/>
              </w:rPr>
              <w:t xml:space="preserve"> </w:t>
            </w:r>
            <w:r w:rsidRPr="1987F931" w:rsidR="1FC3B6C4">
              <w:rPr>
                <w:noProof/>
                <w:lang w:val="nb-NO"/>
              </w:rPr>
              <w:t>tjenester</w:t>
            </w:r>
          </w:p>
          <w:p w:rsidR="56EEC822" w:rsidP="1987F931" w:rsidRDefault="56EEC822" w14:paraId="35E2C536" w14:textId="22C2384B">
            <w:pPr>
              <w:pStyle w:val="Ingenmellomrom"/>
              <w:numPr>
                <w:ilvl w:val="0"/>
                <w:numId w:val="81"/>
              </w:numPr>
              <w:rPr>
                <w:noProof/>
                <w:lang w:val="nb-NO"/>
              </w:rPr>
            </w:pPr>
            <w:r w:rsidRPr="1987F931" w:rsidR="1FC3B6C4">
              <w:rPr>
                <w:noProof/>
                <w:lang w:val="nb-NO"/>
              </w:rPr>
              <w:t>ved</w:t>
            </w:r>
            <w:r w:rsidRPr="1987F931" w:rsidR="1FC3B6C4">
              <w:rPr>
                <w:noProof/>
                <w:lang w:val="nb-NO"/>
              </w:rPr>
              <w:t xml:space="preserve"> </w:t>
            </w:r>
            <w:r w:rsidRPr="1987F931" w:rsidR="1FC3B6C4">
              <w:rPr>
                <w:noProof/>
                <w:lang w:val="nb-NO"/>
              </w:rPr>
              <w:t>tilberedelse</w:t>
            </w:r>
            <w:r w:rsidRPr="1987F931" w:rsidR="1FC3B6C4">
              <w:rPr>
                <w:noProof/>
                <w:lang w:val="nb-NO"/>
              </w:rPr>
              <w:t xml:space="preserve"> </w:t>
            </w:r>
            <w:r w:rsidRPr="1987F931" w:rsidR="1FC3B6C4">
              <w:rPr>
                <w:noProof/>
                <w:lang w:val="nb-NO"/>
              </w:rPr>
              <w:t>og</w:t>
            </w:r>
            <w:r w:rsidRPr="1987F931" w:rsidR="1FC3B6C4">
              <w:rPr>
                <w:noProof/>
                <w:lang w:val="nb-NO"/>
              </w:rPr>
              <w:t xml:space="preserve"> </w:t>
            </w:r>
            <w:r w:rsidRPr="1987F931" w:rsidR="1FC3B6C4">
              <w:rPr>
                <w:noProof/>
                <w:lang w:val="nb-NO"/>
              </w:rPr>
              <w:t>laging</w:t>
            </w:r>
            <w:r w:rsidRPr="1987F931" w:rsidR="1FC3B6C4">
              <w:rPr>
                <w:noProof/>
                <w:lang w:val="nb-NO"/>
              </w:rPr>
              <w:t xml:space="preserve"> </w:t>
            </w:r>
            <w:r w:rsidRPr="1987F931" w:rsidR="1FC3B6C4">
              <w:rPr>
                <w:noProof/>
                <w:lang w:val="nb-NO"/>
              </w:rPr>
              <w:t>av</w:t>
            </w:r>
            <w:r w:rsidRPr="1987F931" w:rsidR="1FC3B6C4">
              <w:rPr>
                <w:noProof/>
                <w:lang w:val="nb-NO"/>
              </w:rPr>
              <w:t xml:space="preserve"> mat</w:t>
            </w:r>
          </w:p>
          <w:p w:rsidR="56EEC822" w:rsidP="1987F931" w:rsidRDefault="56EEC822" w14:paraId="1E4A0818" w14:textId="1BC1C3BE">
            <w:pPr>
              <w:pStyle w:val="Ingenmellomrom"/>
              <w:numPr>
                <w:ilvl w:val="0"/>
                <w:numId w:val="81"/>
              </w:numPr>
              <w:rPr>
                <w:noProof/>
                <w:lang w:val="nb-NO"/>
              </w:rPr>
            </w:pPr>
            <w:r w:rsidRPr="1987F931" w:rsidR="1FC3B6C4">
              <w:rPr>
                <w:noProof/>
                <w:lang w:val="nb-NO"/>
              </w:rPr>
              <w:t>i</w:t>
            </w:r>
            <w:r w:rsidRPr="1987F931" w:rsidR="1FC3B6C4">
              <w:rPr>
                <w:noProof/>
                <w:lang w:val="nb-NO"/>
              </w:rPr>
              <w:t xml:space="preserve"> forhold </w:t>
            </w:r>
            <w:r w:rsidRPr="1987F931" w:rsidR="1FC3B6C4">
              <w:rPr>
                <w:noProof/>
                <w:lang w:val="nb-NO"/>
              </w:rPr>
              <w:t>til</w:t>
            </w:r>
            <w:r w:rsidRPr="1987F931" w:rsidR="1FC3B6C4">
              <w:rPr>
                <w:noProof/>
                <w:lang w:val="nb-NO"/>
              </w:rPr>
              <w:t xml:space="preserve"> </w:t>
            </w:r>
            <w:r w:rsidRPr="1987F931" w:rsidR="1FC3B6C4">
              <w:rPr>
                <w:noProof/>
                <w:lang w:val="nb-NO"/>
              </w:rPr>
              <w:t>ivaretakelse</w:t>
            </w:r>
            <w:r w:rsidRPr="1987F931" w:rsidR="1FC3B6C4">
              <w:rPr>
                <w:noProof/>
                <w:lang w:val="nb-NO"/>
              </w:rPr>
              <w:t xml:space="preserve"> </w:t>
            </w:r>
            <w:r w:rsidRPr="1987F931" w:rsidR="1FC3B6C4">
              <w:rPr>
                <w:noProof/>
                <w:lang w:val="nb-NO"/>
              </w:rPr>
              <w:t>av</w:t>
            </w:r>
            <w:r w:rsidRPr="1987F931" w:rsidR="1FC3B6C4">
              <w:rPr>
                <w:noProof/>
                <w:lang w:val="nb-NO"/>
              </w:rPr>
              <w:t xml:space="preserve"> </w:t>
            </w:r>
            <w:r w:rsidRPr="1987F931" w:rsidR="1FC3B6C4">
              <w:rPr>
                <w:noProof/>
                <w:lang w:val="nb-NO"/>
              </w:rPr>
              <w:t>egen</w:t>
            </w:r>
            <w:r w:rsidRPr="1987F931" w:rsidR="1FC3B6C4">
              <w:rPr>
                <w:noProof/>
                <w:lang w:val="nb-NO"/>
              </w:rPr>
              <w:t xml:space="preserve"> </w:t>
            </w:r>
            <w:r w:rsidRPr="1987F931" w:rsidR="1FC3B6C4">
              <w:rPr>
                <w:noProof/>
                <w:lang w:val="nb-NO"/>
              </w:rPr>
              <w:t>økonomi</w:t>
            </w:r>
            <w:r w:rsidRPr="1987F931" w:rsidR="1FC3B6C4">
              <w:rPr>
                <w:noProof/>
                <w:lang w:val="nb-NO"/>
              </w:rPr>
              <w:t xml:space="preserve"> (verge)</w:t>
            </w:r>
          </w:p>
          <w:p w:rsidR="52FC8495" w:rsidP="37493D1B" w:rsidRDefault="52FC8495" w14:paraId="6444B32F" w14:textId="07BCFC37">
            <w:pPr>
              <w:pStyle w:val="Normal"/>
              <w:rPr>
                <w:noProof/>
                <w:highlight w:val="yellow"/>
                <w:lang w:val="nb-NO"/>
              </w:rPr>
            </w:pPr>
          </w:p>
        </w:tc>
      </w:tr>
    </w:tbl>
    <w:p w:rsidR="5029986D" w:rsidP="37493D1B" w:rsidRDefault="5029986D" w14:paraId="0A5355A4" w14:textId="4FFC0361" w14:noSpellErr="1">
      <w:pPr>
        <w:pStyle w:val="Overskrift2"/>
        <w:rPr>
          <w:noProof/>
          <w:lang w:val="nb-NO"/>
        </w:rPr>
      </w:pPr>
      <w:r w:rsidRPr="1987F931" w:rsidR="0840AB4D">
        <w:rPr>
          <w:noProof/>
          <w:lang w:val="nb-NO"/>
        </w:rPr>
        <w:t xml:space="preserve"> </w:t>
      </w:r>
    </w:p>
    <w:p w:rsidR="5029986D" w:rsidP="1987F931" w:rsidRDefault="5029986D" w14:paraId="42725E8B" w14:textId="7D06A81E">
      <w:pPr>
        <w:pStyle w:val="Ingenmellomrom"/>
        <w:rPr>
          <w:noProof/>
          <w:highlight w:val="yellow"/>
          <w:lang w:val="nb-NO"/>
        </w:rPr>
      </w:pPr>
      <w:r w:rsidRPr="437AC1FB" w:rsidR="2FB23BCE">
        <w:rPr>
          <w:noProof/>
          <w:lang w:val="nb-NO"/>
        </w:rPr>
        <w:t>Tjenester</w:t>
      </w:r>
      <w:r w:rsidRPr="437AC1FB" w:rsidR="2FB23BCE">
        <w:rPr>
          <w:noProof/>
          <w:lang w:val="nb-NO"/>
        </w:rPr>
        <w:t xml:space="preserve"> </w:t>
      </w:r>
      <w:r w:rsidRPr="437AC1FB" w:rsidR="2FB23BCE">
        <w:rPr>
          <w:noProof/>
          <w:lang w:val="nb-NO"/>
        </w:rPr>
        <w:t>som</w:t>
      </w:r>
      <w:r w:rsidRPr="437AC1FB" w:rsidR="2FB23BCE">
        <w:rPr>
          <w:noProof/>
          <w:lang w:val="nb-NO"/>
        </w:rPr>
        <w:t xml:space="preserve"> </w:t>
      </w:r>
      <w:r w:rsidRPr="437AC1FB" w:rsidR="2FB23BCE">
        <w:rPr>
          <w:noProof/>
          <w:lang w:val="nb-NO"/>
        </w:rPr>
        <w:t>omhandler</w:t>
      </w:r>
      <w:r w:rsidRPr="437AC1FB" w:rsidR="2FB23BCE">
        <w:rPr>
          <w:noProof/>
          <w:lang w:val="nb-NO"/>
        </w:rPr>
        <w:t xml:space="preserve"> </w:t>
      </w:r>
      <w:r w:rsidRPr="437AC1FB" w:rsidR="2FB23BCE">
        <w:rPr>
          <w:noProof/>
          <w:lang w:val="nb-NO"/>
        </w:rPr>
        <w:t>medisinsk</w:t>
      </w:r>
      <w:r w:rsidRPr="437AC1FB" w:rsidR="2FB23BCE">
        <w:rPr>
          <w:noProof/>
          <w:lang w:val="nb-NO"/>
        </w:rPr>
        <w:t>faglig</w:t>
      </w:r>
      <w:r w:rsidRPr="437AC1FB" w:rsidR="2FB23BCE">
        <w:rPr>
          <w:noProof/>
          <w:lang w:val="nb-NO"/>
        </w:rPr>
        <w:t xml:space="preserve"> </w:t>
      </w:r>
      <w:r w:rsidRPr="437AC1FB" w:rsidR="2FB23BCE">
        <w:rPr>
          <w:noProof/>
          <w:lang w:val="nb-NO"/>
        </w:rPr>
        <w:t>kompetanse</w:t>
      </w:r>
      <w:r w:rsidRPr="437AC1FB" w:rsidR="2FB23BCE">
        <w:rPr>
          <w:noProof/>
          <w:lang w:val="nb-NO"/>
        </w:rPr>
        <w:t xml:space="preserve"> </w:t>
      </w:r>
      <w:r w:rsidRPr="437AC1FB" w:rsidR="2FB23BCE">
        <w:rPr>
          <w:noProof/>
          <w:lang w:val="nb-NO"/>
        </w:rPr>
        <w:t>skal</w:t>
      </w:r>
      <w:r w:rsidRPr="437AC1FB" w:rsidR="2FB23BCE">
        <w:rPr>
          <w:noProof/>
          <w:lang w:val="nb-NO"/>
        </w:rPr>
        <w:t xml:space="preserve"> </w:t>
      </w:r>
      <w:r w:rsidRPr="437AC1FB" w:rsidR="2FB23BCE">
        <w:rPr>
          <w:noProof/>
          <w:lang w:val="nb-NO"/>
        </w:rPr>
        <w:t>ikke</w:t>
      </w:r>
      <w:r w:rsidRPr="437AC1FB" w:rsidR="2FB23BCE">
        <w:rPr>
          <w:noProof/>
          <w:lang w:val="nb-NO"/>
        </w:rPr>
        <w:t xml:space="preserve"> </w:t>
      </w:r>
      <w:r w:rsidRPr="437AC1FB" w:rsidR="2FB23BCE">
        <w:rPr>
          <w:noProof/>
          <w:lang w:val="nb-NO"/>
        </w:rPr>
        <w:t>inngå</w:t>
      </w:r>
      <w:r w:rsidRPr="437AC1FB" w:rsidR="2FB23BCE">
        <w:rPr>
          <w:noProof/>
          <w:lang w:val="nb-NO"/>
        </w:rPr>
        <w:t xml:space="preserve"> </w:t>
      </w:r>
      <w:r w:rsidRPr="437AC1FB" w:rsidR="2FB23BCE">
        <w:rPr>
          <w:noProof/>
          <w:lang w:val="nb-NO"/>
        </w:rPr>
        <w:t>i</w:t>
      </w:r>
      <w:r w:rsidRPr="437AC1FB" w:rsidR="2FB23BCE">
        <w:rPr>
          <w:noProof/>
          <w:lang w:val="nb-NO"/>
        </w:rPr>
        <w:t xml:space="preserve"> </w:t>
      </w:r>
      <w:r w:rsidRPr="437AC1FB" w:rsidR="2FB23BCE">
        <w:rPr>
          <w:noProof/>
          <w:lang w:val="nb-NO"/>
        </w:rPr>
        <w:t>ordningen</w:t>
      </w:r>
      <w:r w:rsidRPr="437AC1FB" w:rsidR="2FB23BCE">
        <w:rPr>
          <w:noProof/>
          <w:lang w:val="nb-NO"/>
        </w:rPr>
        <w:t xml:space="preserve">. </w:t>
      </w:r>
      <w:r w:rsidRPr="437AC1FB" w:rsidR="2FB23BCE">
        <w:rPr>
          <w:noProof/>
          <w:lang w:val="nb-NO"/>
        </w:rPr>
        <w:t xml:space="preserve">BPA </w:t>
      </w:r>
      <w:r w:rsidRPr="437AC1FB" w:rsidR="2FB23BCE">
        <w:rPr>
          <w:noProof/>
          <w:lang w:val="nb-NO"/>
        </w:rPr>
        <w:t>kan</w:t>
      </w:r>
      <w:r w:rsidRPr="437AC1FB" w:rsidR="2FB23BCE">
        <w:rPr>
          <w:noProof/>
          <w:lang w:val="nb-NO"/>
        </w:rPr>
        <w:t xml:space="preserve"> </w:t>
      </w:r>
      <w:r w:rsidRPr="437AC1FB" w:rsidR="2FB23BCE">
        <w:rPr>
          <w:noProof/>
          <w:lang w:val="nb-NO"/>
        </w:rPr>
        <w:t>i</w:t>
      </w:r>
      <w:r w:rsidRPr="437AC1FB" w:rsidR="2FB23BCE">
        <w:rPr>
          <w:noProof/>
          <w:lang w:val="nb-NO"/>
        </w:rPr>
        <w:t xml:space="preserve"> </w:t>
      </w:r>
      <w:r w:rsidRPr="437AC1FB" w:rsidR="2FB23BCE">
        <w:rPr>
          <w:noProof/>
          <w:lang w:val="nb-NO"/>
        </w:rPr>
        <w:t>slike</w:t>
      </w:r>
      <w:r w:rsidRPr="437AC1FB" w:rsidR="2FB23BCE">
        <w:rPr>
          <w:noProof/>
          <w:lang w:val="nb-NO"/>
        </w:rPr>
        <w:t xml:space="preserve"> </w:t>
      </w:r>
      <w:r w:rsidRPr="437AC1FB" w:rsidR="2FB23BCE">
        <w:rPr>
          <w:noProof/>
          <w:lang w:val="nb-NO"/>
        </w:rPr>
        <w:t>tilfeller</w:t>
      </w:r>
      <w:r w:rsidRPr="437AC1FB" w:rsidR="2FB23BCE">
        <w:rPr>
          <w:noProof/>
          <w:lang w:val="nb-NO"/>
        </w:rPr>
        <w:t xml:space="preserve"> </w:t>
      </w:r>
      <w:r w:rsidRPr="437AC1FB" w:rsidR="2FB23BCE">
        <w:rPr>
          <w:noProof/>
          <w:lang w:val="nb-NO"/>
        </w:rPr>
        <w:t>kombineres</w:t>
      </w:r>
      <w:r w:rsidRPr="437AC1FB" w:rsidR="2FB23BCE">
        <w:rPr>
          <w:noProof/>
          <w:lang w:val="nb-NO"/>
        </w:rPr>
        <w:t xml:space="preserve"> med </w:t>
      </w:r>
      <w:r w:rsidRPr="437AC1FB" w:rsidR="2FB23BCE">
        <w:rPr>
          <w:noProof/>
          <w:lang w:val="nb-NO"/>
        </w:rPr>
        <w:t>ordinære</w:t>
      </w:r>
      <w:r w:rsidRPr="437AC1FB" w:rsidR="2FB23BCE">
        <w:rPr>
          <w:noProof/>
          <w:lang w:val="nb-NO"/>
        </w:rPr>
        <w:t xml:space="preserve"> </w:t>
      </w:r>
      <w:r w:rsidRPr="437AC1FB" w:rsidR="2FB23BCE">
        <w:rPr>
          <w:noProof/>
          <w:lang w:val="nb-NO"/>
        </w:rPr>
        <w:t>helsetjenester</w:t>
      </w:r>
      <w:r w:rsidRPr="437AC1FB" w:rsidR="2FB23BCE">
        <w:rPr>
          <w:noProof/>
          <w:lang w:val="nb-NO"/>
        </w:rPr>
        <w:t xml:space="preserve"> </w:t>
      </w:r>
      <w:r w:rsidRPr="437AC1FB" w:rsidR="2FB23BCE">
        <w:rPr>
          <w:noProof/>
          <w:lang w:val="nb-NO"/>
        </w:rPr>
        <w:t>i</w:t>
      </w:r>
      <w:r w:rsidRPr="437AC1FB" w:rsidR="2FB23BCE">
        <w:rPr>
          <w:noProof/>
          <w:lang w:val="nb-NO"/>
        </w:rPr>
        <w:t xml:space="preserve"> </w:t>
      </w:r>
      <w:r w:rsidRPr="437AC1FB" w:rsidR="2FB23BCE">
        <w:rPr>
          <w:noProof/>
          <w:lang w:val="nb-NO"/>
        </w:rPr>
        <w:t>hjemmet</w:t>
      </w:r>
      <w:r w:rsidRPr="437AC1FB" w:rsidR="2FB23BCE">
        <w:rPr>
          <w:noProof/>
          <w:lang w:val="nb-NO"/>
        </w:rPr>
        <w:t xml:space="preserve"> </w:t>
      </w:r>
      <w:r w:rsidRPr="437AC1FB" w:rsidR="2FB23BCE">
        <w:rPr>
          <w:noProof/>
          <w:lang w:val="nb-NO"/>
        </w:rPr>
        <w:t>som</w:t>
      </w:r>
      <w:r w:rsidRPr="437AC1FB" w:rsidR="2FB23BCE">
        <w:rPr>
          <w:noProof/>
          <w:lang w:val="nb-NO"/>
        </w:rPr>
        <w:t xml:space="preserve"> </w:t>
      </w:r>
      <w:r w:rsidRPr="437AC1FB" w:rsidR="2FB23BCE">
        <w:rPr>
          <w:noProof/>
          <w:lang w:val="nb-NO"/>
        </w:rPr>
        <w:t>punkttjenester</w:t>
      </w:r>
      <w:r w:rsidRPr="437AC1FB" w:rsidR="2FB23BCE">
        <w:rPr>
          <w:noProof/>
          <w:lang w:val="nb-NO"/>
        </w:rPr>
        <w:t xml:space="preserve">. </w:t>
      </w:r>
      <w:r w:rsidRPr="437AC1FB" w:rsidR="2FB23BCE">
        <w:rPr>
          <w:noProof/>
          <w:lang w:val="nb-NO"/>
        </w:rPr>
        <w:t>Punkttjenester</w:t>
      </w:r>
      <w:r w:rsidRPr="437AC1FB" w:rsidR="2FB23BCE">
        <w:rPr>
          <w:noProof/>
          <w:lang w:val="nb-NO"/>
        </w:rPr>
        <w:t xml:space="preserve"> </w:t>
      </w:r>
      <w:r w:rsidRPr="437AC1FB" w:rsidR="2FB23BCE">
        <w:rPr>
          <w:noProof/>
          <w:lang w:val="nb-NO"/>
        </w:rPr>
        <w:t>betyr</w:t>
      </w:r>
      <w:r w:rsidRPr="437AC1FB" w:rsidR="2FB23BCE">
        <w:rPr>
          <w:noProof/>
          <w:lang w:val="nb-NO"/>
        </w:rPr>
        <w:t xml:space="preserve"> at man </w:t>
      </w:r>
      <w:r w:rsidRPr="437AC1FB" w:rsidR="2FB23BCE">
        <w:rPr>
          <w:noProof/>
          <w:lang w:val="nb-NO"/>
        </w:rPr>
        <w:t>har</w:t>
      </w:r>
      <w:r w:rsidRPr="437AC1FB" w:rsidR="2FB23BCE">
        <w:rPr>
          <w:noProof/>
          <w:lang w:val="nb-NO"/>
        </w:rPr>
        <w:t xml:space="preserve"> </w:t>
      </w:r>
      <w:r w:rsidRPr="437AC1FB" w:rsidR="2FB23BCE">
        <w:rPr>
          <w:noProof/>
          <w:lang w:val="nb-NO"/>
        </w:rPr>
        <w:t>personell</w:t>
      </w:r>
      <w:r w:rsidRPr="437AC1FB" w:rsidR="2FB23BCE">
        <w:rPr>
          <w:noProof/>
          <w:lang w:val="nb-NO"/>
        </w:rPr>
        <w:t xml:space="preserve"> </w:t>
      </w:r>
      <w:r w:rsidRPr="437AC1FB" w:rsidR="2FB23BCE">
        <w:rPr>
          <w:noProof/>
          <w:lang w:val="nb-NO"/>
        </w:rPr>
        <w:t>på</w:t>
      </w:r>
      <w:r w:rsidRPr="437AC1FB" w:rsidR="2FB23BCE">
        <w:rPr>
          <w:noProof/>
          <w:lang w:val="nb-NO"/>
        </w:rPr>
        <w:t xml:space="preserve"> </w:t>
      </w:r>
      <w:r w:rsidRPr="437AC1FB" w:rsidR="2FB23BCE">
        <w:rPr>
          <w:noProof/>
          <w:lang w:val="nb-NO"/>
        </w:rPr>
        <w:t>deling</w:t>
      </w:r>
      <w:r w:rsidRPr="437AC1FB" w:rsidR="2DA1F840">
        <w:rPr>
          <w:noProof/>
          <w:lang w:val="nb-NO"/>
        </w:rPr>
        <w:t xml:space="preserve"> med andre tjenestemottakere</w:t>
      </w:r>
      <w:r w:rsidRPr="437AC1FB" w:rsidR="2FB23BCE">
        <w:rPr>
          <w:noProof/>
          <w:lang w:val="nb-NO"/>
        </w:rPr>
        <w:t>.</w:t>
      </w:r>
      <w:r w:rsidRPr="437AC1FB" w:rsidR="2FB23BCE">
        <w:rPr>
          <w:noProof/>
          <w:lang w:val="nb-NO"/>
        </w:rPr>
        <w:t xml:space="preserve"> </w:t>
      </w:r>
    </w:p>
    <w:p w:rsidR="1987F931" w:rsidP="1987F931" w:rsidRDefault="1987F931" w14:paraId="2A33AEF6" w14:textId="50E96BFB">
      <w:pPr>
        <w:pStyle w:val="Ingenmellomrom"/>
        <w:rPr>
          <w:noProof/>
          <w:lang w:val="nb-NO"/>
        </w:rPr>
      </w:pPr>
    </w:p>
    <w:p w:rsidR="5029986D" w:rsidP="437AC1FB" w:rsidRDefault="5029986D" w14:paraId="66F580AE" w14:textId="700B3DC9">
      <w:pPr>
        <w:pStyle w:val="Ingenmellomrom"/>
        <w:rPr>
          <w:noProof/>
          <w:lang w:val="nb-NO"/>
        </w:rPr>
      </w:pPr>
      <w:r w:rsidRPr="437AC1FB" w:rsidR="2FB23BCE">
        <w:rPr>
          <w:noProof/>
          <w:lang w:val="nb-NO"/>
        </w:rPr>
        <w:t>Kommunen</w:t>
      </w:r>
      <w:r w:rsidRPr="437AC1FB" w:rsidR="2FB23BCE">
        <w:rPr>
          <w:noProof/>
          <w:lang w:val="nb-NO"/>
        </w:rPr>
        <w:t xml:space="preserve"> </w:t>
      </w:r>
      <w:r w:rsidRPr="437AC1FB" w:rsidR="2FB23BCE">
        <w:rPr>
          <w:noProof/>
          <w:lang w:val="nb-NO"/>
        </w:rPr>
        <w:t>skal</w:t>
      </w:r>
      <w:r w:rsidRPr="437AC1FB" w:rsidR="2FB23BCE">
        <w:rPr>
          <w:noProof/>
          <w:lang w:val="nb-NO"/>
        </w:rPr>
        <w:t xml:space="preserve"> </w:t>
      </w:r>
      <w:r w:rsidRPr="437AC1FB" w:rsidR="2FB23BCE">
        <w:rPr>
          <w:noProof/>
          <w:lang w:val="nb-NO"/>
        </w:rPr>
        <w:t>ikke</w:t>
      </w:r>
      <w:r w:rsidRPr="437AC1FB" w:rsidR="2FB23BCE">
        <w:rPr>
          <w:noProof/>
          <w:lang w:val="nb-NO"/>
        </w:rPr>
        <w:t xml:space="preserve"> </w:t>
      </w:r>
      <w:r w:rsidRPr="437AC1FB" w:rsidR="2FB23BCE">
        <w:rPr>
          <w:noProof/>
          <w:lang w:val="nb-NO"/>
        </w:rPr>
        <w:t>sørge</w:t>
      </w:r>
      <w:r w:rsidRPr="437AC1FB" w:rsidR="2FB23BCE">
        <w:rPr>
          <w:noProof/>
          <w:lang w:val="nb-NO"/>
        </w:rPr>
        <w:t xml:space="preserve"> for </w:t>
      </w:r>
      <w:r w:rsidRPr="437AC1FB" w:rsidR="3B2BBE33">
        <w:rPr>
          <w:noProof/>
          <w:lang w:val="nb-NO"/>
        </w:rPr>
        <w:t>BPA</w:t>
      </w:r>
      <w:r w:rsidRPr="437AC1FB" w:rsidR="2FB23BCE">
        <w:rPr>
          <w:noProof/>
          <w:lang w:val="nb-NO"/>
        </w:rPr>
        <w:t xml:space="preserve"> </w:t>
      </w:r>
      <w:r w:rsidRPr="437AC1FB" w:rsidR="2FB23BCE">
        <w:rPr>
          <w:noProof/>
          <w:lang w:val="nb-NO"/>
        </w:rPr>
        <w:t>til</w:t>
      </w:r>
      <w:r w:rsidRPr="437AC1FB" w:rsidR="2FB23BCE">
        <w:rPr>
          <w:noProof/>
          <w:lang w:val="nb-NO"/>
        </w:rPr>
        <w:t xml:space="preserve"> </w:t>
      </w:r>
      <w:r w:rsidRPr="437AC1FB" w:rsidR="2FB23BCE">
        <w:rPr>
          <w:noProof/>
          <w:lang w:val="nb-NO"/>
        </w:rPr>
        <w:t>tjenester</w:t>
      </w:r>
      <w:r w:rsidRPr="437AC1FB" w:rsidR="2FB23BCE">
        <w:rPr>
          <w:noProof/>
          <w:lang w:val="nb-NO"/>
        </w:rPr>
        <w:t xml:space="preserve"> </w:t>
      </w:r>
      <w:r w:rsidRPr="437AC1FB" w:rsidR="2FB23BCE">
        <w:rPr>
          <w:noProof/>
          <w:lang w:val="nb-NO"/>
        </w:rPr>
        <w:t>som</w:t>
      </w:r>
      <w:r w:rsidRPr="437AC1FB" w:rsidR="2FB23BCE">
        <w:rPr>
          <w:noProof/>
          <w:lang w:val="nb-NO"/>
        </w:rPr>
        <w:t xml:space="preserve"> </w:t>
      </w:r>
      <w:r w:rsidRPr="437AC1FB" w:rsidR="2FB23BCE">
        <w:rPr>
          <w:noProof/>
          <w:lang w:val="nb-NO"/>
        </w:rPr>
        <w:t>befolkningen</w:t>
      </w:r>
      <w:r w:rsidRPr="437AC1FB" w:rsidR="2FB23BCE">
        <w:rPr>
          <w:noProof/>
          <w:lang w:val="nb-NO"/>
        </w:rPr>
        <w:t xml:space="preserve"> </w:t>
      </w:r>
      <w:r w:rsidRPr="437AC1FB" w:rsidR="2FB23BCE">
        <w:rPr>
          <w:noProof/>
          <w:lang w:val="nb-NO"/>
        </w:rPr>
        <w:t>ellers</w:t>
      </w:r>
      <w:r w:rsidRPr="437AC1FB" w:rsidR="2FB23BCE">
        <w:rPr>
          <w:noProof/>
          <w:lang w:val="nb-NO"/>
        </w:rPr>
        <w:t xml:space="preserve"> </w:t>
      </w:r>
      <w:r w:rsidRPr="437AC1FB" w:rsidR="2FB23BCE">
        <w:rPr>
          <w:noProof/>
          <w:lang w:val="nb-NO"/>
        </w:rPr>
        <w:t>må</w:t>
      </w:r>
      <w:r w:rsidRPr="437AC1FB" w:rsidR="2FB23BCE">
        <w:rPr>
          <w:noProof/>
          <w:lang w:val="nb-NO"/>
        </w:rPr>
        <w:t xml:space="preserve"> </w:t>
      </w:r>
      <w:r w:rsidRPr="437AC1FB" w:rsidR="2FB23BCE">
        <w:rPr>
          <w:noProof/>
          <w:lang w:val="nb-NO"/>
        </w:rPr>
        <w:t>kjøpe</w:t>
      </w:r>
      <w:r w:rsidRPr="437AC1FB" w:rsidR="2FB23BCE">
        <w:rPr>
          <w:noProof/>
          <w:lang w:val="nb-NO"/>
        </w:rPr>
        <w:t xml:space="preserve"> </w:t>
      </w:r>
      <w:r w:rsidRPr="437AC1FB" w:rsidR="2FB23BCE">
        <w:rPr>
          <w:noProof/>
          <w:lang w:val="nb-NO"/>
        </w:rPr>
        <w:t>dersom</w:t>
      </w:r>
      <w:r w:rsidRPr="437AC1FB" w:rsidR="2FB23BCE">
        <w:rPr>
          <w:noProof/>
          <w:lang w:val="nb-NO"/>
        </w:rPr>
        <w:t xml:space="preserve"> de </w:t>
      </w:r>
      <w:r w:rsidRPr="437AC1FB" w:rsidR="2FB23BCE">
        <w:rPr>
          <w:noProof/>
          <w:lang w:val="nb-NO"/>
        </w:rPr>
        <w:t>ikke</w:t>
      </w:r>
      <w:r w:rsidRPr="437AC1FB" w:rsidR="2FB23BCE">
        <w:rPr>
          <w:noProof/>
          <w:lang w:val="nb-NO"/>
        </w:rPr>
        <w:t xml:space="preserve"> </w:t>
      </w:r>
      <w:r w:rsidRPr="437AC1FB" w:rsidR="2FB23BCE">
        <w:rPr>
          <w:noProof/>
          <w:lang w:val="nb-NO"/>
        </w:rPr>
        <w:t>kan</w:t>
      </w:r>
      <w:r w:rsidRPr="437AC1FB" w:rsidR="2FB23BCE">
        <w:rPr>
          <w:noProof/>
          <w:lang w:val="nb-NO"/>
        </w:rPr>
        <w:t xml:space="preserve"> </w:t>
      </w:r>
      <w:r w:rsidRPr="437AC1FB" w:rsidR="2FB23BCE">
        <w:rPr>
          <w:noProof/>
          <w:lang w:val="nb-NO"/>
        </w:rPr>
        <w:t>utføre</w:t>
      </w:r>
      <w:r w:rsidRPr="437AC1FB" w:rsidR="2FB23BCE">
        <w:rPr>
          <w:noProof/>
          <w:lang w:val="nb-NO"/>
        </w:rPr>
        <w:t xml:space="preserve"> </w:t>
      </w:r>
      <w:r w:rsidRPr="437AC1FB" w:rsidR="2FB23BCE">
        <w:rPr>
          <w:noProof/>
          <w:lang w:val="nb-NO"/>
        </w:rPr>
        <w:t>dem</w:t>
      </w:r>
      <w:r w:rsidRPr="437AC1FB" w:rsidR="2FB23BCE">
        <w:rPr>
          <w:noProof/>
          <w:lang w:val="nb-NO"/>
        </w:rPr>
        <w:t xml:space="preserve"> </w:t>
      </w:r>
      <w:r w:rsidRPr="437AC1FB" w:rsidR="2FB23BCE">
        <w:rPr>
          <w:noProof/>
          <w:lang w:val="nb-NO"/>
        </w:rPr>
        <w:t>selv</w:t>
      </w:r>
      <w:r w:rsidRPr="437AC1FB" w:rsidR="2FB23BCE">
        <w:rPr>
          <w:noProof/>
          <w:lang w:val="nb-NO"/>
        </w:rPr>
        <w:t xml:space="preserve">. Dette </w:t>
      </w:r>
      <w:r w:rsidRPr="437AC1FB" w:rsidR="2FB23BCE">
        <w:rPr>
          <w:noProof/>
          <w:lang w:val="nb-NO"/>
        </w:rPr>
        <w:t>gjelder</w:t>
      </w:r>
      <w:r w:rsidRPr="437AC1FB" w:rsidR="2FB23BCE">
        <w:rPr>
          <w:noProof/>
          <w:lang w:val="nb-NO"/>
        </w:rPr>
        <w:t xml:space="preserve"> for </w:t>
      </w:r>
      <w:r w:rsidRPr="437AC1FB" w:rsidR="2FB23BCE">
        <w:rPr>
          <w:noProof/>
          <w:lang w:val="nb-NO"/>
        </w:rPr>
        <w:t>eksempel</w:t>
      </w:r>
      <w:r w:rsidRPr="437AC1FB" w:rsidR="2FB23BCE">
        <w:rPr>
          <w:noProof/>
          <w:lang w:val="nb-NO"/>
        </w:rPr>
        <w:t xml:space="preserve"> </w:t>
      </w:r>
      <w:r w:rsidRPr="437AC1FB" w:rsidR="11B79496">
        <w:rPr>
          <w:noProof/>
          <w:lang w:val="nb-NO"/>
        </w:rPr>
        <w:t>“husvask”, hj</w:t>
      </w:r>
      <w:r w:rsidRPr="437AC1FB" w:rsidR="2FB23BCE">
        <w:rPr>
          <w:noProof/>
          <w:lang w:val="nb-NO"/>
        </w:rPr>
        <w:t>e</w:t>
      </w:r>
      <w:r w:rsidRPr="437AC1FB" w:rsidR="2926788C">
        <w:rPr>
          <w:noProof/>
          <w:lang w:val="nb-NO"/>
        </w:rPr>
        <w:t>lp til</w:t>
      </w:r>
      <w:r w:rsidRPr="437AC1FB" w:rsidR="2FB23BCE">
        <w:rPr>
          <w:noProof/>
          <w:lang w:val="nb-NO"/>
        </w:rPr>
        <w:t xml:space="preserve"> </w:t>
      </w:r>
      <w:r w:rsidRPr="437AC1FB" w:rsidR="2FB23BCE">
        <w:rPr>
          <w:noProof/>
          <w:lang w:val="nb-NO"/>
        </w:rPr>
        <w:t>dyrehold</w:t>
      </w:r>
      <w:r w:rsidRPr="437AC1FB" w:rsidR="2FB23BCE">
        <w:rPr>
          <w:noProof/>
          <w:lang w:val="nb-NO"/>
        </w:rPr>
        <w:t xml:space="preserve">, </w:t>
      </w:r>
      <w:r w:rsidRPr="437AC1FB" w:rsidR="2FB23BCE">
        <w:rPr>
          <w:noProof/>
          <w:lang w:val="nb-NO"/>
        </w:rPr>
        <w:t>vedlikehold</w:t>
      </w:r>
      <w:r w:rsidRPr="437AC1FB" w:rsidR="2FB23BCE">
        <w:rPr>
          <w:noProof/>
          <w:lang w:val="nb-NO"/>
        </w:rPr>
        <w:t xml:space="preserve"> </w:t>
      </w:r>
      <w:r w:rsidRPr="437AC1FB" w:rsidR="2FB23BCE">
        <w:rPr>
          <w:noProof/>
          <w:lang w:val="nb-NO"/>
        </w:rPr>
        <w:t>av</w:t>
      </w:r>
      <w:r w:rsidRPr="437AC1FB" w:rsidR="2FB23BCE">
        <w:rPr>
          <w:noProof/>
          <w:lang w:val="nb-NO"/>
        </w:rPr>
        <w:t xml:space="preserve"> </w:t>
      </w:r>
      <w:r w:rsidRPr="437AC1FB" w:rsidR="2FB23BCE">
        <w:rPr>
          <w:noProof/>
          <w:lang w:val="nb-NO"/>
        </w:rPr>
        <w:t>hage</w:t>
      </w:r>
      <w:r w:rsidRPr="437AC1FB" w:rsidR="2FB23BCE">
        <w:rPr>
          <w:noProof/>
          <w:lang w:val="nb-NO"/>
        </w:rPr>
        <w:t xml:space="preserve">, </w:t>
      </w:r>
      <w:r w:rsidRPr="437AC1FB" w:rsidR="2FB23BCE">
        <w:rPr>
          <w:noProof/>
          <w:lang w:val="nb-NO"/>
        </w:rPr>
        <w:t>bolig</w:t>
      </w:r>
      <w:r w:rsidRPr="437AC1FB" w:rsidR="14485D71">
        <w:rPr>
          <w:noProof/>
          <w:lang w:val="nb-NO"/>
        </w:rPr>
        <w:t>/</w:t>
      </w:r>
      <w:r w:rsidRPr="437AC1FB" w:rsidR="2FB23BCE">
        <w:rPr>
          <w:noProof/>
          <w:lang w:val="nb-NO"/>
        </w:rPr>
        <w:t>hytte</w:t>
      </w:r>
      <w:r w:rsidRPr="437AC1FB" w:rsidR="38696C18">
        <w:rPr>
          <w:noProof/>
          <w:lang w:val="nb-NO"/>
        </w:rPr>
        <w:t>, snømåking</w:t>
      </w:r>
      <w:r w:rsidRPr="437AC1FB" w:rsidR="46C68684">
        <w:rPr>
          <w:noProof/>
          <w:lang w:val="nb-NO"/>
        </w:rPr>
        <w:t>, hjelp til flytting</w:t>
      </w:r>
      <w:r w:rsidRPr="437AC1FB" w:rsidR="2FB23BCE">
        <w:rPr>
          <w:noProof/>
          <w:lang w:val="nb-NO"/>
        </w:rPr>
        <w:t>.</w:t>
      </w:r>
    </w:p>
    <w:p w:rsidR="5029986D" w:rsidP="1987F931" w:rsidRDefault="5029986D" w14:paraId="4CD5DBE3" w14:textId="3EA14755">
      <w:pPr>
        <w:pStyle w:val="Normal"/>
        <w:rPr>
          <w:noProof/>
          <w:lang w:val="nb-NO"/>
        </w:rPr>
      </w:pPr>
    </w:p>
    <w:p w:rsidR="5029986D" w:rsidP="27A52F30" w:rsidRDefault="5029986D" w14:paraId="41F3352A" w14:textId="06D594D1">
      <w:pPr>
        <w:pStyle w:val="Overskrift2"/>
        <w:rPr>
          <w:noProof/>
          <w:lang w:val="nb-NO"/>
        </w:rPr>
      </w:pPr>
      <w:r w:rsidRPr="27A52F30" w:rsidR="250D9DAD">
        <w:rPr>
          <w:noProof/>
          <w:lang w:val="nb-NO"/>
        </w:rPr>
        <w:t>6</w:t>
      </w:r>
      <w:r w:rsidRPr="27A52F30" w:rsidR="78FB07AD">
        <w:rPr>
          <w:noProof/>
          <w:lang w:val="nb-NO"/>
        </w:rPr>
        <w:t>.6 HVA KAN DU FORVENTE AV OSS</w:t>
      </w:r>
    </w:p>
    <w:p w:rsidR="5029986D" w:rsidP="1987F931" w:rsidRDefault="5029986D" w14:paraId="66506574" w14:textId="1BD4FB70" w14:noSpellErr="1">
      <w:pPr>
        <w:pStyle w:val="Ingenmellomrom"/>
        <w:rPr>
          <w:noProof/>
          <w:lang w:val="nb-NO"/>
        </w:rPr>
      </w:pPr>
      <w:r w:rsidRPr="1987F931" w:rsidR="0840AB4D">
        <w:rPr>
          <w:noProof/>
          <w:lang w:val="nb-NO"/>
        </w:rPr>
        <w:t>Arbeidsgiveransvaret</w:t>
      </w:r>
      <w:r w:rsidRPr="1987F931" w:rsidR="0840AB4D">
        <w:rPr>
          <w:noProof/>
          <w:lang w:val="nb-NO"/>
        </w:rPr>
        <w:t xml:space="preserve"> </w:t>
      </w:r>
      <w:r w:rsidRPr="1987F931" w:rsidR="0840AB4D">
        <w:rPr>
          <w:noProof/>
          <w:lang w:val="nb-NO"/>
        </w:rPr>
        <w:t>i</w:t>
      </w:r>
      <w:r w:rsidRPr="1987F931" w:rsidR="0840AB4D">
        <w:rPr>
          <w:noProof/>
          <w:lang w:val="nb-NO"/>
        </w:rPr>
        <w:t xml:space="preserve"> </w:t>
      </w:r>
      <w:r w:rsidRPr="1987F931" w:rsidR="0840AB4D">
        <w:rPr>
          <w:noProof/>
          <w:lang w:val="nb-NO"/>
        </w:rPr>
        <w:t>en</w:t>
      </w:r>
      <w:r w:rsidRPr="1987F931" w:rsidR="0840AB4D">
        <w:rPr>
          <w:noProof/>
          <w:lang w:val="nb-NO"/>
        </w:rPr>
        <w:t xml:space="preserve"> BPA </w:t>
      </w:r>
      <w:r w:rsidRPr="1987F931" w:rsidR="0840AB4D">
        <w:rPr>
          <w:noProof/>
          <w:lang w:val="nb-NO"/>
        </w:rPr>
        <w:t>ordning</w:t>
      </w:r>
      <w:r w:rsidRPr="1987F931" w:rsidR="0840AB4D">
        <w:rPr>
          <w:noProof/>
          <w:lang w:val="nb-NO"/>
        </w:rPr>
        <w:t xml:space="preserve"> </w:t>
      </w:r>
      <w:r w:rsidRPr="1987F931" w:rsidR="0840AB4D">
        <w:rPr>
          <w:noProof/>
          <w:lang w:val="nb-NO"/>
        </w:rPr>
        <w:t>kan</w:t>
      </w:r>
      <w:r w:rsidRPr="1987F931" w:rsidR="0840AB4D">
        <w:rPr>
          <w:noProof/>
          <w:lang w:val="nb-NO"/>
        </w:rPr>
        <w:t xml:space="preserve"> </w:t>
      </w:r>
      <w:r w:rsidRPr="1987F931" w:rsidR="0840AB4D">
        <w:rPr>
          <w:noProof/>
          <w:lang w:val="nb-NO"/>
        </w:rPr>
        <w:t>organiseres</w:t>
      </w:r>
      <w:r w:rsidRPr="1987F931" w:rsidR="0840AB4D">
        <w:rPr>
          <w:noProof/>
          <w:lang w:val="nb-NO"/>
        </w:rPr>
        <w:t xml:space="preserve"> </w:t>
      </w:r>
      <w:r w:rsidRPr="1987F931" w:rsidR="0840AB4D">
        <w:rPr>
          <w:noProof/>
          <w:lang w:val="nb-NO"/>
        </w:rPr>
        <w:t>på</w:t>
      </w:r>
      <w:r w:rsidRPr="1987F931" w:rsidR="0840AB4D">
        <w:rPr>
          <w:noProof/>
          <w:lang w:val="nb-NO"/>
        </w:rPr>
        <w:t xml:space="preserve"> </w:t>
      </w:r>
      <w:r w:rsidRPr="1987F931" w:rsidR="0840AB4D">
        <w:rPr>
          <w:noProof/>
          <w:lang w:val="nb-NO"/>
        </w:rPr>
        <w:t>ulike</w:t>
      </w:r>
      <w:r w:rsidRPr="1987F931" w:rsidR="0840AB4D">
        <w:rPr>
          <w:noProof/>
          <w:lang w:val="nb-NO"/>
        </w:rPr>
        <w:t xml:space="preserve"> </w:t>
      </w:r>
      <w:r w:rsidRPr="1987F931" w:rsidR="0840AB4D">
        <w:rPr>
          <w:noProof/>
          <w:lang w:val="nb-NO"/>
        </w:rPr>
        <w:t>måter</w:t>
      </w:r>
      <w:r w:rsidRPr="1987F931" w:rsidR="0840AB4D">
        <w:rPr>
          <w:noProof/>
          <w:lang w:val="nb-NO"/>
        </w:rPr>
        <w:t xml:space="preserve">. </w:t>
      </w:r>
      <w:r w:rsidRPr="1987F931" w:rsidR="0840AB4D">
        <w:rPr>
          <w:noProof/>
          <w:lang w:val="nb-NO"/>
        </w:rPr>
        <w:t>Kommunen</w:t>
      </w:r>
      <w:r w:rsidRPr="1987F931" w:rsidR="0840AB4D">
        <w:rPr>
          <w:noProof/>
          <w:lang w:val="nb-NO"/>
        </w:rPr>
        <w:t xml:space="preserve"> </w:t>
      </w:r>
      <w:r w:rsidRPr="1987F931" w:rsidR="0840AB4D">
        <w:rPr>
          <w:noProof/>
          <w:lang w:val="nb-NO"/>
        </w:rPr>
        <w:t>kan</w:t>
      </w:r>
      <w:r w:rsidRPr="1987F931" w:rsidR="0840AB4D">
        <w:rPr>
          <w:noProof/>
          <w:lang w:val="nb-NO"/>
        </w:rPr>
        <w:t xml:space="preserve"> </w:t>
      </w:r>
      <w:r w:rsidRPr="1987F931" w:rsidR="0840AB4D">
        <w:rPr>
          <w:noProof/>
          <w:lang w:val="nb-NO"/>
        </w:rPr>
        <w:t>ivareta</w:t>
      </w:r>
      <w:r w:rsidRPr="1987F931" w:rsidR="0840AB4D">
        <w:rPr>
          <w:noProof/>
          <w:lang w:val="nb-NO"/>
        </w:rPr>
        <w:t xml:space="preserve"> </w:t>
      </w:r>
      <w:r w:rsidRPr="1987F931" w:rsidR="0840AB4D">
        <w:rPr>
          <w:noProof/>
          <w:lang w:val="nb-NO"/>
        </w:rPr>
        <w:t>arbeidsgiveransvaret</w:t>
      </w:r>
      <w:r w:rsidRPr="1987F931" w:rsidR="0840AB4D">
        <w:rPr>
          <w:noProof/>
          <w:lang w:val="nb-NO"/>
        </w:rPr>
        <w:t xml:space="preserve"> </w:t>
      </w:r>
      <w:r w:rsidRPr="1987F931" w:rsidR="0840AB4D">
        <w:rPr>
          <w:noProof/>
          <w:lang w:val="nb-NO"/>
        </w:rPr>
        <w:t>selv</w:t>
      </w:r>
      <w:r w:rsidRPr="1987F931" w:rsidR="0840AB4D">
        <w:rPr>
          <w:noProof/>
          <w:lang w:val="nb-NO"/>
        </w:rPr>
        <w:t xml:space="preserve"> </w:t>
      </w:r>
      <w:r w:rsidRPr="1987F931" w:rsidR="0840AB4D">
        <w:rPr>
          <w:noProof/>
          <w:lang w:val="nb-NO"/>
        </w:rPr>
        <w:t>eller</w:t>
      </w:r>
      <w:r w:rsidRPr="1987F931" w:rsidR="0840AB4D">
        <w:rPr>
          <w:noProof/>
          <w:lang w:val="nb-NO"/>
        </w:rPr>
        <w:t xml:space="preserve"> </w:t>
      </w:r>
      <w:r w:rsidRPr="1987F931" w:rsidR="0840AB4D">
        <w:rPr>
          <w:noProof/>
          <w:lang w:val="nb-NO"/>
        </w:rPr>
        <w:t>inngå</w:t>
      </w:r>
      <w:r w:rsidRPr="1987F931" w:rsidR="0840AB4D">
        <w:rPr>
          <w:noProof/>
          <w:lang w:val="nb-NO"/>
        </w:rPr>
        <w:t xml:space="preserve"> </w:t>
      </w:r>
      <w:r w:rsidRPr="1987F931" w:rsidR="0840AB4D">
        <w:rPr>
          <w:noProof/>
          <w:lang w:val="nb-NO"/>
        </w:rPr>
        <w:t>avtale</w:t>
      </w:r>
      <w:r w:rsidRPr="1987F931" w:rsidR="0840AB4D">
        <w:rPr>
          <w:noProof/>
          <w:lang w:val="nb-NO"/>
        </w:rPr>
        <w:t xml:space="preserve"> med </w:t>
      </w:r>
      <w:r w:rsidRPr="1987F931" w:rsidR="0840AB4D">
        <w:rPr>
          <w:noProof/>
          <w:lang w:val="nb-NO"/>
        </w:rPr>
        <w:t>andre</w:t>
      </w:r>
      <w:r w:rsidRPr="1987F931" w:rsidR="0840AB4D">
        <w:rPr>
          <w:noProof/>
          <w:lang w:val="nb-NO"/>
        </w:rPr>
        <w:t xml:space="preserve"> </w:t>
      </w:r>
      <w:r w:rsidRPr="1987F931" w:rsidR="0840AB4D">
        <w:rPr>
          <w:noProof/>
          <w:lang w:val="nb-NO"/>
        </w:rPr>
        <w:t>offentlige</w:t>
      </w:r>
      <w:r w:rsidRPr="1987F931" w:rsidR="0840AB4D">
        <w:rPr>
          <w:noProof/>
          <w:lang w:val="nb-NO"/>
        </w:rPr>
        <w:t xml:space="preserve"> </w:t>
      </w:r>
      <w:r w:rsidRPr="1987F931" w:rsidR="0840AB4D">
        <w:rPr>
          <w:noProof/>
          <w:lang w:val="nb-NO"/>
        </w:rPr>
        <w:t>eller</w:t>
      </w:r>
      <w:r w:rsidRPr="1987F931" w:rsidR="0840AB4D">
        <w:rPr>
          <w:noProof/>
          <w:lang w:val="nb-NO"/>
        </w:rPr>
        <w:t xml:space="preserve"> private </w:t>
      </w:r>
      <w:r w:rsidRPr="1987F931" w:rsidR="0840AB4D">
        <w:rPr>
          <w:noProof/>
          <w:lang w:val="nb-NO"/>
        </w:rPr>
        <w:t>aktører</w:t>
      </w:r>
      <w:r w:rsidRPr="1987F931" w:rsidR="0840AB4D">
        <w:rPr>
          <w:noProof/>
          <w:lang w:val="nb-NO"/>
        </w:rPr>
        <w:t xml:space="preserve">. Dersom det </w:t>
      </w:r>
      <w:r w:rsidRPr="1987F931" w:rsidR="0840AB4D">
        <w:rPr>
          <w:noProof/>
          <w:lang w:val="nb-NO"/>
        </w:rPr>
        <w:t>vurderes</w:t>
      </w:r>
      <w:r w:rsidRPr="1987F931" w:rsidR="0840AB4D">
        <w:rPr>
          <w:noProof/>
          <w:lang w:val="nb-NO"/>
        </w:rPr>
        <w:t xml:space="preserve"> </w:t>
      </w:r>
      <w:r w:rsidRPr="1987F931" w:rsidR="0840AB4D">
        <w:rPr>
          <w:noProof/>
          <w:lang w:val="nb-NO"/>
        </w:rPr>
        <w:t>som</w:t>
      </w:r>
      <w:r w:rsidRPr="1987F931" w:rsidR="0840AB4D">
        <w:rPr>
          <w:noProof/>
          <w:lang w:val="nb-NO"/>
        </w:rPr>
        <w:t xml:space="preserve"> </w:t>
      </w:r>
      <w:r w:rsidRPr="1987F931" w:rsidR="0840AB4D">
        <w:rPr>
          <w:noProof/>
          <w:lang w:val="nb-NO"/>
        </w:rPr>
        <w:t>en</w:t>
      </w:r>
      <w:r w:rsidRPr="1987F931" w:rsidR="0840AB4D">
        <w:rPr>
          <w:noProof/>
          <w:lang w:val="nb-NO"/>
        </w:rPr>
        <w:t xml:space="preserve"> </w:t>
      </w:r>
      <w:r w:rsidRPr="1987F931" w:rsidR="0840AB4D">
        <w:rPr>
          <w:noProof/>
          <w:lang w:val="nb-NO"/>
        </w:rPr>
        <w:t>hensiktsmessig</w:t>
      </w:r>
      <w:r w:rsidRPr="1987F931" w:rsidR="0840AB4D">
        <w:rPr>
          <w:noProof/>
          <w:lang w:val="nb-NO"/>
        </w:rPr>
        <w:t xml:space="preserve"> </w:t>
      </w:r>
      <w:r w:rsidRPr="1987F931" w:rsidR="0840AB4D">
        <w:rPr>
          <w:noProof/>
          <w:lang w:val="nb-NO"/>
        </w:rPr>
        <w:t>og</w:t>
      </w:r>
      <w:r w:rsidRPr="1987F931" w:rsidR="0840AB4D">
        <w:rPr>
          <w:noProof/>
          <w:lang w:val="nb-NO"/>
        </w:rPr>
        <w:t xml:space="preserve"> </w:t>
      </w:r>
      <w:r w:rsidRPr="1987F931" w:rsidR="0840AB4D">
        <w:rPr>
          <w:noProof/>
          <w:lang w:val="nb-NO"/>
        </w:rPr>
        <w:t>forsvarlig</w:t>
      </w:r>
      <w:r w:rsidRPr="1987F931" w:rsidR="0840AB4D">
        <w:rPr>
          <w:noProof/>
          <w:lang w:val="nb-NO"/>
        </w:rPr>
        <w:t xml:space="preserve"> </w:t>
      </w:r>
      <w:r w:rsidRPr="1987F931" w:rsidR="0840AB4D">
        <w:rPr>
          <w:noProof/>
          <w:lang w:val="nb-NO"/>
        </w:rPr>
        <w:t>løsning</w:t>
      </w:r>
      <w:r w:rsidRPr="1987F931" w:rsidR="0840AB4D">
        <w:rPr>
          <w:noProof/>
          <w:lang w:val="nb-NO"/>
        </w:rPr>
        <w:t xml:space="preserve"> </w:t>
      </w:r>
      <w:r w:rsidRPr="1987F931" w:rsidR="0840AB4D">
        <w:rPr>
          <w:noProof/>
          <w:lang w:val="nb-NO"/>
        </w:rPr>
        <w:t>kan</w:t>
      </w:r>
      <w:r w:rsidRPr="1987F931" w:rsidR="0840AB4D">
        <w:rPr>
          <w:noProof/>
          <w:lang w:val="nb-NO"/>
        </w:rPr>
        <w:t xml:space="preserve"> </w:t>
      </w:r>
      <w:r w:rsidRPr="1987F931" w:rsidR="0840AB4D">
        <w:rPr>
          <w:noProof/>
          <w:lang w:val="nb-NO"/>
        </w:rPr>
        <w:t>arbeidsgiveransvaret</w:t>
      </w:r>
      <w:r w:rsidRPr="1987F931" w:rsidR="0840AB4D">
        <w:rPr>
          <w:noProof/>
          <w:lang w:val="nb-NO"/>
        </w:rPr>
        <w:t xml:space="preserve"> </w:t>
      </w:r>
      <w:r w:rsidRPr="1987F931" w:rsidR="0840AB4D">
        <w:rPr>
          <w:noProof/>
          <w:lang w:val="nb-NO"/>
        </w:rPr>
        <w:t>også</w:t>
      </w:r>
      <w:r w:rsidRPr="1987F931" w:rsidR="0840AB4D">
        <w:rPr>
          <w:noProof/>
          <w:lang w:val="nb-NO"/>
        </w:rPr>
        <w:t xml:space="preserve"> </w:t>
      </w:r>
      <w:r w:rsidRPr="1987F931" w:rsidR="0840AB4D">
        <w:rPr>
          <w:noProof/>
          <w:lang w:val="nb-NO"/>
        </w:rPr>
        <w:t>overlates</w:t>
      </w:r>
      <w:r w:rsidRPr="1987F931" w:rsidR="0840AB4D">
        <w:rPr>
          <w:noProof/>
          <w:lang w:val="nb-NO"/>
        </w:rPr>
        <w:t xml:space="preserve"> </w:t>
      </w:r>
      <w:r w:rsidRPr="1987F931" w:rsidR="0840AB4D">
        <w:rPr>
          <w:noProof/>
          <w:lang w:val="nb-NO"/>
        </w:rPr>
        <w:t>til</w:t>
      </w:r>
      <w:r w:rsidRPr="1987F931" w:rsidR="0840AB4D">
        <w:rPr>
          <w:noProof/>
          <w:lang w:val="nb-NO"/>
        </w:rPr>
        <w:t xml:space="preserve"> </w:t>
      </w:r>
      <w:r w:rsidRPr="1987F931" w:rsidR="0840AB4D">
        <w:rPr>
          <w:noProof/>
          <w:lang w:val="nb-NO"/>
        </w:rPr>
        <w:t>brukeren</w:t>
      </w:r>
      <w:r w:rsidRPr="1987F931" w:rsidR="0840AB4D">
        <w:rPr>
          <w:noProof/>
          <w:lang w:val="nb-NO"/>
        </w:rPr>
        <w:t xml:space="preserve"> </w:t>
      </w:r>
      <w:r w:rsidRPr="1987F931" w:rsidR="0840AB4D">
        <w:rPr>
          <w:noProof/>
          <w:lang w:val="nb-NO"/>
        </w:rPr>
        <w:t>selv</w:t>
      </w:r>
      <w:r w:rsidRPr="1987F931" w:rsidR="0840AB4D">
        <w:rPr>
          <w:noProof/>
          <w:lang w:val="nb-NO"/>
        </w:rPr>
        <w:t>.</w:t>
      </w:r>
    </w:p>
    <w:p w:rsidR="1987F931" w:rsidP="1987F931" w:rsidRDefault="1987F931" w14:paraId="4C12FE46" w14:textId="4541750B">
      <w:pPr>
        <w:pStyle w:val="Ingenmellomrom"/>
        <w:rPr>
          <w:noProof/>
          <w:lang w:val="nb-NO"/>
        </w:rPr>
      </w:pPr>
    </w:p>
    <w:p w:rsidR="5029986D" w:rsidP="1987F931" w:rsidRDefault="5029986D" w14:paraId="4852D12B" w14:textId="7614AC1B">
      <w:pPr>
        <w:pStyle w:val="Ingenmellomrom"/>
        <w:numPr>
          <w:ilvl w:val="0"/>
          <w:numId w:val="83"/>
        </w:numPr>
        <w:rPr>
          <w:noProof/>
          <w:lang w:val="nb-NO"/>
        </w:rPr>
      </w:pPr>
      <w:r w:rsidRPr="1987F931" w:rsidR="0840AB4D">
        <w:rPr>
          <w:noProof/>
          <w:lang w:val="nb-NO"/>
        </w:rPr>
        <w:t>Når</w:t>
      </w:r>
      <w:r w:rsidRPr="1987F931" w:rsidR="0840AB4D">
        <w:rPr>
          <w:noProof/>
          <w:lang w:val="nb-NO"/>
        </w:rPr>
        <w:t xml:space="preserve"> </w:t>
      </w:r>
      <w:r w:rsidRPr="1987F931" w:rsidR="0840AB4D">
        <w:rPr>
          <w:noProof/>
          <w:lang w:val="nb-NO"/>
        </w:rPr>
        <w:t>søknad</w:t>
      </w:r>
      <w:r w:rsidRPr="1987F931" w:rsidR="0840AB4D">
        <w:rPr>
          <w:noProof/>
          <w:lang w:val="nb-NO"/>
        </w:rPr>
        <w:t xml:space="preserve"> er </w:t>
      </w:r>
      <w:r w:rsidRPr="1987F931" w:rsidR="0840AB4D">
        <w:rPr>
          <w:noProof/>
          <w:lang w:val="nb-NO"/>
        </w:rPr>
        <w:t>mottatt</w:t>
      </w:r>
      <w:r w:rsidRPr="1987F931" w:rsidR="0840AB4D">
        <w:rPr>
          <w:noProof/>
          <w:lang w:val="nb-NO"/>
        </w:rPr>
        <w:t xml:space="preserve"> </w:t>
      </w:r>
      <w:r w:rsidRPr="1987F931" w:rsidR="0840AB4D">
        <w:rPr>
          <w:noProof/>
          <w:lang w:val="nb-NO"/>
        </w:rPr>
        <w:t>tas</w:t>
      </w:r>
      <w:r w:rsidRPr="1987F931" w:rsidR="0840AB4D">
        <w:rPr>
          <w:noProof/>
          <w:lang w:val="nb-NO"/>
        </w:rPr>
        <w:t xml:space="preserve"> det </w:t>
      </w:r>
      <w:r w:rsidRPr="1987F931" w:rsidR="0840AB4D">
        <w:rPr>
          <w:noProof/>
          <w:lang w:val="nb-NO"/>
        </w:rPr>
        <w:t>kontakt</w:t>
      </w:r>
      <w:r w:rsidRPr="1987F931" w:rsidR="0840AB4D">
        <w:rPr>
          <w:noProof/>
          <w:lang w:val="nb-NO"/>
        </w:rPr>
        <w:t xml:space="preserve"> for </w:t>
      </w:r>
      <w:r w:rsidRPr="1987F931" w:rsidR="0840AB4D">
        <w:rPr>
          <w:noProof/>
          <w:lang w:val="nb-NO"/>
        </w:rPr>
        <w:t>avtale</w:t>
      </w:r>
      <w:r w:rsidRPr="1987F931" w:rsidR="0840AB4D">
        <w:rPr>
          <w:noProof/>
          <w:lang w:val="nb-NO"/>
        </w:rPr>
        <w:t xml:space="preserve"> om </w:t>
      </w:r>
      <w:r w:rsidRPr="1987F931" w:rsidR="0840AB4D">
        <w:rPr>
          <w:noProof/>
          <w:lang w:val="nb-NO"/>
        </w:rPr>
        <w:t>hjemmebesøk</w:t>
      </w:r>
      <w:r w:rsidRPr="1987F931" w:rsidR="4C4D108A">
        <w:rPr>
          <w:noProof/>
          <w:lang w:val="nb-NO"/>
        </w:rPr>
        <w:t>.</w:t>
      </w:r>
    </w:p>
    <w:p w:rsidR="5029986D" w:rsidP="1987F931" w:rsidRDefault="5029986D" w14:paraId="7EADC509" w14:textId="73730488">
      <w:pPr>
        <w:pStyle w:val="Ingenmellomrom"/>
        <w:numPr>
          <w:ilvl w:val="0"/>
          <w:numId w:val="83"/>
        </w:numPr>
        <w:rPr>
          <w:noProof/>
          <w:lang w:val="nb-NO"/>
        </w:rPr>
      </w:pPr>
      <w:r w:rsidRPr="1987F931" w:rsidR="0840AB4D">
        <w:rPr>
          <w:noProof/>
          <w:lang w:val="nb-NO"/>
        </w:rPr>
        <w:t>Arbeidsgiver</w:t>
      </w:r>
      <w:r w:rsidRPr="1987F931" w:rsidR="0840AB4D">
        <w:rPr>
          <w:noProof/>
          <w:lang w:val="nb-NO"/>
        </w:rPr>
        <w:t xml:space="preserve"> </w:t>
      </w:r>
      <w:r w:rsidRPr="1987F931" w:rsidR="0840AB4D">
        <w:rPr>
          <w:noProof/>
          <w:lang w:val="nb-NO"/>
        </w:rPr>
        <w:t>har</w:t>
      </w:r>
      <w:r w:rsidRPr="1987F931" w:rsidR="0840AB4D">
        <w:rPr>
          <w:noProof/>
          <w:lang w:val="nb-NO"/>
        </w:rPr>
        <w:t xml:space="preserve"> </w:t>
      </w:r>
      <w:r w:rsidRPr="1987F931" w:rsidR="0840AB4D">
        <w:rPr>
          <w:noProof/>
          <w:lang w:val="nb-NO"/>
        </w:rPr>
        <w:t>ansvar</w:t>
      </w:r>
      <w:r w:rsidRPr="1987F931" w:rsidR="0840AB4D">
        <w:rPr>
          <w:noProof/>
          <w:lang w:val="nb-NO"/>
        </w:rPr>
        <w:t xml:space="preserve"> for at </w:t>
      </w:r>
      <w:r w:rsidRPr="1987F931" w:rsidR="0840AB4D">
        <w:rPr>
          <w:noProof/>
          <w:lang w:val="nb-NO"/>
        </w:rPr>
        <w:t>lov</w:t>
      </w:r>
      <w:r w:rsidRPr="1987F931" w:rsidR="0840AB4D">
        <w:rPr>
          <w:noProof/>
          <w:lang w:val="nb-NO"/>
        </w:rPr>
        <w:t xml:space="preserve">- </w:t>
      </w:r>
      <w:r w:rsidRPr="1987F931" w:rsidR="0840AB4D">
        <w:rPr>
          <w:noProof/>
          <w:lang w:val="nb-NO"/>
        </w:rPr>
        <w:t>og</w:t>
      </w:r>
      <w:r w:rsidRPr="1987F931" w:rsidR="0840AB4D">
        <w:rPr>
          <w:noProof/>
          <w:lang w:val="nb-NO"/>
        </w:rPr>
        <w:t xml:space="preserve"> </w:t>
      </w:r>
      <w:r w:rsidRPr="1987F931" w:rsidR="0840AB4D">
        <w:rPr>
          <w:noProof/>
          <w:lang w:val="nb-NO"/>
        </w:rPr>
        <w:t>avtaleverk</w:t>
      </w:r>
      <w:r w:rsidRPr="1987F931" w:rsidR="0840AB4D">
        <w:rPr>
          <w:noProof/>
          <w:lang w:val="nb-NO"/>
        </w:rPr>
        <w:t xml:space="preserve"> </w:t>
      </w:r>
      <w:r w:rsidRPr="1987F931" w:rsidR="0840AB4D">
        <w:rPr>
          <w:noProof/>
          <w:lang w:val="nb-NO"/>
        </w:rPr>
        <w:t>følges</w:t>
      </w:r>
      <w:r w:rsidRPr="1987F931" w:rsidR="0840AB4D">
        <w:rPr>
          <w:noProof/>
          <w:lang w:val="nb-NO"/>
        </w:rPr>
        <w:t xml:space="preserve">, </w:t>
      </w:r>
      <w:r w:rsidRPr="1987F931" w:rsidR="0840AB4D">
        <w:rPr>
          <w:noProof/>
          <w:lang w:val="nb-NO"/>
        </w:rPr>
        <w:t>ansvar</w:t>
      </w:r>
      <w:r w:rsidRPr="1987F931" w:rsidR="0840AB4D">
        <w:rPr>
          <w:noProof/>
          <w:lang w:val="nb-NO"/>
        </w:rPr>
        <w:t xml:space="preserve"> </w:t>
      </w:r>
      <w:r w:rsidRPr="1987F931" w:rsidR="0840AB4D">
        <w:rPr>
          <w:noProof/>
          <w:lang w:val="nb-NO"/>
        </w:rPr>
        <w:t>i</w:t>
      </w:r>
      <w:r w:rsidRPr="1987F931" w:rsidR="0840AB4D">
        <w:rPr>
          <w:noProof/>
          <w:lang w:val="nb-NO"/>
        </w:rPr>
        <w:t xml:space="preserve"> forhold </w:t>
      </w:r>
      <w:r w:rsidRPr="1987F931" w:rsidR="0840AB4D">
        <w:rPr>
          <w:noProof/>
          <w:lang w:val="nb-NO"/>
        </w:rPr>
        <w:t>til</w:t>
      </w:r>
      <w:r w:rsidRPr="1987F931" w:rsidR="0840AB4D">
        <w:rPr>
          <w:noProof/>
          <w:lang w:val="nb-NO"/>
        </w:rPr>
        <w:t xml:space="preserve"> </w:t>
      </w:r>
      <w:r w:rsidRPr="1987F931" w:rsidR="0840AB4D">
        <w:rPr>
          <w:noProof/>
          <w:lang w:val="nb-NO"/>
        </w:rPr>
        <w:t>lønnsutbetalinger</w:t>
      </w:r>
      <w:r w:rsidRPr="1987F931" w:rsidR="0840AB4D">
        <w:rPr>
          <w:noProof/>
          <w:lang w:val="nb-NO"/>
        </w:rPr>
        <w:t xml:space="preserve">, </w:t>
      </w:r>
      <w:r w:rsidRPr="1987F931" w:rsidR="0840AB4D">
        <w:rPr>
          <w:noProof/>
          <w:lang w:val="nb-NO"/>
        </w:rPr>
        <w:t>pensjoner</w:t>
      </w:r>
      <w:r w:rsidRPr="1987F931" w:rsidR="0840AB4D">
        <w:rPr>
          <w:noProof/>
          <w:lang w:val="nb-NO"/>
        </w:rPr>
        <w:t xml:space="preserve">, </w:t>
      </w:r>
      <w:r w:rsidRPr="1987F931" w:rsidR="0840AB4D">
        <w:rPr>
          <w:noProof/>
          <w:lang w:val="nb-NO"/>
        </w:rPr>
        <w:t>feriepenger</w:t>
      </w:r>
      <w:r w:rsidRPr="1987F931" w:rsidR="0840AB4D">
        <w:rPr>
          <w:noProof/>
          <w:lang w:val="nb-NO"/>
        </w:rPr>
        <w:t xml:space="preserve">, </w:t>
      </w:r>
      <w:r w:rsidRPr="1987F931" w:rsidR="0840AB4D">
        <w:rPr>
          <w:noProof/>
          <w:lang w:val="nb-NO"/>
        </w:rPr>
        <w:t>kontrakter</w:t>
      </w:r>
      <w:r w:rsidRPr="1987F931" w:rsidR="0840AB4D">
        <w:rPr>
          <w:noProof/>
          <w:lang w:val="nb-NO"/>
        </w:rPr>
        <w:t xml:space="preserve">, </w:t>
      </w:r>
      <w:r w:rsidRPr="1987F931" w:rsidR="0840AB4D">
        <w:rPr>
          <w:noProof/>
          <w:lang w:val="nb-NO"/>
        </w:rPr>
        <w:t>opplæring</w:t>
      </w:r>
      <w:r w:rsidRPr="1987F931" w:rsidR="0840AB4D">
        <w:rPr>
          <w:noProof/>
          <w:lang w:val="nb-NO"/>
        </w:rPr>
        <w:t xml:space="preserve"> </w:t>
      </w:r>
      <w:r w:rsidRPr="1987F931" w:rsidR="0840AB4D">
        <w:rPr>
          <w:noProof/>
          <w:lang w:val="nb-NO"/>
        </w:rPr>
        <w:t>av</w:t>
      </w:r>
      <w:r w:rsidRPr="1987F931" w:rsidR="0840AB4D">
        <w:rPr>
          <w:noProof/>
          <w:lang w:val="nb-NO"/>
        </w:rPr>
        <w:t xml:space="preserve"> </w:t>
      </w:r>
      <w:r w:rsidRPr="1987F931" w:rsidR="0840AB4D">
        <w:rPr>
          <w:noProof/>
          <w:lang w:val="nb-NO"/>
        </w:rPr>
        <w:t>assistenter</w:t>
      </w:r>
      <w:r w:rsidRPr="1987F931" w:rsidR="0840AB4D">
        <w:rPr>
          <w:noProof/>
          <w:lang w:val="nb-NO"/>
        </w:rPr>
        <w:t xml:space="preserve"> mv. </w:t>
      </w:r>
    </w:p>
    <w:p w:rsidR="5029986D" w:rsidP="1987F931" w:rsidRDefault="5029986D" w14:paraId="6773F975" w14:textId="664BA420" w14:noSpellErr="1">
      <w:pPr>
        <w:pStyle w:val="Ingenmellomrom"/>
        <w:numPr>
          <w:ilvl w:val="0"/>
          <w:numId w:val="83"/>
        </w:numPr>
        <w:rPr>
          <w:noProof/>
          <w:lang w:val="nb-NO"/>
        </w:rPr>
      </w:pPr>
      <w:r w:rsidRPr="1987F931" w:rsidR="0840AB4D">
        <w:rPr>
          <w:noProof/>
          <w:lang w:val="nb-NO"/>
        </w:rPr>
        <w:t>Kartlegge</w:t>
      </w:r>
      <w:r w:rsidRPr="1987F931" w:rsidR="0840AB4D">
        <w:rPr>
          <w:noProof/>
          <w:lang w:val="nb-NO"/>
        </w:rPr>
        <w:t xml:space="preserve"> </w:t>
      </w:r>
      <w:r w:rsidRPr="1987F931" w:rsidR="0840AB4D">
        <w:rPr>
          <w:noProof/>
          <w:lang w:val="nb-NO"/>
        </w:rPr>
        <w:t>ditt</w:t>
      </w:r>
      <w:r w:rsidRPr="1987F931" w:rsidR="0840AB4D">
        <w:rPr>
          <w:noProof/>
          <w:lang w:val="nb-NO"/>
        </w:rPr>
        <w:t xml:space="preserve"> </w:t>
      </w:r>
      <w:r w:rsidRPr="1987F931" w:rsidR="0840AB4D">
        <w:rPr>
          <w:noProof/>
          <w:lang w:val="nb-NO"/>
        </w:rPr>
        <w:t>behov</w:t>
      </w:r>
      <w:r w:rsidRPr="1987F931" w:rsidR="0840AB4D">
        <w:rPr>
          <w:noProof/>
          <w:lang w:val="nb-NO"/>
        </w:rPr>
        <w:t xml:space="preserve"> </w:t>
      </w:r>
      <w:r w:rsidRPr="1987F931" w:rsidR="0840AB4D">
        <w:rPr>
          <w:noProof/>
          <w:lang w:val="nb-NO"/>
        </w:rPr>
        <w:t>ved</w:t>
      </w:r>
      <w:r w:rsidRPr="1987F931" w:rsidR="0840AB4D">
        <w:rPr>
          <w:noProof/>
          <w:lang w:val="nb-NO"/>
        </w:rPr>
        <w:t xml:space="preserve"> </w:t>
      </w:r>
      <w:r w:rsidRPr="1987F931" w:rsidR="0840AB4D">
        <w:rPr>
          <w:noProof/>
          <w:lang w:val="nb-NO"/>
        </w:rPr>
        <w:t>hjemmebesøk</w:t>
      </w:r>
      <w:r w:rsidRPr="1987F931" w:rsidR="0840AB4D">
        <w:rPr>
          <w:noProof/>
          <w:lang w:val="nb-NO"/>
        </w:rPr>
        <w:t xml:space="preserve">, </w:t>
      </w:r>
      <w:r w:rsidRPr="1987F931" w:rsidR="0840AB4D">
        <w:rPr>
          <w:noProof/>
          <w:lang w:val="nb-NO"/>
        </w:rPr>
        <w:t>innhenting</w:t>
      </w:r>
      <w:r w:rsidRPr="1987F931" w:rsidR="0840AB4D">
        <w:rPr>
          <w:noProof/>
          <w:lang w:val="nb-NO"/>
        </w:rPr>
        <w:t xml:space="preserve"> </w:t>
      </w:r>
      <w:r w:rsidRPr="1987F931" w:rsidR="0840AB4D">
        <w:rPr>
          <w:noProof/>
          <w:lang w:val="nb-NO"/>
        </w:rPr>
        <w:t>av</w:t>
      </w:r>
      <w:r w:rsidRPr="1987F931" w:rsidR="0840AB4D">
        <w:rPr>
          <w:noProof/>
          <w:lang w:val="nb-NO"/>
        </w:rPr>
        <w:t xml:space="preserve"> </w:t>
      </w:r>
      <w:r w:rsidRPr="1987F931" w:rsidR="0840AB4D">
        <w:rPr>
          <w:noProof/>
          <w:lang w:val="nb-NO"/>
        </w:rPr>
        <w:t>helseopplysninger</w:t>
      </w:r>
      <w:r w:rsidRPr="1987F931" w:rsidR="0840AB4D">
        <w:rPr>
          <w:noProof/>
          <w:lang w:val="nb-NO"/>
        </w:rPr>
        <w:t xml:space="preserve"> </w:t>
      </w:r>
      <w:r w:rsidRPr="1987F931" w:rsidR="0840AB4D">
        <w:rPr>
          <w:noProof/>
          <w:lang w:val="nb-NO"/>
        </w:rPr>
        <w:t>av</w:t>
      </w:r>
      <w:r w:rsidRPr="1987F931" w:rsidR="0840AB4D">
        <w:rPr>
          <w:noProof/>
          <w:lang w:val="nb-NO"/>
        </w:rPr>
        <w:t xml:space="preserve"> </w:t>
      </w:r>
      <w:r w:rsidRPr="1987F931" w:rsidR="0840AB4D">
        <w:rPr>
          <w:noProof/>
          <w:lang w:val="nb-NO"/>
        </w:rPr>
        <w:t>fastlege</w:t>
      </w:r>
      <w:r w:rsidRPr="1987F931" w:rsidR="0840AB4D">
        <w:rPr>
          <w:noProof/>
          <w:lang w:val="nb-NO"/>
        </w:rPr>
        <w:t>/</w:t>
      </w:r>
      <w:r w:rsidRPr="1987F931" w:rsidR="0840AB4D">
        <w:rPr>
          <w:noProof/>
          <w:lang w:val="nb-NO"/>
        </w:rPr>
        <w:t>spesialisthelsetjeneste</w:t>
      </w:r>
      <w:r w:rsidRPr="1987F931" w:rsidR="0840AB4D">
        <w:rPr>
          <w:noProof/>
          <w:lang w:val="nb-NO"/>
        </w:rPr>
        <w:t xml:space="preserve">, </w:t>
      </w:r>
      <w:r w:rsidRPr="1987F931" w:rsidR="0840AB4D">
        <w:rPr>
          <w:noProof/>
          <w:lang w:val="nb-NO"/>
        </w:rPr>
        <w:t>kommunalt</w:t>
      </w:r>
      <w:r w:rsidRPr="1987F931" w:rsidR="0840AB4D">
        <w:rPr>
          <w:noProof/>
          <w:lang w:val="nb-NO"/>
        </w:rPr>
        <w:t xml:space="preserve"> </w:t>
      </w:r>
      <w:r w:rsidRPr="1987F931" w:rsidR="0840AB4D">
        <w:rPr>
          <w:noProof/>
          <w:lang w:val="nb-NO"/>
        </w:rPr>
        <w:t>bistandsapparat</w:t>
      </w:r>
      <w:r w:rsidRPr="1987F931" w:rsidR="0840AB4D">
        <w:rPr>
          <w:noProof/>
          <w:lang w:val="nb-NO"/>
        </w:rPr>
        <w:t xml:space="preserve"> </w:t>
      </w:r>
      <w:r w:rsidRPr="1987F931" w:rsidR="0840AB4D">
        <w:rPr>
          <w:noProof/>
          <w:lang w:val="nb-NO"/>
        </w:rPr>
        <w:t>og</w:t>
      </w:r>
      <w:r w:rsidRPr="1987F931" w:rsidR="0840AB4D">
        <w:rPr>
          <w:noProof/>
          <w:lang w:val="nb-NO"/>
        </w:rPr>
        <w:t xml:space="preserve"> </w:t>
      </w:r>
      <w:r w:rsidRPr="1987F931" w:rsidR="0840AB4D">
        <w:rPr>
          <w:noProof/>
          <w:lang w:val="nb-NO"/>
        </w:rPr>
        <w:t>evt</w:t>
      </w:r>
      <w:r w:rsidRPr="1987F931" w:rsidR="0840AB4D">
        <w:rPr>
          <w:noProof/>
          <w:lang w:val="nb-NO"/>
        </w:rPr>
        <w:t xml:space="preserve">. </w:t>
      </w:r>
      <w:r w:rsidRPr="1987F931" w:rsidR="0840AB4D">
        <w:rPr>
          <w:noProof/>
          <w:lang w:val="nb-NO"/>
        </w:rPr>
        <w:t>andre</w:t>
      </w:r>
      <w:r w:rsidRPr="1987F931" w:rsidR="0840AB4D">
        <w:rPr>
          <w:noProof/>
          <w:lang w:val="nb-NO"/>
        </w:rPr>
        <w:t xml:space="preserve"> </w:t>
      </w:r>
      <w:r w:rsidRPr="1987F931" w:rsidR="0840AB4D">
        <w:rPr>
          <w:noProof/>
          <w:lang w:val="nb-NO"/>
        </w:rPr>
        <w:t>faginstanser</w:t>
      </w:r>
      <w:r w:rsidRPr="1987F931" w:rsidR="0840AB4D">
        <w:rPr>
          <w:noProof/>
          <w:lang w:val="nb-NO"/>
        </w:rPr>
        <w:t>.</w:t>
      </w:r>
    </w:p>
    <w:p w:rsidR="5029986D" w:rsidP="1987F931" w:rsidRDefault="5029986D" w14:paraId="34501180" w14:textId="52CE8EB4" w14:noSpellErr="1">
      <w:pPr>
        <w:pStyle w:val="Ingenmellomrom"/>
        <w:numPr>
          <w:ilvl w:val="0"/>
          <w:numId w:val="83"/>
        </w:numPr>
        <w:rPr>
          <w:noProof/>
          <w:lang w:val="nb-NO"/>
        </w:rPr>
      </w:pPr>
      <w:r w:rsidRPr="1987F931" w:rsidR="0840AB4D">
        <w:rPr>
          <w:noProof/>
          <w:lang w:val="nb-NO"/>
        </w:rPr>
        <w:t>Vedtak</w:t>
      </w:r>
      <w:r w:rsidRPr="1987F931" w:rsidR="0840AB4D">
        <w:rPr>
          <w:noProof/>
          <w:lang w:val="nb-NO"/>
        </w:rPr>
        <w:t xml:space="preserve"> om </w:t>
      </w:r>
      <w:r w:rsidRPr="1987F931" w:rsidR="0840AB4D">
        <w:rPr>
          <w:noProof/>
          <w:lang w:val="nb-NO"/>
        </w:rPr>
        <w:t>tjenester</w:t>
      </w:r>
      <w:r w:rsidRPr="1987F931" w:rsidR="0840AB4D">
        <w:rPr>
          <w:noProof/>
          <w:lang w:val="nb-NO"/>
        </w:rPr>
        <w:t xml:space="preserve"> </w:t>
      </w:r>
      <w:r w:rsidRPr="1987F931" w:rsidR="0840AB4D">
        <w:rPr>
          <w:noProof/>
          <w:lang w:val="nb-NO"/>
        </w:rPr>
        <w:t>skal</w:t>
      </w:r>
      <w:r w:rsidRPr="1987F931" w:rsidR="0840AB4D">
        <w:rPr>
          <w:noProof/>
          <w:lang w:val="nb-NO"/>
        </w:rPr>
        <w:t xml:space="preserve"> </w:t>
      </w:r>
      <w:r w:rsidRPr="1987F931" w:rsidR="0840AB4D">
        <w:rPr>
          <w:noProof/>
          <w:lang w:val="nb-NO"/>
        </w:rPr>
        <w:t>bli</w:t>
      </w:r>
      <w:r w:rsidRPr="1987F931" w:rsidR="0840AB4D">
        <w:rPr>
          <w:noProof/>
          <w:lang w:val="nb-NO"/>
        </w:rPr>
        <w:t xml:space="preserve"> </w:t>
      </w:r>
      <w:r w:rsidRPr="1987F931" w:rsidR="0840AB4D">
        <w:rPr>
          <w:noProof/>
          <w:lang w:val="nb-NO"/>
        </w:rPr>
        <w:t>løpende</w:t>
      </w:r>
      <w:r w:rsidRPr="1987F931" w:rsidR="0840AB4D">
        <w:rPr>
          <w:noProof/>
          <w:lang w:val="nb-NO"/>
        </w:rPr>
        <w:t xml:space="preserve"> </w:t>
      </w:r>
      <w:r w:rsidRPr="1987F931" w:rsidR="0840AB4D">
        <w:rPr>
          <w:noProof/>
          <w:lang w:val="nb-NO"/>
        </w:rPr>
        <w:t>evaluert</w:t>
      </w:r>
      <w:r w:rsidRPr="1987F931" w:rsidR="0840AB4D">
        <w:rPr>
          <w:noProof/>
          <w:lang w:val="nb-NO"/>
        </w:rPr>
        <w:t>.</w:t>
      </w:r>
    </w:p>
    <w:p w:rsidR="5029986D" w:rsidP="1987F931" w:rsidRDefault="5029986D" w14:paraId="28CBA565" w14:textId="25368368">
      <w:pPr>
        <w:pStyle w:val="Ingenmellomrom"/>
        <w:numPr>
          <w:ilvl w:val="0"/>
          <w:numId w:val="83"/>
        </w:numPr>
        <w:rPr>
          <w:noProof/>
          <w:lang w:val="nb-NO"/>
        </w:rPr>
      </w:pPr>
      <w:r w:rsidRPr="437AC1FB" w:rsidR="2FB23BCE">
        <w:rPr>
          <w:noProof/>
          <w:lang w:val="nb-NO"/>
        </w:rPr>
        <w:t xml:space="preserve">Målet </w:t>
      </w:r>
      <w:r w:rsidRPr="437AC1FB" w:rsidR="0CEC5FE4">
        <w:rPr>
          <w:noProof/>
          <w:lang w:val="nb-NO"/>
        </w:rPr>
        <w:t>med</w:t>
      </w:r>
      <w:r w:rsidRPr="437AC1FB" w:rsidR="2FB23BCE">
        <w:rPr>
          <w:noProof/>
          <w:lang w:val="nb-NO"/>
        </w:rPr>
        <w:t xml:space="preserve"> </w:t>
      </w:r>
      <w:r w:rsidRPr="437AC1FB" w:rsidR="2FB23BCE">
        <w:rPr>
          <w:noProof/>
          <w:lang w:val="nb-NO"/>
        </w:rPr>
        <w:t>tjenesten</w:t>
      </w:r>
      <w:r w:rsidRPr="437AC1FB" w:rsidR="2FB23BCE">
        <w:rPr>
          <w:noProof/>
          <w:lang w:val="nb-NO"/>
        </w:rPr>
        <w:t xml:space="preserve"> </w:t>
      </w:r>
      <w:r w:rsidRPr="437AC1FB" w:rsidR="2FB23BCE">
        <w:rPr>
          <w:noProof/>
          <w:lang w:val="nb-NO"/>
        </w:rPr>
        <w:t>blir</w:t>
      </w:r>
      <w:r w:rsidRPr="437AC1FB" w:rsidR="2FB23BCE">
        <w:rPr>
          <w:noProof/>
          <w:lang w:val="nb-NO"/>
        </w:rPr>
        <w:t xml:space="preserve"> </w:t>
      </w:r>
      <w:r w:rsidRPr="437AC1FB" w:rsidR="2FB23BCE">
        <w:rPr>
          <w:noProof/>
          <w:lang w:val="nb-NO"/>
        </w:rPr>
        <w:t>avklart</w:t>
      </w:r>
      <w:r w:rsidRPr="437AC1FB" w:rsidR="2FB23BCE">
        <w:rPr>
          <w:noProof/>
          <w:lang w:val="nb-NO"/>
        </w:rPr>
        <w:t xml:space="preserve"> </w:t>
      </w:r>
      <w:r w:rsidRPr="437AC1FB" w:rsidR="2FB23BCE">
        <w:rPr>
          <w:noProof/>
          <w:lang w:val="nb-NO"/>
        </w:rPr>
        <w:t>sammen</w:t>
      </w:r>
      <w:r w:rsidRPr="437AC1FB" w:rsidR="2FB23BCE">
        <w:rPr>
          <w:noProof/>
          <w:lang w:val="nb-NO"/>
        </w:rPr>
        <w:t xml:space="preserve"> med </w:t>
      </w:r>
      <w:r w:rsidRPr="437AC1FB" w:rsidR="2FB23BCE">
        <w:rPr>
          <w:noProof/>
          <w:lang w:val="nb-NO"/>
        </w:rPr>
        <w:t>bruker</w:t>
      </w:r>
      <w:r w:rsidRPr="437AC1FB" w:rsidR="2FB23BCE">
        <w:rPr>
          <w:noProof/>
          <w:lang w:val="nb-NO"/>
        </w:rPr>
        <w:t xml:space="preserve"> </w:t>
      </w:r>
      <w:r w:rsidRPr="437AC1FB" w:rsidR="2FB23BCE">
        <w:rPr>
          <w:noProof/>
          <w:lang w:val="nb-NO"/>
        </w:rPr>
        <w:t>og</w:t>
      </w:r>
      <w:r w:rsidRPr="437AC1FB" w:rsidR="2FB23BCE">
        <w:rPr>
          <w:noProof/>
          <w:lang w:val="nb-NO"/>
        </w:rPr>
        <w:t xml:space="preserve"> </w:t>
      </w:r>
      <w:r w:rsidRPr="437AC1FB" w:rsidR="2FB23BCE">
        <w:rPr>
          <w:noProof/>
          <w:lang w:val="nb-NO"/>
        </w:rPr>
        <w:t>skal</w:t>
      </w:r>
      <w:r w:rsidRPr="437AC1FB" w:rsidR="2FB23BCE">
        <w:rPr>
          <w:noProof/>
          <w:lang w:val="nb-NO"/>
        </w:rPr>
        <w:t xml:space="preserve"> </w:t>
      </w:r>
      <w:r w:rsidRPr="437AC1FB" w:rsidR="2FB23BCE">
        <w:rPr>
          <w:noProof/>
          <w:lang w:val="nb-NO"/>
        </w:rPr>
        <w:t>fremkomme</w:t>
      </w:r>
      <w:r w:rsidRPr="437AC1FB" w:rsidR="2FB23BCE">
        <w:rPr>
          <w:noProof/>
          <w:lang w:val="nb-NO"/>
        </w:rPr>
        <w:t xml:space="preserve"> </w:t>
      </w:r>
      <w:r w:rsidRPr="437AC1FB" w:rsidR="2FB23BCE">
        <w:rPr>
          <w:noProof/>
          <w:lang w:val="nb-NO"/>
        </w:rPr>
        <w:t>i</w:t>
      </w:r>
      <w:r w:rsidRPr="437AC1FB" w:rsidR="2FB23BCE">
        <w:rPr>
          <w:noProof/>
          <w:lang w:val="nb-NO"/>
        </w:rPr>
        <w:t xml:space="preserve"> </w:t>
      </w:r>
      <w:r w:rsidRPr="437AC1FB" w:rsidR="2FB23BCE">
        <w:rPr>
          <w:noProof/>
          <w:lang w:val="nb-NO"/>
        </w:rPr>
        <w:t>vedtaket</w:t>
      </w:r>
      <w:r w:rsidRPr="437AC1FB" w:rsidR="2FB23BCE">
        <w:rPr>
          <w:noProof/>
          <w:lang w:val="nb-NO"/>
        </w:rPr>
        <w:t>.</w:t>
      </w:r>
    </w:p>
    <w:p w:rsidR="5029986D" w:rsidP="1987F931" w:rsidRDefault="5029986D" w14:paraId="14DD4FF4" w14:textId="3075FE86">
      <w:pPr>
        <w:pStyle w:val="Ingenmellomrom"/>
        <w:numPr>
          <w:ilvl w:val="0"/>
          <w:numId w:val="83"/>
        </w:numPr>
        <w:rPr>
          <w:noProof/>
          <w:lang w:val="nb-NO"/>
        </w:rPr>
      </w:pPr>
      <w:r w:rsidRPr="27A52F30" w:rsidR="0840AB4D">
        <w:rPr>
          <w:noProof/>
          <w:lang w:val="nb-NO"/>
        </w:rPr>
        <w:t>Tjenesten</w:t>
      </w:r>
      <w:r w:rsidRPr="27A52F30" w:rsidR="0840AB4D">
        <w:rPr>
          <w:noProof/>
          <w:lang w:val="nb-NO"/>
        </w:rPr>
        <w:t xml:space="preserve"> </w:t>
      </w:r>
      <w:r w:rsidRPr="27A52F30" w:rsidR="0840AB4D">
        <w:rPr>
          <w:noProof/>
          <w:lang w:val="nb-NO"/>
        </w:rPr>
        <w:t>vurderes</w:t>
      </w:r>
      <w:r w:rsidRPr="27A52F30" w:rsidR="0840AB4D">
        <w:rPr>
          <w:noProof/>
          <w:lang w:val="nb-NO"/>
        </w:rPr>
        <w:t xml:space="preserve"> </w:t>
      </w:r>
      <w:r w:rsidRPr="27A52F30" w:rsidR="0840AB4D">
        <w:rPr>
          <w:noProof/>
          <w:lang w:val="nb-NO"/>
        </w:rPr>
        <w:t>sammen</w:t>
      </w:r>
      <w:r w:rsidRPr="27A52F30" w:rsidR="0840AB4D">
        <w:rPr>
          <w:noProof/>
          <w:lang w:val="nb-NO"/>
        </w:rPr>
        <w:t xml:space="preserve"> med </w:t>
      </w:r>
      <w:r w:rsidRPr="27A52F30" w:rsidR="0840AB4D">
        <w:rPr>
          <w:noProof/>
          <w:lang w:val="nb-NO"/>
        </w:rPr>
        <w:t>andre</w:t>
      </w:r>
      <w:r w:rsidRPr="27A52F30" w:rsidR="0840AB4D">
        <w:rPr>
          <w:noProof/>
          <w:lang w:val="nb-NO"/>
        </w:rPr>
        <w:t xml:space="preserve"> </w:t>
      </w:r>
      <w:r w:rsidRPr="27A52F30" w:rsidR="0840AB4D">
        <w:rPr>
          <w:noProof/>
          <w:lang w:val="nb-NO"/>
        </w:rPr>
        <w:t>tjenestetilbud</w:t>
      </w:r>
      <w:r w:rsidRPr="27A52F30" w:rsidR="0840AB4D">
        <w:rPr>
          <w:noProof/>
          <w:lang w:val="nb-NO"/>
        </w:rPr>
        <w:t xml:space="preserve">. </w:t>
      </w:r>
    </w:p>
    <w:p w:rsidR="27A52F30" w:rsidP="27A52F30" w:rsidRDefault="27A52F30" w14:paraId="600CB75C" w14:textId="0D629349">
      <w:pPr>
        <w:pStyle w:val="Ingenmellomrom"/>
        <w:ind w:left="0"/>
        <w:rPr>
          <w:noProof/>
          <w:lang w:val="nb-NO"/>
        </w:rPr>
      </w:pPr>
    </w:p>
    <w:p w:rsidR="5029986D" w:rsidP="37493D1B" w:rsidRDefault="5029986D" w14:paraId="5316B5F3" w14:textId="08551083">
      <w:pPr>
        <w:pStyle w:val="Overskrift2"/>
        <w:rPr>
          <w:noProof/>
          <w:lang w:val="nb-NO"/>
        </w:rPr>
      </w:pPr>
      <w:r w:rsidRPr="437AC1FB" w:rsidR="1E7DAA16">
        <w:rPr>
          <w:noProof/>
          <w:lang w:val="nb-NO"/>
        </w:rPr>
        <w:t>6</w:t>
      </w:r>
      <w:r w:rsidRPr="437AC1FB" w:rsidR="2FB23BCE">
        <w:rPr>
          <w:noProof/>
          <w:lang w:val="nb-NO"/>
        </w:rPr>
        <w:t>.7 HVA FORVENTER VI AV DEG</w:t>
      </w:r>
    </w:p>
    <w:p w:rsidR="5029986D" w:rsidP="1987F931" w:rsidRDefault="5029986D" w14:paraId="2BFBD8EA" w14:textId="5652A633">
      <w:pPr>
        <w:pStyle w:val="Ingenmellomrom"/>
        <w:rPr>
          <w:noProof/>
          <w:lang w:val="nb-NO"/>
        </w:rPr>
      </w:pPr>
      <w:r w:rsidRPr="437AC1FB" w:rsidR="2FB23BCE">
        <w:rPr>
          <w:noProof/>
          <w:lang w:val="nb-NO"/>
        </w:rPr>
        <w:t xml:space="preserve">Det er </w:t>
      </w:r>
      <w:r w:rsidRPr="437AC1FB" w:rsidR="2FB23BCE">
        <w:rPr>
          <w:noProof/>
          <w:lang w:val="nb-NO"/>
        </w:rPr>
        <w:t>brukeren</w:t>
      </w:r>
      <w:r w:rsidRPr="437AC1FB" w:rsidR="2FB23BCE">
        <w:rPr>
          <w:noProof/>
          <w:lang w:val="nb-NO"/>
        </w:rPr>
        <w:t xml:space="preserve"> </w:t>
      </w:r>
      <w:r w:rsidRPr="437AC1FB" w:rsidR="2FB23BCE">
        <w:rPr>
          <w:noProof/>
          <w:lang w:val="nb-NO"/>
        </w:rPr>
        <w:t>selv</w:t>
      </w:r>
      <w:r w:rsidRPr="437AC1FB" w:rsidR="2FB23BCE">
        <w:rPr>
          <w:noProof/>
          <w:lang w:val="nb-NO"/>
        </w:rPr>
        <w:t xml:space="preserve">, </w:t>
      </w:r>
      <w:r w:rsidRPr="437AC1FB" w:rsidR="2FB23BCE">
        <w:rPr>
          <w:noProof/>
          <w:lang w:val="nb-NO"/>
        </w:rPr>
        <w:t>eventuelt</w:t>
      </w:r>
      <w:r w:rsidRPr="437AC1FB" w:rsidR="2FB23BCE">
        <w:rPr>
          <w:noProof/>
          <w:lang w:val="nb-NO"/>
        </w:rPr>
        <w:t xml:space="preserve"> med </w:t>
      </w:r>
      <w:r w:rsidRPr="437AC1FB" w:rsidR="2FB23BCE">
        <w:rPr>
          <w:noProof/>
          <w:lang w:val="nb-NO"/>
        </w:rPr>
        <w:t>bistand</w:t>
      </w:r>
      <w:r w:rsidRPr="437AC1FB" w:rsidR="2FB23BCE">
        <w:rPr>
          <w:noProof/>
          <w:lang w:val="nb-NO"/>
        </w:rPr>
        <w:t xml:space="preserve">, </w:t>
      </w:r>
      <w:r w:rsidRPr="437AC1FB" w:rsidR="2FB23BCE">
        <w:rPr>
          <w:noProof/>
          <w:lang w:val="nb-NO"/>
        </w:rPr>
        <w:t>som</w:t>
      </w:r>
      <w:r w:rsidRPr="437AC1FB" w:rsidR="2FB23BCE">
        <w:rPr>
          <w:noProof/>
          <w:lang w:val="nb-NO"/>
        </w:rPr>
        <w:t xml:space="preserve"> </w:t>
      </w:r>
      <w:r w:rsidRPr="437AC1FB" w:rsidR="2FB23BCE">
        <w:rPr>
          <w:noProof/>
          <w:lang w:val="nb-NO"/>
        </w:rPr>
        <w:t>organiserer</w:t>
      </w:r>
      <w:r w:rsidRPr="437AC1FB" w:rsidR="2FB23BCE">
        <w:rPr>
          <w:noProof/>
          <w:lang w:val="nb-NO"/>
        </w:rPr>
        <w:t xml:space="preserve"> </w:t>
      </w:r>
      <w:r w:rsidRPr="437AC1FB" w:rsidR="2FB23BCE">
        <w:rPr>
          <w:noProof/>
          <w:lang w:val="nb-NO"/>
        </w:rPr>
        <w:t>og</w:t>
      </w:r>
      <w:r w:rsidRPr="437AC1FB" w:rsidR="2FB23BCE">
        <w:rPr>
          <w:noProof/>
          <w:lang w:val="nb-NO"/>
        </w:rPr>
        <w:t xml:space="preserve"> </w:t>
      </w:r>
      <w:r w:rsidRPr="437AC1FB" w:rsidR="2FB23BCE">
        <w:rPr>
          <w:noProof/>
          <w:lang w:val="nb-NO"/>
        </w:rPr>
        <w:t>leder</w:t>
      </w:r>
      <w:r w:rsidRPr="437AC1FB" w:rsidR="2FB23BCE">
        <w:rPr>
          <w:noProof/>
          <w:lang w:val="nb-NO"/>
        </w:rPr>
        <w:t xml:space="preserve"> </w:t>
      </w:r>
      <w:r w:rsidRPr="437AC1FB" w:rsidR="2FB23BCE">
        <w:rPr>
          <w:noProof/>
          <w:lang w:val="nb-NO"/>
        </w:rPr>
        <w:t>arbeidet</w:t>
      </w:r>
      <w:r w:rsidRPr="437AC1FB" w:rsidR="2FB23BCE">
        <w:rPr>
          <w:noProof/>
          <w:lang w:val="nb-NO"/>
        </w:rPr>
        <w:t xml:space="preserve"> med </w:t>
      </w:r>
      <w:r w:rsidRPr="437AC1FB" w:rsidR="2FB23BCE">
        <w:rPr>
          <w:noProof/>
          <w:lang w:val="nb-NO"/>
        </w:rPr>
        <w:t>assistentene</w:t>
      </w:r>
      <w:r w:rsidRPr="437AC1FB" w:rsidR="2FB23BCE">
        <w:rPr>
          <w:noProof/>
          <w:lang w:val="nb-NO"/>
        </w:rPr>
        <w:t xml:space="preserve">. Å </w:t>
      </w:r>
      <w:r w:rsidRPr="437AC1FB" w:rsidR="2FB23BCE">
        <w:rPr>
          <w:noProof/>
          <w:lang w:val="nb-NO"/>
        </w:rPr>
        <w:t>være</w:t>
      </w:r>
      <w:r w:rsidRPr="437AC1FB" w:rsidR="2FB23BCE">
        <w:rPr>
          <w:noProof/>
          <w:lang w:val="nb-NO"/>
        </w:rPr>
        <w:t xml:space="preserve"> </w:t>
      </w:r>
      <w:r w:rsidRPr="437AC1FB" w:rsidR="2FB23BCE">
        <w:rPr>
          <w:noProof/>
          <w:lang w:val="nb-NO"/>
        </w:rPr>
        <w:t>arbeidsleder</w:t>
      </w:r>
      <w:r w:rsidRPr="437AC1FB" w:rsidR="2FB23BCE">
        <w:rPr>
          <w:noProof/>
          <w:lang w:val="nb-NO"/>
        </w:rPr>
        <w:t xml:space="preserve"> </w:t>
      </w:r>
      <w:r w:rsidRPr="437AC1FB" w:rsidR="2FB23BCE">
        <w:rPr>
          <w:noProof/>
          <w:lang w:val="nb-NO"/>
        </w:rPr>
        <w:t>innebærer</w:t>
      </w:r>
      <w:r w:rsidRPr="437AC1FB" w:rsidR="2FB23BCE">
        <w:rPr>
          <w:noProof/>
          <w:lang w:val="nb-NO"/>
        </w:rPr>
        <w:t xml:space="preserve"> å </w:t>
      </w:r>
      <w:r w:rsidRPr="437AC1FB" w:rsidR="2FB23BCE">
        <w:rPr>
          <w:noProof/>
          <w:lang w:val="nb-NO"/>
        </w:rPr>
        <w:t>inneha</w:t>
      </w:r>
      <w:r w:rsidRPr="437AC1FB" w:rsidR="2FB23BCE">
        <w:rPr>
          <w:noProof/>
          <w:lang w:val="nb-NO"/>
        </w:rPr>
        <w:t xml:space="preserve"> det </w:t>
      </w:r>
      <w:r w:rsidRPr="437AC1FB" w:rsidR="2FB23BCE">
        <w:rPr>
          <w:noProof/>
          <w:lang w:val="nb-NO"/>
        </w:rPr>
        <w:t>daglige</w:t>
      </w:r>
      <w:r w:rsidRPr="437AC1FB" w:rsidR="2FB23BCE">
        <w:rPr>
          <w:noProof/>
          <w:lang w:val="nb-NO"/>
        </w:rPr>
        <w:t xml:space="preserve"> </w:t>
      </w:r>
      <w:r w:rsidRPr="437AC1FB" w:rsidR="2FB23BCE">
        <w:rPr>
          <w:noProof/>
          <w:lang w:val="nb-NO"/>
        </w:rPr>
        <w:t>lederansvaret</w:t>
      </w:r>
      <w:r w:rsidRPr="437AC1FB" w:rsidR="2FB23BCE">
        <w:rPr>
          <w:noProof/>
          <w:lang w:val="nb-NO"/>
        </w:rPr>
        <w:t xml:space="preserve"> for </w:t>
      </w:r>
      <w:r w:rsidRPr="437AC1FB" w:rsidR="2FB23BCE">
        <w:rPr>
          <w:noProof/>
          <w:lang w:val="nb-NO"/>
        </w:rPr>
        <w:t>assistentene</w:t>
      </w:r>
      <w:r w:rsidRPr="437AC1FB" w:rsidR="2FB23BCE">
        <w:rPr>
          <w:noProof/>
          <w:lang w:val="nb-NO"/>
        </w:rPr>
        <w:t xml:space="preserve">. BPA </w:t>
      </w:r>
      <w:r w:rsidRPr="437AC1FB" w:rsidR="2FB23BCE">
        <w:rPr>
          <w:noProof/>
          <w:lang w:val="nb-NO"/>
        </w:rPr>
        <w:t>kan</w:t>
      </w:r>
      <w:r w:rsidRPr="437AC1FB" w:rsidR="2FB23BCE">
        <w:rPr>
          <w:noProof/>
          <w:lang w:val="nb-NO"/>
        </w:rPr>
        <w:t xml:space="preserve"> </w:t>
      </w:r>
      <w:r w:rsidRPr="437AC1FB" w:rsidR="2FB23BCE">
        <w:rPr>
          <w:noProof/>
          <w:lang w:val="nb-NO"/>
        </w:rPr>
        <w:t>innvilges</w:t>
      </w:r>
      <w:r w:rsidRPr="437AC1FB" w:rsidR="2FB23BCE">
        <w:rPr>
          <w:noProof/>
          <w:lang w:val="nb-NO"/>
        </w:rPr>
        <w:t xml:space="preserve"> </w:t>
      </w:r>
      <w:r w:rsidRPr="437AC1FB" w:rsidR="2FB23BCE">
        <w:rPr>
          <w:noProof/>
          <w:lang w:val="nb-NO"/>
        </w:rPr>
        <w:t>til</w:t>
      </w:r>
      <w:r w:rsidRPr="437AC1FB" w:rsidR="2FB23BCE">
        <w:rPr>
          <w:noProof/>
          <w:lang w:val="nb-NO"/>
        </w:rPr>
        <w:t xml:space="preserve"> </w:t>
      </w:r>
      <w:r w:rsidRPr="437AC1FB" w:rsidR="2FB23BCE">
        <w:rPr>
          <w:noProof/>
          <w:lang w:val="nb-NO"/>
        </w:rPr>
        <w:t>tjenestemottakere</w:t>
      </w:r>
      <w:r w:rsidRPr="437AC1FB" w:rsidR="2FB23BCE">
        <w:rPr>
          <w:noProof/>
          <w:lang w:val="nb-NO"/>
        </w:rPr>
        <w:t xml:space="preserve"> </w:t>
      </w:r>
      <w:r w:rsidRPr="437AC1FB" w:rsidR="2FB23BCE">
        <w:rPr>
          <w:noProof/>
          <w:lang w:val="nb-NO"/>
        </w:rPr>
        <w:t>som</w:t>
      </w:r>
      <w:r w:rsidRPr="437AC1FB" w:rsidR="2FB23BCE">
        <w:rPr>
          <w:noProof/>
          <w:lang w:val="nb-NO"/>
        </w:rPr>
        <w:t xml:space="preserve"> </w:t>
      </w:r>
      <w:r w:rsidRPr="437AC1FB" w:rsidR="2FB23BCE">
        <w:rPr>
          <w:noProof/>
          <w:lang w:val="nb-NO"/>
        </w:rPr>
        <w:t>ikke</w:t>
      </w:r>
      <w:r w:rsidRPr="437AC1FB" w:rsidR="2FB23BCE">
        <w:rPr>
          <w:noProof/>
          <w:lang w:val="nb-NO"/>
        </w:rPr>
        <w:t xml:space="preserve"> er </w:t>
      </w:r>
      <w:r w:rsidRPr="437AC1FB" w:rsidR="2FB23BCE">
        <w:rPr>
          <w:noProof/>
          <w:lang w:val="nb-NO"/>
        </w:rPr>
        <w:t>i</w:t>
      </w:r>
      <w:r w:rsidRPr="437AC1FB" w:rsidR="2FB23BCE">
        <w:rPr>
          <w:noProof/>
          <w:lang w:val="nb-NO"/>
        </w:rPr>
        <w:t xml:space="preserve"> stand </w:t>
      </w:r>
      <w:r w:rsidRPr="437AC1FB" w:rsidR="2FB23BCE">
        <w:rPr>
          <w:noProof/>
          <w:lang w:val="nb-NO"/>
        </w:rPr>
        <w:t>til</w:t>
      </w:r>
      <w:r w:rsidRPr="437AC1FB" w:rsidR="2FB23BCE">
        <w:rPr>
          <w:noProof/>
          <w:lang w:val="nb-NO"/>
        </w:rPr>
        <w:t xml:space="preserve"> å ta </w:t>
      </w:r>
      <w:r w:rsidRPr="437AC1FB" w:rsidR="2FB23BCE">
        <w:rPr>
          <w:noProof/>
          <w:lang w:val="nb-NO"/>
        </w:rPr>
        <w:t>arbeidsleder</w:t>
      </w:r>
      <w:r w:rsidRPr="437AC1FB" w:rsidR="2FB23BCE">
        <w:rPr>
          <w:noProof/>
          <w:lang w:val="nb-NO"/>
        </w:rPr>
        <w:t>/</w:t>
      </w:r>
      <w:r w:rsidRPr="437AC1FB" w:rsidR="2FB23BCE">
        <w:rPr>
          <w:noProof/>
          <w:lang w:val="nb-NO"/>
        </w:rPr>
        <w:t>arbeidsgiverrollen</w:t>
      </w:r>
      <w:r w:rsidRPr="437AC1FB" w:rsidR="2FB23BCE">
        <w:rPr>
          <w:noProof/>
          <w:lang w:val="nb-NO"/>
        </w:rPr>
        <w:t xml:space="preserve"> </w:t>
      </w:r>
      <w:r w:rsidRPr="437AC1FB" w:rsidR="2FB23BCE">
        <w:rPr>
          <w:noProof/>
          <w:lang w:val="nb-NO"/>
        </w:rPr>
        <w:t>selv</w:t>
      </w:r>
      <w:r w:rsidRPr="437AC1FB" w:rsidR="2FB23BCE">
        <w:rPr>
          <w:noProof/>
          <w:lang w:val="nb-NO"/>
        </w:rPr>
        <w:t xml:space="preserve">, under </w:t>
      </w:r>
      <w:r w:rsidRPr="437AC1FB" w:rsidR="2FB23BCE">
        <w:rPr>
          <w:noProof/>
          <w:lang w:val="nb-NO"/>
        </w:rPr>
        <w:t>forutsetning</w:t>
      </w:r>
      <w:r w:rsidRPr="437AC1FB" w:rsidR="2FB23BCE">
        <w:rPr>
          <w:noProof/>
          <w:lang w:val="nb-NO"/>
        </w:rPr>
        <w:t xml:space="preserve"> at </w:t>
      </w:r>
      <w:r w:rsidRPr="437AC1FB" w:rsidR="2FB23BCE">
        <w:rPr>
          <w:noProof/>
          <w:lang w:val="nb-NO"/>
        </w:rPr>
        <w:t>en</w:t>
      </w:r>
      <w:r w:rsidRPr="437AC1FB" w:rsidR="2FB23BCE">
        <w:rPr>
          <w:noProof/>
          <w:lang w:val="nb-NO"/>
        </w:rPr>
        <w:t xml:space="preserve"> </w:t>
      </w:r>
      <w:r w:rsidRPr="437AC1FB" w:rsidR="2FB23BCE">
        <w:rPr>
          <w:noProof/>
          <w:lang w:val="nb-NO"/>
        </w:rPr>
        <w:t>nærstående</w:t>
      </w:r>
      <w:r w:rsidRPr="437AC1FB" w:rsidR="2FB23BCE">
        <w:rPr>
          <w:noProof/>
          <w:lang w:val="nb-NO"/>
        </w:rPr>
        <w:t xml:space="preserve"> person tar </w:t>
      </w:r>
      <w:r w:rsidRPr="437AC1FB" w:rsidR="2FB23BCE">
        <w:rPr>
          <w:noProof/>
          <w:lang w:val="nb-NO"/>
        </w:rPr>
        <w:t>arbeidsleder</w:t>
      </w:r>
      <w:r w:rsidRPr="437AC1FB" w:rsidR="2FB23BCE">
        <w:rPr>
          <w:noProof/>
          <w:lang w:val="nb-NO"/>
        </w:rPr>
        <w:t>-/</w:t>
      </w:r>
      <w:r w:rsidRPr="437AC1FB" w:rsidR="2FB23BCE">
        <w:rPr>
          <w:noProof/>
          <w:lang w:val="nb-NO"/>
        </w:rPr>
        <w:t>arbeidsgiverrollen</w:t>
      </w:r>
      <w:r w:rsidRPr="437AC1FB" w:rsidR="2FB23BCE">
        <w:rPr>
          <w:noProof/>
          <w:lang w:val="nb-NO"/>
        </w:rPr>
        <w:t xml:space="preserve"> </w:t>
      </w:r>
      <w:r w:rsidRPr="437AC1FB" w:rsidR="2FB23BCE">
        <w:rPr>
          <w:noProof/>
          <w:lang w:val="nb-NO"/>
        </w:rPr>
        <w:t>slik</w:t>
      </w:r>
      <w:r w:rsidRPr="437AC1FB" w:rsidR="2FB23BCE">
        <w:rPr>
          <w:noProof/>
          <w:lang w:val="nb-NO"/>
        </w:rPr>
        <w:t xml:space="preserve"> at </w:t>
      </w:r>
      <w:r w:rsidRPr="437AC1FB" w:rsidR="2FB23BCE">
        <w:rPr>
          <w:noProof/>
          <w:lang w:val="nb-NO"/>
        </w:rPr>
        <w:t>reell</w:t>
      </w:r>
      <w:r w:rsidRPr="437AC1FB" w:rsidR="2FB23BCE">
        <w:rPr>
          <w:noProof/>
          <w:lang w:val="nb-NO"/>
        </w:rPr>
        <w:t xml:space="preserve"> </w:t>
      </w:r>
      <w:r w:rsidRPr="437AC1FB" w:rsidR="2FB23BCE">
        <w:rPr>
          <w:noProof/>
          <w:lang w:val="nb-NO"/>
        </w:rPr>
        <w:t>brukerstyring</w:t>
      </w:r>
      <w:r w:rsidRPr="437AC1FB" w:rsidR="2FB23BCE">
        <w:rPr>
          <w:noProof/>
          <w:lang w:val="nb-NO"/>
        </w:rPr>
        <w:t xml:space="preserve"> </w:t>
      </w:r>
      <w:r w:rsidRPr="437AC1FB" w:rsidR="2FB23BCE">
        <w:rPr>
          <w:noProof/>
          <w:lang w:val="nb-NO"/>
        </w:rPr>
        <w:t>sikres</w:t>
      </w:r>
      <w:r w:rsidRPr="437AC1FB" w:rsidR="2FB23BCE">
        <w:rPr>
          <w:noProof/>
          <w:lang w:val="nb-NO"/>
        </w:rPr>
        <w:t>.</w:t>
      </w:r>
    </w:p>
    <w:p w:rsidR="1987F931" w:rsidP="437AC1FB" w:rsidRDefault="1987F931" w14:paraId="042256AC" w14:textId="68F26B25">
      <w:pPr>
        <w:pStyle w:val="Ingenmellomrom"/>
        <w:rPr>
          <w:noProof/>
          <w:lang w:val="nb-NO"/>
        </w:rPr>
      </w:pPr>
    </w:p>
    <w:p w:rsidR="1987F931" w:rsidP="437AC1FB" w:rsidRDefault="1987F931" w14:paraId="7F777908" w14:textId="200AC220">
      <w:pPr>
        <w:pStyle w:val="Ingenmellomrom"/>
        <w:numPr>
          <w:ilvl w:val="0"/>
          <w:numId w:val="57"/>
        </w:numPr>
        <w:spacing w:line="240" w:lineRule="auto"/>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Opptrer høflig og har respekt for tjenesteyter  </w:t>
      </w:r>
    </w:p>
    <w:p w:rsidR="1987F931" w:rsidP="437AC1FB" w:rsidRDefault="1987F931" w14:paraId="02BF466F" w14:textId="54D7B8D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97A2EA1">
        <w:rPr>
          <w:rFonts w:ascii="Arial" w:hAnsi="Arial" w:eastAsia="Arial" w:cs="Arial"/>
          <w:noProof w:val="0"/>
          <w:sz w:val="22"/>
          <w:szCs w:val="22"/>
          <w:lang w:val="nb-NO"/>
        </w:rPr>
        <w:t>Du gjør deg kjent med innholdet i vedtaket</w:t>
      </w:r>
    </w:p>
    <w:p w:rsidR="1987F931" w:rsidP="437AC1FB" w:rsidRDefault="1987F931" w14:paraId="09D1E7B5" w14:textId="4C9C42D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Du er til stede når tjenesten utføres</w:t>
      </w:r>
    </w:p>
    <w:p w:rsidR="1987F931" w:rsidP="437AC1FB" w:rsidRDefault="1987F931" w14:paraId="48F77F33" w14:textId="6B935142">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Sørge for at husdyr ikke er til sjenanse for tjenesteyter </w:t>
      </w:r>
    </w:p>
    <w:p w:rsidR="1987F931" w:rsidP="437AC1FB" w:rsidRDefault="1987F931" w14:paraId="31C9F6D5" w14:textId="19AE66AD">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Tjenesten ytes med fokus på egenmestring    </w:t>
      </w:r>
    </w:p>
    <w:p w:rsidR="1987F931" w:rsidP="437AC1FB" w:rsidRDefault="1987F931" w14:paraId="534555BA" w14:textId="16972B18">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Når søknad er mottatt vil vi ta kontakt for kartlegging. Dersom det oppstår akutt behov for nødvendig helsehjelp, vil hjelpen bli satt i gang og kartlegging vil bli utført i etterkant. Vedtak fattes så snart som mulig. Det vil kunne være forskjell på den hjelpen som ble iverksatt som akutthjelp og den hjelpen som etter kartlegging av tjenestebehov, fattes i vedtaket </w:t>
      </w:r>
    </w:p>
    <w:p w:rsidR="1987F931" w:rsidP="437AC1FB" w:rsidRDefault="1987F931" w14:paraId="42E3D0DE" w14:textId="7BA2A241">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Tjenesteyter vil samhandle med bruker om utførelse av tjenesten. Når du mottar tjenester i hjemmet, blir hjemmet automatisk tjenesteyters arbeidsplass. Det forventes at du bidrar til å skape en god arbeidsplass for tjenesteyter jf. bestemmelsene i arbeidsmiljøloven, og evt. nødvendig tilrettelegging i boligen aksepteres, for eksempel hjelpemidler og ommøblering  </w:t>
      </w:r>
    </w:p>
    <w:p w:rsidR="1987F931" w:rsidP="437AC1FB" w:rsidRDefault="1987F931" w14:paraId="575CCC46" w14:textId="3152D4E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97A2EA1">
        <w:rPr>
          <w:rFonts w:ascii="Arial" w:hAnsi="Arial" w:eastAsia="Arial" w:cs="Arial"/>
          <w:noProof w:val="0"/>
          <w:sz w:val="22"/>
          <w:szCs w:val="22"/>
          <w:lang w:val="nb-NO"/>
        </w:rPr>
        <w:t>Tjenesteutøver plikter å bistå tjenestemottaker med å fremskaffe relevant informasjon om kommunens tjenester</w:t>
      </w:r>
    </w:p>
    <w:p w:rsidR="1987F931" w:rsidP="437AC1FB" w:rsidRDefault="1987F931" w14:paraId="67DA2294" w14:textId="7303CDC2">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Tjenesten ytes og dokumenteres i henhold til vedtak</w:t>
      </w:r>
    </w:p>
    <w:p w:rsidR="1987F931" w:rsidP="437AC1FB" w:rsidRDefault="1987F931" w14:paraId="5E9CC69B" w14:textId="0C33C1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Det utarbeides tiltaksplaner i forhold til tjenestene</w:t>
      </w:r>
    </w:p>
    <w:p w:rsidR="1987F931" w:rsidP="437AC1FB" w:rsidRDefault="1987F931" w14:paraId="7AFE4112" w14:textId="6B73304C">
      <w:pPr>
        <w:pStyle w:val="Listeavsnitt"/>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97A2EA1">
        <w:rPr>
          <w:rFonts w:ascii="Arial" w:hAnsi="Arial" w:eastAsia="Arial" w:cs="Arial"/>
          <w:noProof w:val="0"/>
          <w:sz w:val="22"/>
          <w:szCs w:val="22"/>
          <w:lang w:val="nb-NO"/>
        </w:rPr>
        <w:t>Tjenester i hjemmet kan ikke tilbys i situasjoner der tjenestemottaker eller andre i husholdningen viser truende eller voldelig adferd (med mindre tjenestebehovet er hjemlet i pasient- og brukerrettighetsloven §4A-1). Tjenesteutøver vil melde fra til annen instans (eks. lege, spesialisthelsetjenesten eller politiet) dersom det vurderes at det er behov for det</w:t>
      </w:r>
    </w:p>
    <w:p w:rsidR="1987F931" w:rsidP="437AC1FB" w:rsidRDefault="1987F931" w14:paraId="054D8D17" w14:textId="04893197">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Viser hensyn i forhold til røyking innendørs og lar være å røyke i tjenesteyters nærvær </w:t>
      </w:r>
    </w:p>
    <w:p w:rsidR="1987F931" w:rsidP="437AC1FB" w:rsidRDefault="1987F931" w14:paraId="5103BFAD" w14:textId="0B8798F0">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Sørge for at veien er fremkommelig og trygg uansett årstid  </w:t>
      </w:r>
    </w:p>
    <w:p w:rsidR="1987F931" w:rsidP="437AC1FB" w:rsidRDefault="1987F931" w14:paraId="5EB2B1D7" w14:textId="13A9DB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Du gir beskjed snarest mulig dersom det oppstår akutte situasjoner eller ved andre tilfeller der du ikke har behov for assistent </w:t>
      </w:r>
    </w:p>
    <w:p w:rsidR="1987F931" w:rsidP="437AC1FB" w:rsidRDefault="1987F931" w14:paraId="5058D120" w14:textId="471A9F7A">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Sørge for å ha nødvendig utstyr tilgjengelig for utøvelse av personlig og praktisk bistand </w:t>
      </w:r>
    </w:p>
    <w:p w:rsidR="1987F931" w:rsidP="437AC1FB" w:rsidRDefault="1987F931" w14:paraId="129CF73B" w14:textId="21A88667">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297A2EA1">
        <w:rPr>
          <w:rFonts w:ascii="Arial" w:hAnsi="Arial" w:eastAsia="Arial" w:cs="Arial"/>
          <w:noProof w:val="0"/>
          <w:color w:val="000000" w:themeColor="text1" w:themeTint="FF" w:themeShade="FF"/>
          <w:sz w:val="22"/>
          <w:szCs w:val="22"/>
          <w:lang w:val="nb-NO"/>
        </w:rPr>
        <w:t xml:space="preserve">God hygiene er </w:t>
      </w:r>
      <w:r w:rsidRPr="437AC1FB" w:rsidR="297A2EA1">
        <w:rPr>
          <w:rFonts w:ascii="Arial" w:hAnsi="Arial" w:eastAsia="Arial" w:cs="Arial"/>
          <w:noProof w:val="0"/>
          <w:sz w:val="22"/>
          <w:szCs w:val="22"/>
          <w:lang w:val="nb-NO"/>
        </w:rPr>
        <w:t>viktig både for tjenestemottaker og tjenesteutøver. Det skal være flytende såpe/håndsprit og tørkepapir tilgjengelig</w:t>
      </w:r>
    </w:p>
    <w:p w:rsidR="1987F931" w:rsidP="437AC1FB" w:rsidRDefault="1987F931" w14:paraId="42FCB095" w14:textId="7BC6072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 xml:space="preserve">Det kreves at hjemmet er i en slik stand at tjenesteyter kan utføre arbeidet. </w:t>
      </w:r>
    </w:p>
    <w:p w:rsidR="1987F931" w:rsidP="437AC1FB" w:rsidRDefault="1987F931" w14:paraId="7CBE519E" w14:textId="46842B94">
      <w:pPr>
        <w:pStyle w:val="Ingenmellomrom"/>
        <w:numPr>
          <w:ilvl w:val="0"/>
          <w:numId w:val="57"/>
        </w:numPr>
        <w:rPr>
          <w:rFonts w:ascii="Arial" w:hAnsi="Arial" w:eastAsia="Arial" w:cs="Arial"/>
          <w:noProof w:val="0"/>
          <w:sz w:val="22"/>
          <w:szCs w:val="22"/>
          <w:lang w:val="nb-NO"/>
        </w:rPr>
      </w:pPr>
      <w:r w:rsidRPr="437AC1FB" w:rsidR="297A2EA1">
        <w:rPr>
          <w:rFonts w:ascii="Arial" w:hAnsi="Arial" w:eastAsia="Arial" w:cs="Arial"/>
          <w:noProof w:val="0"/>
          <w:sz w:val="22"/>
          <w:szCs w:val="22"/>
          <w:lang w:val="nb-NO"/>
        </w:rPr>
        <w:t>Personalet skal ikke motta personlige gaver eller penger</w:t>
      </w:r>
    </w:p>
    <w:p w:rsidR="5029986D" w:rsidP="37493D1B" w:rsidRDefault="5029986D" w14:paraId="54916C18" w14:textId="22EFF35C" w14:noSpellErr="1">
      <w:pPr>
        <w:rPr>
          <w:noProof/>
          <w:lang w:val="nb-NO"/>
        </w:rPr>
      </w:pPr>
    </w:p>
    <w:p w:rsidR="5029986D" w:rsidP="1987F931" w:rsidRDefault="5029986D" w14:paraId="2D9F4979" w14:textId="57DF22CF">
      <w:pPr>
        <w:pStyle w:val="Overskrift2"/>
        <w:rPr>
          <w:noProof/>
          <w:lang w:val="nb-NO"/>
        </w:rPr>
      </w:pPr>
      <w:r w:rsidRPr="437AC1FB" w:rsidR="5B082188">
        <w:rPr>
          <w:noProof/>
          <w:lang w:val="nb-NO"/>
        </w:rPr>
        <w:t>6</w:t>
      </w:r>
      <w:r w:rsidRPr="437AC1FB" w:rsidR="78FB07AD">
        <w:rPr>
          <w:noProof/>
          <w:lang w:val="nb-NO"/>
        </w:rPr>
        <w:t>.8 ASSISTENTER</w:t>
      </w:r>
    </w:p>
    <w:p w:rsidR="5029986D" w:rsidP="1987F931" w:rsidRDefault="5029986D" w14:paraId="701E8109" w14:textId="1CDA1178">
      <w:pPr>
        <w:pStyle w:val="Ingenmellomrom"/>
        <w:rPr>
          <w:noProof/>
          <w:lang w:val="nb-NO"/>
        </w:rPr>
      </w:pPr>
      <w:r w:rsidRPr="1987F931" w:rsidR="0840AB4D">
        <w:rPr>
          <w:noProof/>
          <w:lang w:val="nb-NO"/>
        </w:rPr>
        <w:t xml:space="preserve">Det </w:t>
      </w:r>
      <w:r w:rsidRPr="1987F931" w:rsidR="0840AB4D">
        <w:rPr>
          <w:noProof/>
          <w:lang w:val="nb-NO"/>
        </w:rPr>
        <w:t>stilles</w:t>
      </w:r>
      <w:r w:rsidRPr="1987F931" w:rsidR="0840AB4D">
        <w:rPr>
          <w:noProof/>
          <w:lang w:val="nb-NO"/>
        </w:rPr>
        <w:t xml:space="preserve"> </w:t>
      </w:r>
      <w:r w:rsidRPr="1987F931" w:rsidR="0840AB4D">
        <w:rPr>
          <w:noProof/>
          <w:lang w:val="nb-NO"/>
        </w:rPr>
        <w:t>ingen</w:t>
      </w:r>
      <w:r w:rsidRPr="1987F931" w:rsidR="0840AB4D">
        <w:rPr>
          <w:noProof/>
          <w:lang w:val="nb-NO"/>
        </w:rPr>
        <w:t xml:space="preserve"> </w:t>
      </w:r>
      <w:r w:rsidRPr="1987F931" w:rsidR="0840AB4D">
        <w:rPr>
          <w:noProof/>
          <w:lang w:val="nb-NO"/>
        </w:rPr>
        <w:t>formelle</w:t>
      </w:r>
      <w:r w:rsidRPr="1987F931" w:rsidR="0840AB4D">
        <w:rPr>
          <w:noProof/>
          <w:lang w:val="nb-NO"/>
        </w:rPr>
        <w:t xml:space="preserve"> </w:t>
      </w:r>
      <w:r w:rsidRPr="1987F931" w:rsidR="0840AB4D">
        <w:rPr>
          <w:noProof/>
          <w:lang w:val="nb-NO"/>
        </w:rPr>
        <w:t>krav</w:t>
      </w:r>
      <w:r w:rsidRPr="1987F931" w:rsidR="0840AB4D">
        <w:rPr>
          <w:noProof/>
          <w:lang w:val="nb-NO"/>
        </w:rPr>
        <w:t xml:space="preserve"> </w:t>
      </w:r>
      <w:r w:rsidRPr="1987F931" w:rsidR="0840AB4D">
        <w:rPr>
          <w:noProof/>
          <w:lang w:val="nb-NO"/>
        </w:rPr>
        <w:t>til</w:t>
      </w:r>
      <w:r w:rsidRPr="1987F931" w:rsidR="0840AB4D">
        <w:rPr>
          <w:noProof/>
          <w:lang w:val="nb-NO"/>
        </w:rPr>
        <w:t xml:space="preserve"> </w:t>
      </w:r>
      <w:r w:rsidRPr="1987F931" w:rsidR="0840AB4D">
        <w:rPr>
          <w:noProof/>
          <w:lang w:val="nb-NO"/>
        </w:rPr>
        <w:t>hvem</w:t>
      </w:r>
      <w:r w:rsidRPr="1987F931" w:rsidR="0840AB4D">
        <w:rPr>
          <w:noProof/>
          <w:lang w:val="nb-NO"/>
        </w:rPr>
        <w:t xml:space="preserve"> </w:t>
      </w:r>
      <w:r w:rsidRPr="1987F931" w:rsidR="0840AB4D">
        <w:rPr>
          <w:noProof/>
          <w:lang w:val="nb-NO"/>
        </w:rPr>
        <w:t>som</w:t>
      </w:r>
      <w:r w:rsidRPr="1987F931" w:rsidR="0840AB4D">
        <w:rPr>
          <w:noProof/>
          <w:lang w:val="nb-NO"/>
        </w:rPr>
        <w:t xml:space="preserve"> </w:t>
      </w:r>
      <w:r w:rsidRPr="1987F931" w:rsidR="0840AB4D">
        <w:rPr>
          <w:noProof/>
          <w:lang w:val="nb-NO"/>
        </w:rPr>
        <w:t>kan</w:t>
      </w:r>
      <w:r w:rsidRPr="1987F931" w:rsidR="0840AB4D">
        <w:rPr>
          <w:noProof/>
          <w:lang w:val="nb-NO"/>
        </w:rPr>
        <w:t xml:space="preserve"> </w:t>
      </w:r>
      <w:r w:rsidRPr="1987F931" w:rsidR="0840AB4D">
        <w:rPr>
          <w:noProof/>
          <w:lang w:val="nb-NO"/>
        </w:rPr>
        <w:t>være</w:t>
      </w:r>
      <w:r w:rsidRPr="1987F931" w:rsidR="0840AB4D">
        <w:rPr>
          <w:noProof/>
          <w:lang w:val="nb-NO"/>
        </w:rPr>
        <w:t xml:space="preserve"> </w:t>
      </w:r>
      <w:r w:rsidRPr="1987F931" w:rsidR="0840AB4D">
        <w:rPr>
          <w:noProof/>
          <w:lang w:val="nb-NO"/>
        </w:rPr>
        <w:t>assistenter</w:t>
      </w:r>
      <w:r w:rsidRPr="1987F931" w:rsidR="0840AB4D">
        <w:rPr>
          <w:noProof/>
          <w:lang w:val="nb-NO"/>
        </w:rPr>
        <w:t xml:space="preserve">, men 2 </w:t>
      </w:r>
      <w:r w:rsidRPr="1987F931" w:rsidR="0840AB4D">
        <w:rPr>
          <w:noProof/>
          <w:lang w:val="nb-NO"/>
        </w:rPr>
        <w:t>elementer</w:t>
      </w:r>
      <w:r w:rsidRPr="1987F931" w:rsidR="0840AB4D">
        <w:rPr>
          <w:noProof/>
          <w:lang w:val="nb-NO"/>
        </w:rPr>
        <w:t xml:space="preserve"> er </w:t>
      </w:r>
      <w:r w:rsidRPr="1987F931" w:rsidR="0840AB4D">
        <w:rPr>
          <w:noProof/>
          <w:lang w:val="nb-NO"/>
        </w:rPr>
        <w:t>styrende</w:t>
      </w:r>
      <w:r w:rsidRPr="1987F931" w:rsidR="0840AB4D">
        <w:rPr>
          <w:noProof/>
          <w:lang w:val="nb-NO"/>
        </w:rPr>
        <w:t>:</w:t>
      </w:r>
    </w:p>
    <w:p w:rsidR="1987F931" w:rsidP="1987F931" w:rsidRDefault="1987F931" w14:paraId="79360D5A" w14:textId="6A0775EB">
      <w:pPr>
        <w:pStyle w:val="Ingenmellomrom"/>
        <w:rPr>
          <w:noProof/>
          <w:lang w:val="nb-NO"/>
        </w:rPr>
      </w:pPr>
    </w:p>
    <w:p w:rsidR="5029986D" w:rsidP="1987F931" w:rsidRDefault="5029986D" w14:paraId="156BBEAC" w14:textId="1A86E65C">
      <w:pPr>
        <w:pStyle w:val="Ingenmellomrom"/>
        <w:numPr>
          <w:ilvl w:val="0"/>
          <w:numId w:val="85"/>
        </w:numPr>
        <w:rPr>
          <w:noProof/>
          <w:lang w:val="nb-NO"/>
        </w:rPr>
      </w:pPr>
      <w:r w:rsidRPr="1987F931" w:rsidR="0840AB4D">
        <w:rPr>
          <w:noProof/>
          <w:lang w:val="nb-NO"/>
        </w:rPr>
        <w:t xml:space="preserve">Reell </w:t>
      </w:r>
      <w:r w:rsidRPr="1987F931" w:rsidR="0840AB4D">
        <w:rPr>
          <w:noProof/>
          <w:lang w:val="nb-NO"/>
        </w:rPr>
        <w:t>brukermedvirkning</w:t>
      </w:r>
    </w:p>
    <w:p w:rsidR="5029986D" w:rsidP="1987F931" w:rsidRDefault="5029986D" w14:paraId="4F21FD0E" w14:textId="2E43013F">
      <w:pPr>
        <w:pStyle w:val="Ingenmellomrom"/>
        <w:numPr>
          <w:ilvl w:val="0"/>
          <w:numId w:val="85"/>
        </w:numPr>
        <w:rPr>
          <w:noProof/>
          <w:lang w:val="nb-NO"/>
        </w:rPr>
      </w:pPr>
      <w:r w:rsidRPr="1987F931" w:rsidR="0840AB4D">
        <w:rPr>
          <w:noProof/>
          <w:lang w:val="nb-NO"/>
        </w:rPr>
        <w:t>Forsvarlighetskravet</w:t>
      </w:r>
    </w:p>
    <w:p w:rsidR="1987F931" w:rsidP="1987F931" w:rsidRDefault="1987F931" w14:paraId="0BE2E1F2" w14:textId="24750E9D">
      <w:pPr>
        <w:pStyle w:val="Ingenmellomrom"/>
        <w:rPr>
          <w:noProof/>
          <w:lang w:val="nb-NO"/>
        </w:rPr>
      </w:pPr>
    </w:p>
    <w:p w:rsidR="5EF05AA8" w:rsidP="1987F931" w:rsidRDefault="5EF05AA8" w14:paraId="33EDC030" w14:textId="1921CBA5">
      <w:pPr>
        <w:pStyle w:val="Ingenmellomrom"/>
        <w:rPr>
          <w:noProof/>
          <w:lang w:val="nb-NO"/>
        </w:rPr>
      </w:pPr>
      <w:r w:rsidRPr="27A52F30" w:rsidR="0840AB4D">
        <w:rPr>
          <w:noProof/>
          <w:lang w:val="nb-NO"/>
        </w:rPr>
        <w:t>Tilsier</w:t>
      </w:r>
      <w:r w:rsidRPr="27A52F30" w:rsidR="0840AB4D">
        <w:rPr>
          <w:noProof/>
          <w:lang w:val="nb-NO"/>
        </w:rPr>
        <w:t xml:space="preserve"> </w:t>
      </w:r>
      <w:r w:rsidRPr="27A52F30" w:rsidR="0840AB4D">
        <w:rPr>
          <w:noProof/>
          <w:lang w:val="nb-NO"/>
        </w:rPr>
        <w:t>brukers</w:t>
      </w:r>
      <w:r w:rsidRPr="27A52F30" w:rsidR="0840AB4D">
        <w:rPr>
          <w:noProof/>
          <w:lang w:val="nb-NO"/>
        </w:rPr>
        <w:t xml:space="preserve"> </w:t>
      </w:r>
      <w:r w:rsidRPr="27A52F30" w:rsidR="0840AB4D">
        <w:rPr>
          <w:noProof/>
          <w:lang w:val="nb-NO"/>
        </w:rPr>
        <w:t>behov</w:t>
      </w:r>
      <w:r w:rsidRPr="27A52F30" w:rsidR="0840AB4D">
        <w:rPr>
          <w:noProof/>
          <w:lang w:val="nb-NO"/>
        </w:rPr>
        <w:t xml:space="preserve"> at det er </w:t>
      </w:r>
      <w:r w:rsidRPr="27A52F30" w:rsidR="0840AB4D">
        <w:rPr>
          <w:noProof/>
          <w:lang w:val="nb-NO"/>
        </w:rPr>
        <w:t>nødvendig</w:t>
      </w:r>
      <w:r w:rsidRPr="27A52F30" w:rsidR="0840AB4D">
        <w:rPr>
          <w:noProof/>
          <w:lang w:val="nb-NO"/>
        </w:rPr>
        <w:t xml:space="preserve"> med </w:t>
      </w:r>
      <w:r w:rsidRPr="27A52F30" w:rsidR="0840AB4D">
        <w:rPr>
          <w:noProof/>
          <w:lang w:val="nb-NO"/>
        </w:rPr>
        <w:t>miljøfaglig</w:t>
      </w:r>
      <w:r w:rsidRPr="27A52F30" w:rsidR="0840AB4D">
        <w:rPr>
          <w:noProof/>
          <w:lang w:val="nb-NO"/>
        </w:rPr>
        <w:t xml:space="preserve"> </w:t>
      </w:r>
      <w:r w:rsidRPr="27A52F30" w:rsidR="0840AB4D">
        <w:rPr>
          <w:noProof/>
          <w:lang w:val="nb-NO"/>
        </w:rPr>
        <w:t>eller</w:t>
      </w:r>
      <w:r w:rsidRPr="27A52F30" w:rsidR="0840AB4D">
        <w:rPr>
          <w:noProof/>
          <w:lang w:val="nb-NO"/>
        </w:rPr>
        <w:t xml:space="preserve"> </w:t>
      </w:r>
      <w:r w:rsidRPr="27A52F30" w:rsidR="0840AB4D">
        <w:rPr>
          <w:noProof/>
          <w:lang w:val="nb-NO"/>
        </w:rPr>
        <w:t>annen</w:t>
      </w:r>
      <w:r w:rsidRPr="27A52F30" w:rsidR="0840AB4D">
        <w:rPr>
          <w:noProof/>
          <w:lang w:val="nb-NO"/>
        </w:rPr>
        <w:t xml:space="preserve"> </w:t>
      </w:r>
      <w:r w:rsidRPr="27A52F30" w:rsidR="0840AB4D">
        <w:rPr>
          <w:noProof/>
          <w:lang w:val="nb-NO"/>
        </w:rPr>
        <w:t>kompetanse</w:t>
      </w:r>
      <w:r w:rsidRPr="27A52F30" w:rsidR="0840AB4D">
        <w:rPr>
          <w:noProof/>
          <w:lang w:val="nb-NO"/>
        </w:rPr>
        <w:t xml:space="preserve">, setter </w:t>
      </w:r>
      <w:r w:rsidRPr="27A52F30" w:rsidR="0840AB4D">
        <w:rPr>
          <w:noProof/>
          <w:lang w:val="nb-NO"/>
        </w:rPr>
        <w:t>kommunen</w:t>
      </w:r>
      <w:r w:rsidRPr="27A52F30" w:rsidR="0840AB4D">
        <w:rPr>
          <w:noProof/>
          <w:lang w:val="nb-NO"/>
        </w:rPr>
        <w:t xml:space="preserve"> </w:t>
      </w:r>
      <w:r w:rsidRPr="27A52F30" w:rsidR="0840AB4D">
        <w:rPr>
          <w:noProof/>
          <w:lang w:val="nb-NO"/>
        </w:rPr>
        <w:t>krav</w:t>
      </w:r>
      <w:r w:rsidRPr="27A52F30" w:rsidR="0840AB4D">
        <w:rPr>
          <w:noProof/>
          <w:lang w:val="nb-NO"/>
        </w:rPr>
        <w:t xml:space="preserve"> om at det </w:t>
      </w:r>
      <w:r w:rsidRPr="27A52F30" w:rsidR="0840AB4D">
        <w:rPr>
          <w:noProof/>
          <w:lang w:val="nb-NO"/>
        </w:rPr>
        <w:t>ansettes</w:t>
      </w:r>
      <w:r w:rsidRPr="27A52F30" w:rsidR="0840AB4D">
        <w:rPr>
          <w:noProof/>
          <w:lang w:val="nb-NO"/>
        </w:rPr>
        <w:t xml:space="preserve"> </w:t>
      </w:r>
      <w:r w:rsidRPr="27A52F30" w:rsidR="0840AB4D">
        <w:rPr>
          <w:noProof/>
          <w:lang w:val="nb-NO"/>
        </w:rPr>
        <w:t>assistenter</w:t>
      </w:r>
      <w:r w:rsidRPr="27A52F30" w:rsidR="0840AB4D">
        <w:rPr>
          <w:noProof/>
          <w:lang w:val="nb-NO"/>
        </w:rPr>
        <w:t xml:space="preserve"> med </w:t>
      </w:r>
      <w:r w:rsidRPr="27A52F30" w:rsidR="0840AB4D">
        <w:rPr>
          <w:noProof/>
          <w:lang w:val="nb-NO"/>
        </w:rPr>
        <w:t>tilstrekkelig</w:t>
      </w:r>
      <w:r w:rsidRPr="27A52F30" w:rsidR="0840AB4D">
        <w:rPr>
          <w:noProof/>
          <w:lang w:val="nb-NO"/>
        </w:rPr>
        <w:t xml:space="preserve"> </w:t>
      </w:r>
      <w:r w:rsidRPr="27A52F30" w:rsidR="0840AB4D">
        <w:rPr>
          <w:noProof/>
          <w:lang w:val="nb-NO"/>
        </w:rPr>
        <w:t>kompetanse</w:t>
      </w:r>
      <w:r w:rsidRPr="27A52F30" w:rsidR="0840AB4D">
        <w:rPr>
          <w:noProof/>
          <w:lang w:val="nb-NO"/>
        </w:rPr>
        <w:t xml:space="preserve">. </w:t>
      </w:r>
      <w:r w:rsidRPr="27A52F30" w:rsidR="0840AB4D">
        <w:rPr>
          <w:noProof/>
          <w:lang w:val="nb-NO"/>
        </w:rPr>
        <w:t>Kommunen</w:t>
      </w:r>
      <w:r w:rsidRPr="27A52F30" w:rsidR="0840AB4D">
        <w:rPr>
          <w:noProof/>
          <w:lang w:val="nb-NO"/>
        </w:rPr>
        <w:t xml:space="preserve"> </w:t>
      </w:r>
      <w:r w:rsidRPr="27A52F30" w:rsidR="0840AB4D">
        <w:rPr>
          <w:noProof/>
          <w:lang w:val="nb-NO"/>
        </w:rPr>
        <w:t>skal</w:t>
      </w:r>
      <w:r w:rsidRPr="27A52F30" w:rsidR="0840AB4D">
        <w:rPr>
          <w:noProof/>
          <w:lang w:val="nb-NO"/>
        </w:rPr>
        <w:t xml:space="preserve"> </w:t>
      </w:r>
      <w:r w:rsidRPr="27A52F30" w:rsidR="0840AB4D">
        <w:rPr>
          <w:noProof/>
          <w:lang w:val="nb-NO"/>
        </w:rPr>
        <w:t>også</w:t>
      </w:r>
      <w:r w:rsidRPr="27A52F30" w:rsidR="0840AB4D">
        <w:rPr>
          <w:noProof/>
          <w:lang w:val="nb-NO"/>
        </w:rPr>
        <w:t xml:space="preserve"> </w:t>
      </w:r>
      <w:r w:rsidRPr="27A52F30" w:rsidR="0840AB4D">
        <w:rPr>
          <w:noProof/>
          <w:lang w:val="nb-NO"/>
        </w:rPr>
        <w:t>sikre</w:t>
      </w:r>
      <w:r w:rsidRPr="27A52F30" w:rsidR="0840AB4D">
        <w:rPr>
          <w:noProof/>
          <w:lang w:val="nb-NO"/>
        </w:rPr>
        <w:t xml:space="preserve"> </w:t>
      </w:r>
      <w:r w:rsidRPr="27A52F30" w:rsidR="0840AB4D">
        <w:rPr>
          <w:noProof/>
          <w:lang w:val="nb-NO"/>
        </w:rPr>
        <w:t>en</w:t>
      </w:r>
      <w:r w:rsidRPr="27A52F30" w:rsidR="0840AB4D">
        <w:rPr>
          <w:noProof/>
          <w:lang w:val="nb-NO"/>
        </w:rPr>
        <w:t xml:space="preserve"> </w:t>
      </w:r>
      <w:r w:rsidRPr="27A52F30" w:rsidR="0840AB4D">
        <w:rPr>
          <w:noProof/>
          <w:lang w:val="nb-NO"/>
        </w:rPr>
        <w:t>nødvendig</w:t>
      </w:r>
      <w:r w:rsidRPr="27A52F30" w:rsidR="0840AB4D">
        <w:rPr>
          <w:noProof/>
          <w:lang w:val="nb-NO"/>
        </w:rPr>
        <w:t xml:space="preserve"> </w:t>
      </w:r>
      <w:r w:rsidRPr="27A52F30" w:rsidR="0840AB4D">
        <w:rPr>
          <w:noProof/>
          <w:lang w:val="nb-NO"/>
        </w:rPr>
        <w:t>og</w:t>
      </w:r>
      <w:r w:rsidRPr="27A52F30" w:rsidR="0840AB4D">
        <w:rPr>
          <w:noProof/>
          <w:lang w:val="nb-NO"/>
        </w:rPr>
        <w:t xml:space="preserve"> </w:t>
      </w:r>
      <w:r w:rsidRPr="27A52F30" w:rsidR="0840AB4D">
        <w:rPr>
          <w:noProof/>
          <w:lang w:val="nb-NO"/>
        </w:rPr>
        <w:t>profesjonell</w:t>
      </w:r>
      <w:r w:rsidRPr="27A52F30" w:rsidR="0840AB4D">
        <w:rPr>
          <w:noProof/>
          <w:lang w:val="nb-NO"/>
        </w:rPr>
        <w:t xml:space="preserve"> </w:t>
      </w:r>
      <w:r w:rsidRPr="27A52F30" w:rsidR="0840AB4D">
        <w:rPr>
          <w:noProof/>
          <w:lang w:val="nb-NO"/>
        </w:rPr>
        <w:t>distanse</w:t>
      </w:r>
      <w:r w:rsidRPr="27A52F30" w:rsidR="0840AB4D">
        <w:rPr>
          <w:noProof/>
          <w:lang w:val="nb-NO"/>
        </w:rPr>
        <w:t xml:space="preserve"> </w:t>
      </w:r>
      <w:r w:rsidRPr="27A52F30" w:rsidR="0840AB4D">
        <w:rPr>
          <w:noProof/>
          <w:lang w:val="nb-NO"/>
        </w:rPr>
        <w:t>mellom</w:t>
      </w:r>
      <w:r w:rsidRPr="27A52F30" w:rsidR="0840AB4D">
        <w:rPr>
          <w:noProof/>
          <w:lang w:val="nb-NO"/>
        </w:rPr>
        <w:t xml:space="preserve"> </w:t>
      </w:r>
      <w:r w:rsidRPr="27A52F30" w:rsidR="0840AB4D">
        <w:rPr>
          <w:noProof/>
          <w:lang w:val="nb-NO"/>
        </w:rPr>
        <w:t>bruker</w:t>
      </w:r>
      <w:r w:rsidRPr="27A52F30" w:rsidR="0840AB4D">
        <w:rPr>
          <w:noProof/>
          <w:lang w:val="nb-NO"/>
        </w:rPr>
        <w:t xml:space="preserve"> </w:t>
      </w:r>
      <w:r w:rsidRPr="27A52F30" w:rsidR="0840AB4D">
        <w:rPr>
          <w:noProof/>
          <w:lang w:val="nb-NO"/>
        </w:rPr>
        <w:t>og</w:t>
      </w:r>
      <w:r w:rsidRPr="27A52F30" w:rsidR="0840AB4D">
        <w:rPr>
          <w:noProof/>
          <w:lang w:val="nb-NO"/>
        </w:rPr>
        <w:t xml:space="preserve"> </w:t>
      </w:r>
      <w:r w:rsidRPr="27A52F30" w:rsidR="0840AB4D">
        <w:rPr>
          <w:noProof/>
          <w:lang w:val="nb-NO"/>
        </w:rPr>
        <w:t>assistent</w:t>
      </w:r>
      <w:r w:rsidRPr="27A52F30" w:rsidR="0840AB4D">
        <w:rPr>
          <w:noProof/>
          <w:lang w:val="nb-NO"/>
        </w:rPr>
        <w:t xml:space="preserve">. For å </w:t>
      </w:r>
      <w:r w:rsidRPr="27A52F30" w:rsidR="0840AB4D">
        <w:rPr>
          <w:noProof/>
          <w:lang w:val="nb-NO"/>
        </w:rPr>
        <w:t>imøtekomme</w:t>
      </w:r>
      <w:r w:rsidRPr="27A52F30" w:rsidR="0840AB4D">
        <w:rPr>
          <w:noProof/>
          <w:lang w:val="nb-NO"/>
        </w:rPr>
        <w:t xml:space="preserve"> </w:t>
      </w:r>
      <w:r w:rsidRPr="27A52F30" w:rsidR="0840AB4D">
        <w:rPr>
          <w:noProof/>
          <w:lang w:val="nb-NO"/>
        </w:rPr>
        <w:t>dette</w:t>
      </w:r>
      <w:r w:rsidRPr="27A52F30" w:rsidR="0840AB4D">
        <w:rPr>
          <w:noProof/>
          <w:lang w:val="nb-NO"/>
        </w:rPr>
        <w:t xml:space="preserve"> </w:t>
      </w:r>
      <w:r w:rsidRPr="27A52F30" w:rsidR="0840AB4D">
        <w:rPr>
          <w:noProof/>
          <w:lang w:val="nb-NO"/>
        </w:rPr>
        <w:t>hensynet</w:t>
      </w:r>
      <w:r w:rsidRPr="27A52F30" w:rsidR="0840AB4D">
        <w:rPr>
          <w:noProof/>
          <w:lang w:val="nb-NO"/>
        </w:rPr>
        <w:t xml:space="preserve">, </w:t>
      </w:r>
      <w:r w:rsidRPr="27A52F30" w:rsidR="0840AB4D">
        <w:rPr>
          <w:noProof/>
          <w:lang w:val="nb-NO"/>
        </w:rPr>
        <w:t>bør</w:t>
      </w:r>
      <w:r w:rsidRPr="27A52F30" w:rsidR="0840AB4D">
        <w:rPr>
          <w:noProof/>
          <w:lang w:val="nb-NO"/>
        </w:rPr>
        <w:t xml:space="preserve"> man </w:t>
      </w:r>
      <w:r w:rsidRPr="27A52F30" w:rsidR="0840AB4D">
        <w:rPr>
          <w:noProof/>
          <w:lang w:val="nb-NO"/>
        </w:rPr>
        <w:t>unngå</w:t>
      </w:r>
      <w:r w:rsidRPr="27A52F30" w:rsidR="0840AB4D">
        <w:rPr>
          <w:noProof/>
          <w:lang w:val="nb-NO"/>
        </w:rPr>
        <w:t xml:space="preserve"> at </w:t>
      </w:r>
      <w:r w:rsidRPr="27A52F30" w:rsidR="0840AB4D">
        <w:rPr>
          <w:noProof/>
          <w:lang w:val="nb-NO"/>
        </w:rPr>
        <w:t>nærstående</w:t>
      </w:r>
      <w:r w:rsidRPr="27A52F30" w:rsidR="0840AB4D">
        <w:rPr>
          <w:noProof/>
          <w:lang w:val="nb-NO"/>
        </w:rPr>
        <w:t xml:space="preserve"> </w:t>
      </w:r>
      <w:r w:rsidRPr="27A52F30" w:rsidR="0840AB4D">
        <w:rPr>
          <w:noProof/>
          <w:lang w:val="nb-NO"/>
        </w:rPr>
        <w:t>ansettes</w:t>
      </w:r>
      <w:r w:rsidRPr="27A52F30" w:rsidR="0840AB4D">
        <w:rPr>
          <w:noProof/>
          <w:lang w:val="nb-NO"/>
        </w:rPr>
        <w:t xml:space="preserve"> </w:t>
      </w:r>
      <w:r w:rsidRPr="27A52F30" w:rsidR="0840AB4D">
        <w:rPr>
          <w:noProof/>
          <w:lang w:val="nb-NO"/>
        </w:rPr>
        <w:t>som</w:t>
      </w:r>
      <w:r w:rsidRPr="27A52F30" w:rsidR="0840AB4D">
        <w:rPr>
          <w:noProof/>
          <w:lang w:val="nb-NO"/>
        </w:rPr>
        <w:t xml:space="preserve"> </w:t>
      </w:r>
      <w:r w:rsidRPr="27A52F30" w:rsidR="0840AB4D">
        <w:rPr>
          <w:noProof/>
          <w:lang w:val="nb-NO"/>
        </w:rPr>
        <w:t>assistenter</w:t>
      </w:r>
      <w:r w:rsidRPr="27A52F30" w:rsidR="0840AB4D">
        <w:rPr>
          <w:noProof/>
          <w:lang w:val="nb-NO"/>
        </w:rPr>
        <w:t xml:space="preserve"> </w:t>
      </w:r>
      <w:r w:rsidRPr="27A52F30" w:rsidR="0840AB4D">
        <w:rPr>
          <w:noProof/>
          <w:lang w:val="nb-NO"/>
        </w:rPr>
        <w:t>eller</w:t>
      </w:r>
      <w:r w:rsidRPr="27A52F30" w:rsidR="0840AB4D">
        <w:rPr>
          <w:noProof/>
          <w:lang w:val="nb-NO"/>
        </w:rPr>
        <w:t xml:space="preserve"> </w:t>
      </w:r>
      <w:r w:rsidRPr="27A52F30" w:rsidR="0840AB4D">
        <w:rPr>
          <w:noProof/>
          <w:lang w:val="nb-NO"/>
        </w:rPr>
        <w:t>benyttes</w:t>
      </w:r>
      <w:r w:rsidRPr="27A52F30" w:rsidR="0840AB4D">
        <w:rPr>
          <w:noProof/>
          <w:lang w:val="nb-NO"/>
        </w:rPr>
        <w:t xml:space="preserve"> </w:t>
      </w:r>
      <w:r w:rsidRPr="27A52F30" w:rsidR="0840AB4D">
        <w:rPr>
          <w:noProof/>
          <w:lang w:val="nb-NO"/>
        </w:rPr>
        <w:t>som</w:t>
      </w:r>
      <w:r w:rsidRPr="27A52F30" w:rsidR="0840AB4D">
        <w:rPr>
          <w:noProof/>
          <w:lang w:val="nb-NO"/>
        </w:rPr>
        <w:t xml:space="preserve"> </w:t>
      </w:r>
      <w:r w:rsidRPr="27A52F30" w:rsidR="0840AB4D">
        <w:rPr>
          <w:noProof/>
          <w:lang w:val="nb-NO"/>
        </w:rPr>
        <w:t>tilkallingsvikar</w:t>
      </w:r>
      <w:r w:rsidRPr="27A52F30" w:rsidR="0840AB4D">
        <w:rPr>
          <w:noProof/>
          <w:lang w:val="nb-NO"/>
        </w:rPr>
        <w:t>.</w:t>
      </w:r>
      <w:r w:rsidRPr="27A52F30" w:rsidR="02175BA2">
        <w:rPr>
          <w:noProof/>
          <w:lang w:val="nb-NO"/>
        </w:rPr>
        <w:t xml:space="preserve"> </w:t>
      </w:r>
    </w:p>
    <w:p w:rsidR="27A52F30" w:rsidP="27A52F30" w:rsidRDefault="27A52F30" w14:paraId="219C555D" w14:textId="0B99C35A">
      <w:pPr>
        <w:pStyle w:val="Ingenmellomrom"/>
        <w:rPr>
          <w:noProof/>
          <w:lang w:val="nb-NO"/>
        </w:rPr>
      </w:pPr>
    </w:p>
    <w:p w:rsidR="387C3E34" w:rsidP="1987F931" w:rsidRDefault="387C3E34" w14:paraId="2214DCC9" w14:textId="0250FD2C">
      <w:pPr>
        <w:pStyle w:val="Overskrift2"/>
        <w:rPr>
          <w:noProof/>
          <w:lang w:val="nb-NO"/>
        </w:rPr>
      </w:pPr>
      <w:r w:rsidRPr="437AC1FB" w:rsidR="020766B5">
        <w:rPr>
          <w:noProof/>
          <w:lang w:val="nb-NO"/>
        </w:rPr>
        <w:t>6</w:t>
      </w:r>
      <w:r w:rsidRPr="437AC1FB" w:rsidR="3BEAFC11">
        <w:rPr>
          <w:noProof/>
          <w:lang w:val="nb-NO"/>
        </w:rPr>
        <w:t>.</w:t>
      </w:r>
      <w:r w:rsidRPr="437AC1FB" w:rsidR="39D3CDEF">
        <w:rPr>
          <w:noProof/>
          <w:lang w:val="nb-NO"/>
        </w:rPr>
        <w:t>9</w:t>
      </w:r>
      <w:r w:rsidRPr="437AC1FB" w:rsidR="3BEAFC11">
        <w:rPr>
          <w:noProof/>
          <w:lang w:val="nb-NO"/>
        </w:rPr>
        <w:t xml:space="preserve"> EGENANDEL</w:t>
      </w:r>
    </w:p>
    <w:p w:rsidR="52FC8495" w:rsidP="1987F931" w:rsidRDefault="52FC8495" w14:paraId="0E9DE981" w14:textId="30C863D5">
      <w:pPr>
        <w:pStyle w:val="Ingenmellomrom"/>
        <w:rPr>
          <w:noProof/>
          <w:lang w:val="nb-NO"/>
        </w:rPr>
      </w:pPr>
      <w:r w:rsidRPr="1987F931" w:rsidR="33A30CC4">
        <w:rPr>
          <w:noProof/>
          <w:lang w:val="nb-NO"/>
        </w:rPr>
        <w:t>Kommunen</w:t>
      </w:r>
      <w:r w:rsidRPr="1987F931" w:rsidR="33A30CC4">
        <w:rPr>
          <w:noProof/>
          <w:lang w:val="nb-NO"/>
        </w:rPr>
        <w:t xml:space="preserve"> </w:t>
      </w:r>
      <w:r w:rsidRPr="1987F931" w:rsidR="33A30CC4">
        <w:rPr>
          <w:noProof/>
          <w:lang w:val="nb-NO"/>
        </w:rPr>
        <w:t>kan</w:t>
      </w:r>
      <w:r w:rsidRPr="1987F931" w:rsidR="33A30CC4">
        <w:rPr>
          <w:noProof/>
          <w:lang w:val="nb-NO"/>
        </w:rPr>
        <w:t xml:space="preserve"> </w:t>
      </w:r>
      <w:r w:rsidRPr="1987F931" w:rsidR="33A30CC4">
        <w:rPr>
          <w:noProof/>
          <w:lang w:val="nb-NO"/>
        </w:rPr>
        <w:t>kreve</w:t>
      </w:r>
      <w:r w:rsidRPr="1987F931" w:rsidR="33A30CC4">
        <w:rPr>
          <w:noProof/>
          <w:lang w:val="nb-NO"/>
        </w:rPr>
        <w:t xml:space="preserve"> </w:t>
      </w:r>
      <w:r w:rsidRPr="1987F931" w:rsidR="33A30CC4">
        <w:rPr>
          <w:noProof/>
          <w:lang w:val="nb-NO"/>
        </w:rPr>
        <w:t>betaling</w:t>
      </w:r>
      <w:r w:rsidRPr="1987F931" w:rsidR="33A30CC4">
        <w:rPr>
          <w:noProof/>
          <w:lang w:val="nb-NO"/>
        </w:rPr>
        <w:t xml:space="preserve"> for </w:t>
      </w:r>
      <w:r w:rsidRPr="1987F931" w:rsidR="33A30CC4">
        <w:rPr>
          <w:noProof/>
          <w:lang w:val="nb-NO"/>
        </w:rPr>
        <w:t>praktisk</w:t>
      </w:r>
      <w:r w:rsidRPr="1987F931" w:rsidR="33A30CC4">
        <w:rPr>
          <w:noProof/>
          <w:lang w:val="nb-NO"/>
        </w:rPr>
        <w:t xml:space="preserve"> </w:t>
      </w:r>
      <w:r w:rsidRPr="1987F931" w:rsidR="33A30CC4">
        <w:rPr>
          <w:noProof/>
          <w:lang w:val="nb-NO"/>
        </w:rPr>
        <w:t>bistand</w:t>
      </w:r>
      <w:r w:rsidRPr="1987F931" w:rsidR="33A30CC4">
        <w:rPr>
          <w:noProof/>
          <w:lang w:val="nb-NO"/>
        </w:rPr>
        <w:t xml:space="preserve"> </w:t>
      </w:r>
      <w:r w:rsidRPr="1987F931" w:rsidR="33A30CC4">
        <w:rPr>
          <w:noProof/>
          <w:lang w:val="nb-NO"/>
        </w:rPr>
        <w:t>og</w:t>
      </w:r>
      <w:r w:rsidRPr="1987F931" w:rsidR="33A30CC4">
        <w:rPr>
          <w:noProof/>
          <w:lang w:val="nb-NO"/>
        </w:rPr>
        <w:t xml:space="preserve"> </w:t>
      </w:r>
      <w:r w:rsidRPr="1987F931" w:rsidR="33A30CC4">
        <w:rPr>
          <w:noProof/>
          <w:lang w:val="nb-NO"/>
        </w:rPr>
        <w:t>opplæring</w:t>
      </w:r>
      <w:r w:rsidRPr="1987F931" w:rsidR="33A30CC4">
        <w:rPr>
          <w:noProof/>
          <w:lang w:val="nb-NO"/>
        </w:rPr>
        <w:t xml:space="preserve"> </w:t>
      </w:r>
      <w:r w:rsidRPr="1987F931" w:rsidR="33A30CC4">
        <w:rPr>
          <w:noProof/>
          <w:lang w:val="nb-NO"/>
        </w:rPr>
        <w:t>som</w:t>
      </w:r>
      <w:r w:rsidRPr="1987F931" w:rsidR="33A30CC4">
        <w:rPr>
          <w:noProof/>
          <w:lang w:val="nb-NO"/>
        </w:rPr>
        <w:t xml:space="preserve"> </w:t>
      </w:r>
      <w:r w:rsidRPr="1987F931" w:rsidR="33A30CC4">
        <w:rPr>
          <w:noProof/>
          <w:lang w:val="nb-NO"/>
        </w:rPr>
        <w:t>ikke</w:t>
      </w:r>
      <w:r w:rsidRPr="1987F931" w:rsidR="33A30CC4">
        <w:rPr>
          <w:noProof/>
          <w:lang w:val="nb-NO"/>
        </w:rPr>
        <w:t xml:space="preserve"> er </w:t>
      </w:r>
      <w:r w:rsidRPr="1987F931" w:rsidR="33A30CC4">
        <w:rPr>
          <w:noProof/>
          <w:lang w:val="nb-NO"/>
        </w:rPr>
        <w:t>personlig</w:t>
      </w:r>
      <w:r w:rsidRPr="1987F931" w:rsidR="33A30CC4">
        <w:rPr>
          <w:noProof/>
          <w:lang w:val="nb-NO"/>
        </w:rPr>
        <w:t xml:space="preserve"> stell </w:t>
      </w:r>
      <w:r w:rsidRPr="1987F931" w:rsidR="33A30CC4">
        <w:rPr>
          <w:noProof/>
          <w:lang w:val="nb-NO"/>
        </w:rPr>
        <w:t>og</w:t>
      </w:r>
      <w:r w:rsidRPr="1987F931" w:rsidR="33A30CC4">
        <w:rPr>
          <w:noProof/>
          <w:lang w:val="nb-NO"/>
        </w:rPr>
        <w:t xml:space="preserve"> </w:t>
      </w:r>
      <w:r w:rsidRPr="1987F931" w:rsidR="33A30CC4">
        <w:rPr>
          <w:noProof/>
          <w:lang w:val="nb-NO"/>
        </w:rPr>
        <w:t>egenomsorg</w:t>
      </w:r>
      <w:r w:rsidRPr="1987F931" w:rsidR="33A30CC4">
        <w:rPr>
          <w:noProof/>
          <w:lang w:val="nb-NO"/>
        </w:rPr>
        <w:t xml:space="preserve"> </w:t>
      </w:r>
      <w:r w:rsidRPr="1987F931" w:rsidR="33A30CC4">
        <w:rPr>
          <w:noProof/>
          <w:lang w:val="nb-NO"/>
        </w:rPr>
        <w:t>etter</w:t>
      </w:r>
      <w:r w:rsidRPr="1987F931" w:rsidR="33A30CC4">
        <w:rPr>
          <w:noProof/>
          <w:lang w:val="nb-NO"/>
        </w:rPr>
        <w:t xml:space="preserve"> </w:t>
      </w:r>
      <w:r w:rsidRPr="1987F931" w:rsidR="45E3D02C">
        <w:rPr>
          <w:noProof/>
          <w:lang w:val="nb-NO"/>
        </w:rPr>
        <w:t>H</w:t>
      </w:r>
      <w:r w:rsidRPr="1987F931" w:rsidR="33A30CC4">
        <w:rPr>
          <w:noProof/>
          <w:lang w:val="nb-NO"/>
        </w:rPr>
        <w:t>else</w:t>
      </w:r>
      <w:r w:rsidRPr="1987F931" w:rsidR="33A30CC4">
        <w:rPr>
          <w:noProof/>
          <w:lang w:val="nb-NO"/>
        </w:rPr>
        <w:t xml:space="preserve"> </w:t>
      </w:r>
      <w:r w:rsidRPr="1987F931" w:rsidR="33A30CC4">
        <w:rPr>
          <w:noProof/>
          <w:lang w:val="nb-NO"/>
        </w:rPr>
        <w:t>og</w:t>
      </w:r>
      <w:r w:rsidRPr="1987F931" w:rsidR="33A30CC4">
        <w:rPr>
          <w:noProof/>
          <w:lang w:val="nb-NO"/>
        </w:rPr>
        <w:t xml:space="preserve"> </w:t>
      </w:r>
      <w:r w:rsidRPr="1987F931" w:rsidR="33A30CC4">
        <w:rPr>
          <w:noProof/>
          <w:lang w:val="nb-NO"/>
        </w:rPr>
        <w:t>omsorgstjenesteloven</w:t>
      </w:r>
      <w:r w:rsidRPr="1987F931" w:rsidR="33A30CC4">
        <w:rPr>
          <w:noProof/>
          <w:lang w:val="nb-NO"/>
        </w:rPr>
        <w:t xml:space="preserve"> §3-2 </w:t>
      </w:r>
      <w:r w:rsidRPr="1987F931" w:rsidR="33A30CC4">
        <w:rPr>
          <w:noProof/>
          <w:lang w:val="nb-NO"/>
        </w:rPr>
        <w:t>første</w:t>
      </w:r>
      <w:r w:rsidRPr="1987F931" w:rsidR="33A30CC4">
        <w:rPr>
          <w:noProof/>
          <w:lang w:val="nb-NO"/>
        </w:rPr>
        <w:t xml:space="preserve"> </w:t>
      </w:r>
      <w:r w:rsidRPr="1987F931" w:rsidR="33A30CC4">
        <w:rPr>
          <w:noProof/>
          <w:lang w:val="nb-NO"/>
        </w:rPr>
        <w:t>ledd</w:t>
      </w:r>
      <w:r w:rsidRPr="1987F931" w:rsidR="33A30CC4">
        <w:rPr>
          <w:noProof/>
          <w:lang w:val="nb-NO"/>
        </w:rPr>
        <w:t xml:space="preserve"> nr. 6 </w:t>
      </w:r>
      <w:r w:rsidRPr="1987F931" w:rsidR="33A30CC4">
        <w:rPr>
          <w:noProof/>
          <w:lang w:val="nb-NO"/>
        </w:rPr>
        <w:t>bokstav</w:t>
      </w:r>
      <w:r w:rsidRPr="1987F931" w:rsidR="33A30CC4">
        <w:rPr>
          <w:noProof/>
          <w:lang w:val="nb-NO"/>
        </w:rPr>
        <w:t xml:space="preserve"> b</w:t>
      </w:r>
      <w:r w:rsidRPr="1987F931" w:rsidR="33A30CC4">
        <w:rPr>
          <w:noProof/>
          <w:lang w:val="nb-NO"/>
        </w:rPr>
        <w:t xml:space="preserve">, </w:t>
      </w:r>
      <w:r w:rsidRPr="1987F931" w:rsidR="33A30CC4">
        <w:rPr>
          <w:noProof/>
          <w:lang w:val="nb-NO"/>
        </w:rPr>
        <w:t>herunder</w:t>
      </w:r>
      <w:r w:rsidRPr="1987F931" w:rsidR="33A30CC4">
        <w:rPr>
          <w:noProof/>
          <w:lang w:val="nb-NO"/>
        </w:rPr>
        <w:t xml:space="preserve"> for bruk </w:t>
      </w:r>
      <w:r w:rsidRPr="1987F931" w:rsidR="33A30CC4">
        <w:rPr>
          <w:noProof/>
          <w:lang w:val="nb-NO"/>
        </w:rPr>
        <w:t>av</w:t>
      </w:r>
      <w:r w:rsidRPr="1987F931" w:rsidR="33A30CC4">
        <w:rPr>
          <w:noProof/>
          <w:lang w:val="nb-NO"/>
        </w:rPr>
        <w:t xml:space="preserve"> </w:t>
      </w:r>
      <w:r w:rsidRPr="1987F931" w:rsidR="33A30CC4">
        <w:rPr>
          <w:noProof/>
          <w:lang w:val="nb-NO"/>
        </w:rPr>
        <w:t>personlig</w:t>
      </w:r>
      <w:r w:rsidRPr="1987F931" w:rsidR="33A30CC4">
        <w:rPr>
          <w:noProof/>
          <w:lang w:val="nb-NO"/>
        </w:rPr>
        <w:t xml:space="preserve"> </w:t>
      </w:r>
      <w:r w:rsidRPr="1987F931" w:rsidR="33A30CC4">
        <w:rPr>
          <w:noProof/>
          <w:lang w:val="nb-NO"/>
        </w:rPr>
        <w:t>assistanse</w:t>
      </w:r>
      <w:r w:rsidRPr="1987F931" w:rsidR="33A30CC4">
        <w:rPr>
          <w:noProof/>
          <w:lang w:val="nb-NO"/>
        </w:rPr>
        <w:t xml:space="preserve"> </w:t>
      </w:r>
      <w:r w:rsidRPr="1987F931" w:rsidR="33A30CC4">
        <w:rPr>
          <w:noProof/>
          <w:lang w:val="nb-NO"/>
        </w:rPr>
        <w:t>som</w:t>
      </w:r>
      <w:r w:rsidRPr="1987F931" w:rsidR="33A30CC4">
        <w:rPr>
          <w:noProof/>
          <w:lang w:val="nb-NO"/>
        </w:rPr>
        <w:t xml:space="preserve"> </w:t>
      </w:r>
      <w:r w:rsidRPr="1987F931" w:rsidR="33A30CC4">
        <w:rPr>
          <w:noProof/>
          <w:lang w:val="nb-NO"/>
        </w:rPr>
        <w:t>ikke</w:t>
      </w:r>
      <w:r w:rsidRPr="1987F931" w:rsidR="33A30CC4">
        <w:rPr>
          <w:noProof/>
          <w:lang w:val="nb-NO"/>
        </w:rPr>
        <w:t xml:space="preserve"> er </w:t>
      </w:r>
      <w:r w:rsidRPr="1987F931" w:rsidR="33A30CC4">
        <w:rPr>
          <w:noProof/>
          <w:lang w:val="nb-NO"/>
        </w:rPr>
        <w:t>til</w:t>
      </w:r>
      <w:r w:rsidRPr="1987F931" w:rsidR="33A30CC4">
        <w:rPr>
          <w:noProof/>
          <w:lang w:val="nb-NO"/>
        </w:rPr>
        <w:t xml:space="preserve"> </w:t>
      </w:r>
      <w:r w:rsidRPr="1987F931" w:rsidR="33A30CC4">
        <w:rPr>
          <w:noProof/>
          <w:lang w:val="nb-NO"/>
        </w:rPr>
        <w:t>personlig</w:t>
      </w:r>
      <w:r w:rsidRPr="1987F931" w:rsidR="33A30CC4">
        <w:rPr>
          <w:noProof/>
          <w:lang w:val="nb-NO"/>
        </w:rPr>
        <w:t xml:space="preserve"> stell </w:t>
      </w:r>
      <w:r w:rsidRPr="1987F931" w:rsidR="33A30CC4">
        <w:rPr>
          <w:noProof/>
          <w:lang w:val="nb-NO"/>
        </w:rPr>
        <w:t>og</w:t>
      </w:r>
      <w:r w:rsidRPr="1987F931" w:rsidR="33A30CC4">
        <w:rPr>
          <w:noProof/>
          <w:lang w:val="nb-NO"/>
        </w:rPr>
        <w:t xml:space="preserve"> </w:t>
      </w:r>
      <w:r w:rsidRPr="1987F931" w:rsidR="33A30CC4">
        <w:rPr>
          <w:noProof/>
          <w:lang w:val="nb-NO"/>
        </w:rPr>
        <w:t>egenomsorg</w:t>
      </w:r>
      <w:r w:rsidRPr="1987F931" w:rsidR="33A30CC4">
        <w:rPr>
          <w:noProof/>
          <w:lang w:val="nb-NO"/>
        </w:rPr>
        <w:t xml:space="preserve"> (</w:t>
      </w:r>
      <w:r w:rsidRPr="1987F931" w:rsidR="33A30CC4">
        <w:rPr>
          <w:noProof/>
          <w:lang w:val="nb-NO"/>
        </w:rPr>
        <w:t>kapittel</w:t>
      </w:r>
      <w:r w:rsidRPr="1987F931" w:rsidR="33A30CC4">
        <w:rPr>
          <w:noProof/>
          <w:lang w:val="nb-NO"/>
        </w:rPr>
        <w:t xml:space="preserve"> 2</w:t>
      </w:r>
      <w:r w:rsidRPr="1987F931" w:rsidR="2C223F24">
        <w:rPr>
          <w:noProof/>
          <w:lang w:val="nb-NO"/>
        </w:rPr>
        <w:t xml:space="preserve"> </w:t>
      </w:r>
      <w:r w:rsidRPr="1987F931" w:rsidR="33A30CC4">
        <w:rPr>
          <w:noProof/>
          <w:lang w:val="nb-NO"/>
        </w:rPr>
        <w:t xml:space="preserve">§8). </w:t>
      </w:r>
      <w:r w:rsidRPr="1987F931" w:rsidR="33A30CC4">
        <w:rPr>
          <w:noProof/>
          <w:lang w:val="nb-NO"/>
        </w:rPr>
        <w:t>Egenandel</w:t>
      </w:r>
      <w:r w:rsidRPr="1987F931" w:rsidR="33A30CC4">
        <w:rPr>
          <w:noProof/>
          <w:lang w:val="nb-NO"/>
        </w:rPr>
        <w:t xml:space="preserve"> </w:t>
      </w:r>
      <w:r w:rsidRPr="1987F931" w:rsidR="33A30CC4">
        <w:rPr>
          <w:noProof/>
          <w:lang w:val="nb-NO"/>
        </w:rPr>
        <w:t>beregnes</w:t>
      </w:r>
      <w:r w:rsidRPr="1987F931" w:rsidR="33A30CC4">
        <w:rPr>
          <w:noProof/>
          <w:lang w:val="nb-NO"/>
        </w:rPr>
        <w:t xml:space="preserve"> </w:t>
      </w:r>
      <w:r w:rsidRPr="1987F931" w:rsidR="33A30CC4">
        <w:rPr>
          <w:noProof/>
          <w:lang w:val="nb-NO"/>
        </w:rPr>
        <w:t>på</w:t>
      </w:r>
      <w:r w:rsidRPr="1987F931" w:rsidR="33A30CC4">
        <w:rPr>
          <w:noProof/>
          <w:lang w:val="nb-NO"/>
        </w:rPr>
        <w:t xml:space="preserve"> </w:t>
      </w:r>
      <w:r w:rsidRPr="1987F931" w:rsidR="33A30CC4">
        <w:rPr>
          <w:noProof/>
          <w:lang w:val="nb-NO"/>
        </w:rPr>
        <w:t>grunnlag</w:t>
      </w:r>
      <w:r w:rsidRPr="1987F931" w:rsidR="33A30CC4">
        <w:rPr>
          <w:noProof/>
          <w:lang w:val="nb-NO"/>
        </w:rPr>
        <w:t xml:space="preserve"> </w:t>
      </w:r>
      <w:r w:rsidRPr="1987F931" w:rsidR="33A30CC4">
        <w:rPr>
          <w:noProof/>
          <w:lang w:val="nb-NO"/>
        </w:rPr>
        <w:t>av</w:t>
      </w:r>
      <w:r w:rsidRPr="1987F931" w:rsidR="33A30CC4">
        <w:rPr>
          <w:noProof/>
          <w:lang w:val="nb-NO"/>
        </w:rPr>
        <w:t xml:space="preserve"> </w:t>
      </w:r>
      <w:r w:rsidRPr="1987F931" w:rsidR="33A30CC4">
        <w:rPr>
          <w:noProof/>
          <w:lang w:val="nb-NO"/>
        </w:rPr>
        <w:t>netto</w:t>
      </w:r>
      <w:r w:rsidRPr="1987F931" w:rsidR="33A30CC4">
        <w:rPr>
          <w:noProof/>
          <w:lang w:val="nb-NO"/>
        </w:rPr>
        <w:t xml:space="preserve"> </w:t>
      </w:r>
      <w:r w:rsidRPr="1987F931" w:rsidR="33A30CC4">
        <w:rPr>
          <w:noProof/>
          <w:lang w:val="nb-NO"/>
        </w:rPr>
        <w:t>inntekt</w:t>
      </w:r>
      <w:r w:rsidRPr="1987F931" w:rsidR="33A30CC4">
        <w:rPr>
          <w:noProof/>
          <w:lang w:val="nb-NO"/>
        </w:rPr>
        <w:t xml:space="preserve"> </w:t>
      </w:r>
      <w:r w:rsidRPr="1987F931" w:rsidR="33A30CC4">
        <w:rPr>
          <w:noProof/>
          <w:lang w:val="nb-NO"/>
        </w:rPr>
        <w:t>av</w:t>
      </w:r>
      <w:r w:rsidRPr="1987F931" w:rsidR="33A30CC4">
        <w:rPr>
          <w:noProof/>
          <w:lang w:val="nb-NO"/>
        </w:rPr>
        <w:t xml:space="preserve"> samlet </w:t>
      </w:r>
      <w:r w:rsidRPr="1987F931" w:rsidR="33A30CC4">
        <w:rPr>
          <w:noProof/>
          <w:lang w:val="nb-NO"/>
        </w:rPr>
        <w:t>skattbar</w:t>
      </w:r>
      <w:r w:rsidRPr="1987F931" w:rsidR="33A30CC4">
        <w:rPr>
          <w:noProof/>
          <w:lang w:val="nb-NO"/>
        </w:rPr>
        <w:t xml:space="preserve"> </w:t>
      </w:r>
      <w:r w:rsidRPr="1987F931" w:rsidR="33A30CC4">
        <w:rPr>
          <w:noProof/>
          <w:lang w:val="nb-NO"/>
        </w:rPr>
        <w:t>inntekt</w:t>
      </w:r>
      <w:r w:rsidRPr="1987F931" w:rsidR="33A30CC4">
        <w:rPr>
          <w:noProof/>
          <w:lang w:val="nb-NO"/>
        </w:rPr>
        <w:t xml:space="preserve"> for </w:t>
      </w:r>
      <w:r w:rsidRPr="1987F931" w:rsidR="33A30CC4">
        <w:rPr>
          <w:noProof/>
          <w:lang w:val="nb-NO"/>
        </w:rPr>
        <w:t>husstanden</w:t>
      </w:r>
      <w:r w:rsidRPr="1987F931" w:rsidR="33A30CC4">
        <w:rPr>
          <w:noProof/>
          <w:lang w:val="nb-NO"/>
        </w:rPr>
        <w:t xml:space="preserve"> </w:t>
      </w:r>
      <w:r w:rsidRPr="1987F931" w:rsidR="33A30CC4">
        <w:rPr>
          <w:noProof/>
          <w:lang w:val="nb-NO"/>
        </w:rPr>
        <w:t>før</w:t>
      </w:r>
      <w:r w:rsidRPr="1987F931" w:rsidR="33A30CC4">
        <w:rPr>
          <w:noProof/>
          <w:lang w:val="nb-NO"/>
        </w:rPr>
        <w:t xml:space="preserve"> </w:t>
      </w:r>
      <w:r w:rsidRPr="1987F931" w:rsidR="33A30CC4">
        <w:rPr>
          <w:noProof/>
          <w:lang w:val="nb-NO"/>
        </w:rPr>
        <w:t>særfradrag</w:t>
      </w:r>
      <w:r w:rsidRPr="1987F931" w:rsidR="33A30CC4">
        <w:rPr>
          <w:noProof/>
          <w:lang w:val="nb-NO"/>
        </w:rPr>
        <w:t xml:space="preserve">. </w:t>
      </w:r>
      <w:r w:rsidRPr="1987F931" w:rsidR="33A30CC4">
        <w:rPr>
          <w:noProof/>
          <w:lang w:val="nb-NO"/>
        </w:rPr>
        <w:t>Inntektsgrensa</w:t>
      </w:r>
      <w:r w:rsidRPr="1987F931" w:rsidR="33A30CC4">
        <w:rPr>
          <w:noProof/>
          <w:lang w:val="nb-NO"/>
        </w:rPr>
        <w:t xml:space="preserve"> </w:t>
      </w:r>
      <w:r w:rsidRPr="1987F931" w:rsidR="33A30CC4">
        <w:rPr>
          <w:noProof/>
          <w:lang w:val="nb-NO"/>
        </w:rPr>
        <w:t>blir</w:t>
      </w:r>
      <w:r w:rsidRPr="1987F931" w:rsidR="33A30CC4">
        <w:rPr>
          <w:noProof/>
          <w:lang w:val="nb-NO"/>
        </w:rPr>
        <w:t xml:space="preserve"> </w:t>
      </w:r>
      <w:r w:rsidRPr="1987F931" w:rsidR="33A30CC4">
        <w:rPr>
          <w:noProof/>
          <w:lang w:val="nb-NO"/>
        </w:rPr>
        <w:t>justert</w:t>
      </w:r>
      <w:r w:rsidRPr="1987F931" w:rsidR="33A30CC4">
        <w:rPr>
          <w:noProof/>
          <w:lang w:val="nb-NO"/>
        </w:rPr>
        <w:t xml:space="preserve"> </w:t>
      </w:r>
      <w:r w:rsidRPr="1987F931" w:rsidR="33A30CC4">
        <w:rPr>
          <w:noProof/>
          <w:lang w:val="nb-NO"/>
        </w:rPr>
        <w:t>årlig</w:t>
      </w:r>
      <w:r w:rsidRPr="1987F931" w:rsidR="33A30CC4">
        <w:rPr>
          <w:noProof/>
          <w:lang w:val="nb-NO"/>
        </w:rPr>
        <w:t xml:space="preserve"> </w:t>
      </w:r>
      <w:r w:rsidRPr="1987F931" w:rsidR="33A30CC4">
        <w:rPr>
          <w:noProof/>
          <w:lang w:val="nb-NO"/>
        </w:rPr>
        <w:t>etter</w:t>
      </w:r>
      <w:r w:rsidRPr="1987F931" w:rsidR="33A30CC4">
        <w:rPr>
          <w:noProof/>
          <w:lang w:val="nb-NO"/>
        </w:rPr>
        <w:t xml:space="preserve"> </w:t>
      </w:r>
      <w:r w:rsidRPr="1987F931" w:rsidR="33A30CC4">
        <w:rPr>
          <w:noProof/>
          <w:lang w:val="nb-NO"/>
        </w:rPr>
        <w:t>grunnbeløpet</w:t>
      </w:r>
      <w:r w:rsidRPr="1987F931" w:rsidR="33A30CC4">
        <w:rPr>
          <w:noProof/>
          <w:lang w:val="nb-NO"/>
        </w:rPr>
        <w:t xml:space="preserve"> </w:t>
      </w:r>
      <w:r w:rsidRPr="1987F931" w:rsidR="33A30CC4">
        <w:rPr>
          <w:noProof/>
          <w:lang w:val="nb-NO"/>
        </w:rPr>
        <w:t>i</w:t>
      </w:r>
      <w:r w:rsidRPr="1987F931" w:rsidR="33A30CC4">
        <w:rPr>
          <w:noProof/>
          <w:lang w:val="nb-NO"/>
        </w:rPr>
        <w:t xml:space="preserve"> </w:t>
      </w:r>
      <w:r w:rsidRPr="1987F931" w:rsidR="33A30CC4">
        <w:rPr>
          <w:noProof/>
          <w:lang w:val="nb-NO"/>
        </w:rPr>
        <w:t>folketrygden</w:t>
      </w:r>
      <w:r w:rsidRPr="1987F931" w:rsidR="33A30CC4">
        <w:rPr>
          <w:noProof/>
          <w:lang w:val="nb-NO"/>
        </w:rPr>
        <w:t>.</w:t>
      </w:r>
    </w:p>
    <w:p w:rsidR="52FC8495" w:rsidP="1987F931" w:rsidRDefault="52FC8495" w14:paraId="45FE2F2D" w14:textId="792DDE29">
      <w:pPr>
        <w:pStyle w:val="Normal"/>
        <w:rPr>
          <w:noProof/>
          <w:lang w:val="nb-NO"/>
        </w:rPr>
      </w:pPr>
    </w:p>
    <w:p w:rsidR="52FC8495" w:rsidP="1987F931" w:rsidRDefault="52FC8495" w14:paraId="07B555F6" w14:textId="0F99E8AB">
      <w:pPr>
        <w:pStyle w:val="Overskrift1"/>
        <w:rPr>
          <w:b w:val="1"/>
          <w:bCs w:val="1"/>
          <w:noProof/>
          <w:sz w:val="24"/>
          <w:szCs w:val="24"/>
          <w:lang w:val="nb-NO"/>
        </w:rPr>
      </w:pPr>
      <w:bookmarkStart w:name="_Toc1872413636" w:id="1329338072"/>
      <w:r w:rsidRPr="437AC1FB" w:rsidR="4E6CD62A">
        <w:rPr>
          <w:noProof/>
          <w:lang w:val="nb-NO"/>
        </w:rPr>
        <w:t>7</w:t>
      </w:r>
      <w:r w:rsidRPr="437AC1FB" w:rsidR="4950A4A7">
        <w:rPr>
          <w:noProof/>
          <w:lang w:val="nb-NO"/>
        </w:rPr>
        <w:t xml:space="preserve">. </w:t>
      </w:r>
      <w:r w:rsidRPr="437AC1FB" w:rsidR="528BA5E4">
        <w:rPr>
          <w:noProof/>
          <w:lang w:val="nb-NO"/>
        </w:rPr>
        <w:t>BOVEILEDNING</w:t>
      </w:r>
      <w:r w:rsidRPr="437AC1FB" w:rsidR="50AD57D1">
        <w:rPr>
          <w:noProof/>
          <w:lang w:val="nb-NO"/>
        </w:rPr>
        <w:t xml:space="preserve"> - Opplæring i dagliglivets gjøremål</w:t>
      </w:r>
      <w:bookmarkEnd w:id="1329338072"/>
      <w:r w:rsidRPr="437AC1FB" w:rsidR="50AD57D1">
        <w:rPr>
          <w:noProof/>
          <w:lang w:val="nb-NO"/>
        </w:rPr>
        <w:t xml:space="preserve"> </w:t>
      </w:r>
    </w:p>
    <w:p w:rsidR="24A62D39" w:rsidP="1987F931" w:rsidRDefault="24A62D39" w14:paraId="23114B28" w14:textId="12DA01B0">
      <w:pPr>
        <w:pStyle w:val="Ingenmellomrom"/>
        <w:rPr>
          <w:noProof/>
          <w:color w:val="auto"/>
          <w:lang w:val="nb-NO"/>
        </w:rPr>
      </w:pPr>
      <w:r w:rsidRPr="1987F931" w:rsidR="6613DEEF">
        <w:rPr>
          <w:noProof/>
          <w:lang w:val="nb-NO"/>
        </w:rPr>
        <w:t>Boveiledning gir opplæring i dagliglivets gjøremål og sosiale ferdigheter. Tjenesten skal fremme muligheter til læring, mestring og personlig ansvar</w:t>
      </w:r>
      <w:r w:rsidRPr="1987F931" w:rsidR="1D3D1BFD">
        <w:rPr>
          <w:noProof/>
          <w:lang w:val="nb-NO"/>
        </w:rPr>
        <w:t>,</w:t>
      </w:r>
      <w:r w:rsidRPr="1987F931" w:rsidR="6613DEEF">
        <w:rPr>
          <w:noProof/>
          <w:lang w:val="nb-NO"/>
        </w:rPr>
        <w:t xml:space="preserve"> og forutsetter egeninnsats fra tjenestemottaker.</w:t>
      </w:r>
    </w:p>
    <w:p w:rsidR="1987F931" w:rsidP="1987F931" w:rsidRDefault="1987F931" w14:paraId="3EA7C7DD" w14:textId="41061E05">
      <w:pPr>
        <w:pStyle w:val="Ingenmellomrom"/>
        <w:rPr>
          <w:noProof/>
          <w:lang w:val="nb-NO"/>
        </w:rPr>
      </w:pPr>
    </w:p>
    <w:p w:rsidR="51DFD9F3" w:rsidP="1987F931" w:rsidRDefault="51DFD9F3" w14:paraId="0A7FC008" w14:textId="6C13C3A4">
      <w:pPr>
        <w:pStyle w:val="Ingenmellomrom"/>
        <w:rPr>
          <w:noProof/>
          <w:color w:val="auto"/>
          <w:lang w:val="nb-NO"/>
        </w:rPr>
      </w:pPr>
      <w:r w:rsidRPr="1987F931" w:rsidR="57A0A815">
        <w:rPr>
          <w:noProof/>
          <w:lang w:val="nb-NO"/>
        </w:rPr>
        <w:t>Formålet med tjenesten er at den enkelte får mulighet til å leve og bo selvstendig, og til å ha en aktiv og meningsfylt tilværelse med andre.</w:t>
      </w:r>
    </w:p>
    <w:p w:rsidR="1987F931" w:rsidP="1987F931" w:rsidRDefault="1987F931" w14:paraId="07BE466F" w14:textId="140A4475">
      <w:pPr>
        <w:pStyle w:val="Ingenmellomrom"/>
        <w:rPr>
          <w:noProof/>
          <w:lang w:val="nb-NO"/>
        </w:rPr>
      </w:pPr>
    </w:p>
    <w:p w:rsidR="24A62D39" w:rsidP="1987F931" w:rsidRDefault="24A62D39" w14:paraId="20787912" w14:textId="6F60562B">
      <w:pPr>
        <w:pStyle w:val="Ingenmellomrom"/>
        <w:rPr>
          <w:noProof/>
          <w:color w:val="auto"/>
          <w:lang w:val="nb-NO"/>
        </w:rPr>
      </w:pPr>
      <w:r w:rsidRPr="1987F931" w:rsidR="6613DEEF">
        <w:rPr>
          <w:noProof/>
          <w:lang w:val="nb-NO"/>
        </w:rPr>
        <w:t xml:space="preserve">I enkelte tilfeller kan boveiledning være døgnkontinuerlig for å gi nødvendig tilsyn. Boveiledningen skal tilpasses øvrige tjenester. </w:t>
      </w:r>
      <w:r w:rsidRPr="1987F931" w:rsidR="6613DEEF">
        <w:rPr>
          <w:noProof/>
          <w:lang w:val="nb-NO"/>
        </w:rPr>
        <w:t>Boveiledning innebærer</w:t>
      </w:r>
      <w:r w:rsidRPr="1987F931" w:rsidR="7965D407">
        <w:rPr>
          <w:noProof/>
          <w:lang w:val="nb-NO"/>
        </w:rPr>
        <w:t>:</w:t>
      </w:r>
    </w:p>
    <w:p w:rsidR="1987F931" w:rsidP="1987F931" w:rsidRDefault="1987F931" w14:paraId="433FE7F6" w14:textId="2401EE18">
      <w:pPr>
        <w:pStyle w:val="Ingenmellomrom"/>
        <w:rPr>
          <w:noProof/>
          <w:lang w:val="nb-NO"/>
        </w:rPr>
      </w:pPr>
    </w:p>
    <w:p w:rsidR="24A62D39" w:rsidP="1987F931" w:rsidRDefault="24A62D39" w14:paraId="1D845793" w14:textId="7F936BC2">
      <w:pPr>
        <w:pStyle w:val="Ingenmellomrom"/>
        <w:numPr>
          <w:ilvl w:val="0"/>
          <w:numId w:val="87"/>
        </w:numPr>
        <w:rPr>
          <w:noProof/>
          <w:color w:val="auto"/>
          <w:lang w:val="nb-NO"/>
        </w:rPr>
      </w:pPr>
      <w:r w:rsidRPr="1987F931" w:rsidR="6613DEEF">
        <w:rPr>
          <w:noProof/>
          <w:lang w:val="nb-NO"/>
        </w:rPr>
        <w:t xml:space="preserve">Aktiv </w:t>
      </w:r>
      <w:r w:rsidRPr="1987F931" w:rsidR="6613DEEF">
        <w:rPr>
          <w:noProof/>
          <w:lang w:val="nb-NO"/>
        </w:rPr>
        <w:t>involvering</w:t>
      </w:r>
      <w:r w:rsidRPr="1987F931" w:rsidR="6613DEEF">
        <w:rPr>
          <w:noProof/>
          <w:lang w:val="nb-NO"/>
        </w:rPr>
        <w:t xml:space="preserve"> </w:t>
      </w:r>
      <w:r w:rsidRPr="1987F931" w:rsidR="6613DEEF">
        <w:rPr>
          <w:noProof/>
          <w:lang w:val="nb-NO"/>
        </w:rPr>
        <w:t>av</w:t>
      </w:r>
      <w:r w:rsidRPr="1987F931" w:rsidR="6613DEEF">
        <w:rPr>
          <w:noProof/>
          <w:lang w:val="nb-NO"/>
        </w:rPr>
        <w:t xml:space="preserve"> </w:t>
      </w:r>
      <w:r w:rsidRPr="1987F931" w:rsidR="6613DEEF">
        <w:rPr>
          <w:noProof/>
          <w:lang w:val="nb-NO"/>
        </w:rPr>
        <w:t>bruker</w:t>
      </w:r>
    </w:p>
    <w:p w:rsidR="24A62D39" w:rsidP="1987F931" w:rsidRDefault="24A62D39" w14:paraId="36ED2DE9" w14:textId="75DC3357">
      <w:pPr>
        <w:pStyle w:val="Ingenmellomrom"/>
        <w:numPr>
          <w:ilvl w:val="0"/>
          <w:numId w:val="87"/>
        </w:numPr>
        <w:rPr>
          <w:noProof/>
          <w:color w:val="auto"/>
          <w:lang w:val="nb-NO"/>
        </w:rPr>
      </w:pPr>
      <w:r w:rsidRPr="1987F931" w:rsidR="6613DEEF">
        <w:rPr>
          <w:noProof/>
          <w:lang w:val="nb-NO"/>
        </w:rPr>
        <w:t>Opplæring</w:t>
      </w:r>
      <w:r w:rsidRPr="1987F931" w:rsidR="6613DEEF">
        <w:rPr>
          <w:noProof/>
          <w:lang w:val="nb-NO"/>
        </w:rPr>
        <w:t xml:space="preserve"> </w:t>
      </w:r>
      <w:r w:rsidRPr="1987F931" w:rsidR="6613DEEF">
        <w:rPr>
          <w:noProof/>
          <w:lang w:val="nb-NO"/>
        </w:rPr>
        <w:t>og</w:t>
      </w:r>
      <w:r w:rsidRPr="1987F931" w:rsidR="6613DEEF">
        <w:rPr>
          <w:noProof/>
          <w:lang w:val="nb-NO"/>
        </w:rPr>
        <w:t xml:space="preserve"> </w:t>
      </w:r>
      <w:r w:rsidRPr="1987F931" w:rsidR="6613DEEF">
        <w:rPr>
          <w:noProof/>
          <w:lang w:val="nb-NO"/>
        </w:rPr>
        <w:t>veiledning</w:t>
      </w:r>
      <w:r w:rsidRPr="1987F931" w:rsidR="6613DEEF">
        <w:rPr>
          <w:noProof/>
          <w:lang w:val="nb-NO"/>
        </w:rPr>
        <w:t xml:space="preserve"> med </w:t>
      </w:r>
      <w:r w:rsidRPr="1987F931" w:rsidR="6613DEEF">
        <w:rPr>
          <w:noProof/>
          <w:lang w:val="nb-NO"/>
        </w:rPr>
        <w:t>mål</w:t>
      </w:r>
      <w:r w:rsidRPr="1987F931" w:rsidR="6613DEEF">
        <w:rPr>
          <w:noProof/>
          <w:lang w:val="nb-NO"/>
        </w:rPr>
        <w:t xml:space="preserve"> om </w:t>
      </w:r>
      <w:r w:rsidRPr="1987F931" w:rsidR="6613DEEF">
        <w:rPr>
          <w:noProof/>
          <w:lang w:val="nb-NO"/>
        </w:rPr>
        <w:t>økte</w:t>
      </w:r>
      <w:r w:rsidRPr="1987F931" w:rsidR="6613DEEF">
        <w:rPr>
          <w:noProof/>
          <w:lang w:val="nb-NO"/>
        </w:rPr>
        <w:t xml:space="preserve"> </w:t>
      </w:r>
      <w:r w:rsidRPr="1987F931" w:rsidR="6613DEEF">
        <w:rPr>
          <w:noProof/>
          <w:lang w:val="nb-NO"/>
        </w:rPr>
        <w:t>ferdigheter</w:t>
      </w:r>
      <w:r w:rsidRPr="1987F931" w:rsidR="6613DEEF">
        <w:rPr>
          <w:noProof/>
          <w:lang w:val="nb-NO"/>
        </w:rPr>
        <w:t xml:space="preserve"> </w:t>
      </w:r>
      <w:r w:rsidRPr="1987F931" w:rsidR="6613DEEF">
        <w:rPr>
          <w:noProof/>
          <w:lang w:val="nb-NO"/>
        </w:rPr>
        <w:t>hos</w:t>
      </w:r>
      <w:r w:rsidRPr="1987F931" w:rsidR="6613DEEF">
        <w:rPr>
          <w:noProof/>
          <w:lang w:val="nb-NO"/>
        </w:rPr>
        <w:t xml:space="preserve"> </w:t>
      </w:r>
      <w:r w:rsidRPr="1987F931" w:rsidR="6613DEEF">
        <w:rPr>
          <w:noProof/>
          <w:lang w:val="nb-NO"/>
        </w:rPr>
        <w:t>bruker</w:t>
      </w:r>
    </w:p>
    <w:p w:rsidR="1987F931" w:rsidP="1987F931" w:rsidRDefault="1987F931" w14:paraId="5BAFB727" w14:textId="5C043FC5">
      <w:pPr>
        <w:pStyle w:val="Ingenmellomrom"/>
        <w:rPr>
          <w:noProof/>
          <w:lang w:val="nb-NO"/>
        </w:rPr>
      </w:pPr>
    </w:p>
    <w:p w:rsidR="24A62D39" w:rsidP="1987F931" w:rsidRDefault="24A62D39" w14:paraId="15948630" w14:textId="3FE86C3C">
      <w:pPr>
        <w:pStyle w:val="Ingenmellomrom"/>
        <w:rPr>
          <w:noProof/>
          <w:color w:val="auto"/>
          <w:lang w:val="nb-NO"/>
        </w:rPr>
      </w:pPr>
      <w:r w:rsidRPr="1987F931" w:rsidR="6613DEEF">
        <w:rPr>
          <w:noProof/>
          <w:lang w:val="nb-NO"/>
        </w:rPr>
        <w:t>Opplæring i dagliglivets gjøremål må ses i forhold til de funksjonsnedsettelser den enkelte har. Det forutsetter at det lages en plan og at det settes av tid til at den enkelte skal få trening til å gjøre mest mulig selv. Formålet med opplæringen er</w:t>
      </w:r>
      <w:r w:rsidRPr="1987F931" w:rsidR="396AACF0">
        <w:rPr>
          <w:noProof/>
          <w:lang w:val="nb-NO"/>
        </w:rPr>
        <w:t>:</w:t>
      </w:r>
    </w:p>
    <w:p w:rsidR="1987F931" w:rsidP="1987F931" w:rsidRDefault="1987F931" w14:paraId="0BE9BE85" w14:textId="483DEDFC">
      <w:pPr>
        <w:pStyle w:val="Ingenmellomrom"/>
        <w:rPr>
          <w:noProof/>
          <w:lang w:val="nb-NO"/>
        </w:rPr>
      </w:pPr>
    </w:p>
    <w:p w:rsidR="24A62D39" w:rsidP="1987F931" w:rsidRDefault="24A62D39" w14:paraId="76475AD7" w14:textId="28B27DFD">
      <w:pPr>
        <w:pStyle w:val="Ingenmellomrom"/>
        <w:numPr>
          <w:ilvl w:val="0"/>
          <w:numId w:val="86"/>
        </w:numPr>
        <w:rPr>
          <w:noProof/>
          <w:color w:val="auto"/>
          <w:lang w:val="nb-NO"/>
        </w:rPr>
      </w:pPr>
      <w:r w:rsidRPr="1987F931" w:rsidR="6613DEEF">
        <w:rPr>
          <w:noProof/>
          <w:lang w:val="nb-NO"/>
        </w:rPr>
        <w:t xml:space="preserve">Å </w:t>
      </w:r>
      <w:r w:rsidRPr="1987F931" w:rsidR="6613DEEF">
        <w:rPr>
          <w:noProof/>
          <w:lang w:val="nb-NO"/>
        </w:rPr>
        <w:t>bevare</w:t>
      </w:r>
      <w:r w:rsidRPr="1987F931" w:rsidR="6613DEEF">
        <w:rPr>
          <w:noProof/>
          <w:lang w:val="nb-NO"/>
        </w:rPr>
        <w:t xml:space="preserve"> </w:t>
      </w:r>
      <w:r w:rsidRPr="1987F931" w:rsidR="6613DEEF">
        <w:rPr>
          <w:noProof/>
          <w:lang w:val="nb-NO"/>
        </w:rPr>
        <w:t>og</w:t>
      </w:r>
      <w:r w:rsidRPr="1987F931" w:rsidR="6613DEEF">
        <w:rPr>
          <w:noProof/>
          <w:lang w:val="nb-NO"/>
        </w:rPr>
        <w:t xml:space="preserve"> </w:t>
      </w:r>
      <w:r w:rsidRPr="1987F931" w:rsidR="6613DEEF">
        <w:rPr>
          <w:noProof/>
          <w:lang w:val="nb-NO"/>
        </w:rPr>
        <w:t>øke</w:t>
      </w:r>
      <w:r w:rsidRPr="1987F931" w:rsidR="6613DEEF">
        <w:rPr>
          <w:noProof/>
          <w:lang w:val="nb-NO"/>
        </w:rPr>
        <w:t xml:space="preserve"> den </w:t>
      </w:r>
      <w:r w:rsidRPr="1987F931" w:rsidR="6613DEEF">
        <w:rPr>
          <w:noProof/>
          <w:lang w:val="nb-NO"/>
        </w:rPr>
        <w:t>enkeltes</w:t>
      </w:r>
      <w:r w:rsidRPr="1987F931" w:rsidR="6613DEEF">
        <w:rPr>
          <w:noProof/>
          <w:lang w:val="nb-NO"/>
        </w:rPr>
        <w:t xml:space="preserve"> </w:t>
      </w:r>
      <w:r w:rsidRPr="1987F931" w:rsidR="6613DEEF">
        <w:rPr>
          <w:noProof/>
          <w:lang w:val="nb-NO"/>
        </w:rPr>
        <w:t>funksjons</w:t>
      </w:r>
      <w:r w:rsidRPr="1987F931" w:rsidR="6613DEEF">
        <w:rPr>
          <w:noProof/>
          <w:lang w:val="nb-NO"/>
        </w:rPr>
        <w:t xml:space="preserve">- </w:t>
      </w:r>
      <w:r w:rsidRPr="1987F931" w:rsidR="6613DEEF">
        <w:rPr>
          <w:noProof/>
          <w:lang w:val="nb-NO"/>
        </w:rPr>
        <w:t>og</w:t>
      </w:r>
      <w:r w:rsidRPr="1987F931" w:rsidR="6613DEEF">
        <w:rPr>
          <w:noProof/>
          <w:lang w:val="nb-NO"/>
        </w:rPr>
        <w:t xml:space="preserve"> </w:t>
      </w:r>
      <w:r w:rsidRPr="1987F931" w:rsidR="6613DEEF">
        <w:rPr>
          <w:noProof/>
          <w:lang w:val="nb-NO"/>
        </w:rPr>
        <w:t>mestringsevne</w:t>
      </w:r>
    </w:p>
    <w:p w:rsidR="27F1FCCF" w:rsidP="1987F931" w:rsidRDefault="27F1FCCF" w14:paraId="0544A69B" w14:textId="64C245A9">
      <w:pPr>
        <w:pStyle w:val="Normal"/>
        <w:rPr>
          <w:noProof/>
          <w:lang w:val="nb-NO"/>
        </w:rPr>
      </w:pPr>
    </w:p>
    <w:p w:rsidR="1C097A12" w:rsidP="437AC1FB" w:rsidRDefault="1C097A12" w14:paraId="22FDBDB7" w14:textId="374A203E">
      <w:pPr>
        <w:pStyle w:val="Overskrift2"/>
        <w:rPr>
          <w:noProof/>
          <w:sz w:val="22"/>
          <w:szCs w:val="22"/>
          <w:lang w:val="nb-NO"/>
        </w:rPr>
      </w:pPr>
      <w:r w:rsidRPr="437AC1FB" w:rsidR="6393A082">
        <w:rPr>
          <w:noProof/>
          <w:sz w:val="22"/>
          <w:szCs w:val="22"/>
          <w:lang w:val="nb-NO"/>
        </w:rPr>
        <w:t>7.1</w:t>
      </w:r>
      <w:r w:rsidRPr="437AC1FB" w:rsidR="728497AB">
        <w:rPr>
          <w:noProof/>
          <w:sz w:val="22"/>
          <w:szCs w:val="22"/>
          <w:lang w:val="nb-NO"/>
        </w:rPr>
        <w:t>.</w:t>
      </w:r>
      <w:r w:rsidRPr="437AC1FB" w:rsidR="6393A082">
        <w:rPr>
          <w:noProof/>
          <w:sz w:val="22"/>
          <w:szCs w:val="22"/>
          <w:lang w:val="nb-NO"/>
        </w:rPr>
        <w:t xml:space="preserve"> </w:t>
      </w:r>
      <w:r w:rsidRPr="437AC1FB" w:rsidR="528BA5E4">
        <w:rPr>
          <w:noProof/>
          <w:sz w:val="22"/>
          <w:szCs w:val="22"/>
          <w:lang w:val="nb-NO"/>
        </w:rPr>
        <w:t>Om tjenesten</w:t>
      </w:r>
    </w:p>
    <w:p w:rsidR="1C097A12" w:rsidP="1987F931" w:rsidRDefault="1C097A12" w14:paraId="5A80744F" w14:textId="0FE21200">
      <w:pPr>
        <w:pStyle w:val="Ingenmellomrom"/>
        <w:rPr>
          <w:noProof/>
          <w:lang w:val="nb-NO"/>
        </w:rPr>
      </w:pPr>
      <w:r w:rsidRPr="1987F931" w:rsidR="2E4B6A31">
        <w:rPr>
          <w:noProof/>
          <w:lang w:val="nb-NO"/>
        </w:rPr>
        <w:t xml:space="preserve">Tjenesten er frivillig, og gis på bakgrunn av enkeltvedtak om boveiledertjeneste med konkret bestilling, i en tidsavgrenset periode som kan forlegnes etter behov. Boveiledning er opplæring og veiledning i dagliglivets gjøremål og sosiale ferdigeter, bistand i møte med det offentlige, økonomisaker, råd og veiledning i forhold til flytting og etablering, sosial trening og bistand ut i aktiviteter. Tjenesten skal fremme muligher i læring, mestring og økt selvstendighet. Hjelpen skal tilpasses i samarbeid med tjenestemottaker, og vurders fortløpende. </w:t>
      </w:r>
    </w:p>
    <w:p w:rsidR="1987F931" w:rsidP="1987F931" w:rsidRDefault="1987F931" w14:paraId="5DEC82DE" w14:textId="60D44891">
      <w:pPr>
        <w:pStyle w:val="Ingenmellomrom"/>
        <w:rPr>
          <w:noProof/>
          <w:lang w:val="nb-NO"/>
        </w:rPr>
      </w:pPr>
    </w:p>
    <w:p w:rsidR="1C097A12" w:rsidP="1987F931" w:rsidRDefault="1C097A12" w14:paraId="12B4EA2D" w14:textId="60C4AD36">
      <w:pPr>
        <w:pStyle w:val="Ingenmellomrom"/>
        <w:rPr>
          <w:noProof/>
          <w:lang w:val="nb-NO"/>
        </w:rPr>
      </w:pPr>
      <w:r w:rsidRPr="1987F931" w:rsidR="2E4B6A31">
        <w:rPr>
          <w:noProof/>
          <w:lang w:val="nb-NO"/>
        </w:rPr>
        <w:t>I tillegg kan det innebære utarbeidelse og koordinering av Individuell plan der dette er hensiktsmessig. Boveileder vil jobbe i nært samarbeid med andre kommunale tjenester og ulike faggrupper for å kunne gi mest mulig helhetlige og sømløse tjenester. Vi samarbeid</w:t>
      </w:r>
      <w:r w:rsidRPr="1987F931" w:rsidR="72EEB2EC">
        <w:rPr>
          <w:noProof/>
          <w:lang w:val="nb-NO"/>
        </w:rPr>
        <w:t>er</w:t>
      </w:r>
      <w:r w:rsidRPr="1987F931" w:rsidR="2E4B6A31">
        <w:rPr>
          <w:noProof/>
          <w:lang w:val="nb-NO"/>
        </w:rPr>
        <w:t xml:space="preserve"> med behandlere i spesialisthelsetjenesten, NAV, fastlege, verge, pårørende, aktivitets- og arbeidsgrupper/tiltak, samt frivillige organisasjoner. </w:t>
      </w:r>
    </w:p>
    <w:p w:rsidR="1C097A12" w:rsidP="1987F931" w:rsidRDefault="1C097A12" w14:paraId="28BA0544" w14:textId="1A332BCB">
      <w:pPr>
        <w:pStyle w:val="Ingenmellomrom"/>
        <w:rPr>
          <w:noProof/>
          <w:lang w:val="nb-NO"/>
        </w:rPr>
      </w:pPr>
      <w:r w:rsidRPr="1987F931" w:rsidR="2E4B6A31">
        <w:rPr>
          <w:noProof/>
          <w:lang w:val="nb-NO"/>
        </w:rPr>
        <w:t xml:space="preserve">I en førstesamtale vil boveileder ha fokus på dine ønsker og behov. Vi vil gjerne støtte deg i å oppnå det som er viktig for deg, og gjennom råd og veiledning skal ulike løsninger vurderes. Vi fokuserer på hva du selv kan gjøre, hva pårørende og nettverk kan gjøre, samt frivillige og lignende. </w:t>
      </w:r>
    </w:p>
    <w:p w:rsidR="27F1FCCF" w:rsidP="1987F931" w:rsidRDefault="27F1FCCF" w14:paraId="39BDC830" w14:textId="144776FA">
      <w:pPr>
        <w:pStyle w:val="Normal"/>
        <w:rPr>
          <w:noProof/>
          <w:sz w:val="24"/>
          <w:szCs w:val="24"/>
          <w:lang w:val="nb-NO"/>
        </w:rPr>
      </w:pPr>
    </w:p>
    <w:p w:rsidR="1C097A12" w:rsidP="437AC1FB" w:rsidRDefault="1C097A12" w14:paraId="2821D692" w14:textId="4FFF63C8">
      <w:pPr>
        <w:pStyle w:val="Overskrift2"/>
        <w:rPr>
          <w:noProof/>
          <w:sz w:val="22"/>
          <w:szCs w:val="22"/>
          <w:lang w:val="nb-NO"/>
        </w:rPr>
      </w:pPr>
      <w:r w:rsidRPr="437AC1FB" w:rsidR="0D574741">
        <w:rPr>
          <w:noProof/>
          <w:sz w:val="22"/>
          <w:szCs w:val="22"/>
          <w:lang w:val="nb-NO"/>
        </w:rPr>
        <w:t xml:space="preserve">7.2. </w:t>
      </w:r>
      <w:r w:rsidRPr="437AC1FB" w:rsidR="6DC675F7">
        <w:rPr>
          <w:noProof/>
          <w:sz w:val="22"/>
          <w:szCs w:val="22"/>
          <w:lang w:val="nb-NO"/>
        </w:rPr>
        <w:t>Tje</w:t>
      </w:r>
      <w:r w:rsidRPr="437AC1FB" w:rsidR="528BA5E4">
        <w:rPr>
          <w:noProof/>
          <w:sz w:val="22"/>
          <w:szCs w:val="22"/>
          <w:lang w:val="nb-NO"/>
        </w:rPr>
        <w:t>n</w:t>
      </w:r>
      <w:r w:rsidRPr="437AC1FB" w:rsidR="6DC675F7">
        <w:rPr>
          <w:noProof/>
          <w:sz w:val="22"/>
          <w:szCs w:val="22"/>
          <w:lang w:val="nb-NO"/>
        </w:rPr>
        <w:t>estens innhold</w:t>
      </w:r>
      <w:r w:rsidRPr="437AC1FB" w:rsidR="716288D0">
        <w:rPr>
          <w:noProof/>
          <w:sz w:val="22"/>
          <w:szCs w:val="22"/>
          <w:lang w:val="nb-NO"/>
        </w:rPr>
        <w:t xml:space="preserve"> kan være</w:t>
      </w:r>
      <w:r w:rsidRPr="437AC1FB" w:rsidR="15F2E235">
        <w:rPr>
          <w:noProof/>
          <w:sz w:val="22"/>
          <w:szCs w:val="22"/>
          <w:lang w:val="nb-NO"/>
        </w:rPr>
        <w:t>:</w:t>
      </w:r>
    </w:p>
    <w:p w:rsidR="1C097A12" w:rsidP="1987F931" w:rsidRDefault="1C097A12" w14:paraId="145BCE51" w14:textId="288EE213">
      <w:pPr>
        <w:pStyle w:val="Ingenmellomrom"/>
        <w:numPr>
          <w:ilvl w:val="0"/>
          <w:numId w:val="88"/>
        </w:numPr>
        <w:rPr>
          <w:noProof/>
          <w:lang w:val="nb-NO"/>
        </w:rPr>
      </w:pPr>
      <w:r w:rsidRPr="437AC1FB" w:rsidR="528BA5E4">
        <w:rPr>
          <w:noProof/>
          <w:lang w:val="nb-NO"/>
        </w:rPr>
        <w:t>Rådgivning og bistand i forhold til praktisk organisering, økonomi og helsefremmende tiltak</w:t>
      </w:r>
    </w:p>
    <w:p w:rsidR="1C097A12" w:rsidP="1987F931" w:rsidRDefault="1C097A12" w14:paraId="5A069460" w14:textId="2506AC67">
      <w:pPr>
        <w:pStyle w:val="Ingenmellomrom"/>
        <w:numPr>
          <w:ilvl w:val="0"/>
          <w:numId w:val="88"/>
        </w:numPr>
        <w:rPr>
          <w:noProof/>
          <w:lang w:val="nb-NO"/>
        </w:rPr>
      </w:pPr>
      <w:r w:rsidRPr="437AC1FB" w:rsidR="528BA5E4">
        <w:rPr>
          <w:noProof/>
          <w:lang w:val="nb-NO"/>
        </w:rPr>
        <w:t>Bistå bruker i dagliglivet med sikte på et mest mulig selvstendig og meningsfylt liv</w:t>
      </w:r>
    </w:p>
    <w:p w:rsidR="1C097A12" w:rsidP="1987F931" w:rsidRDefault="1C097A12" w14:paraId="0BEB604D" w14:textId="3E43FF72">
      <w:pPr>
        <w:pStyle w:val="Ingenmellomrom"/>
        <w:numPr>
          <w:ilvl w:val="0"/>
          <w:numId w:val="88"/>
        </w:numPr>
        <w:rPr>
          <w:noProof/>
          <w:lang w:val="nb-NO"/>
        </w:rPr>
      </w:pPr>
      <w:r w:rsidRPr="437AC1FB" w:rsidR="528BA5E4">
        <w:rPr>
          <w:noProof/>
          <w:lang w:val="nb-NO"/>
        </w:rPr>
        <w:t>Utarbeide planer og tiltak for den enkelte bruker og tjensten, samt gjennomføring og oppfølging av disse</w:t>
      </w:r>
    </w:p>
    <w:p w:rsidR="1C097A12" w:rsidP="1987F931" w:rsidRDefault="1C097A12" w14:paraId="5A788C8B" w14:textId="30677785">
      <w:pPr>
        <w:pStyle w:val="Ingenmellomrom"/>
        <w:numPr>
          <w:ilvl w:val="0"/>
          <w:numId w:val="88"/>
        </w:numPr>
        <w:rPr>
          <w:noProof/>
          <w:lang w:val="nb-NO"/>
        </w:rPr>
      </w:pPr>
      <w:r w:rsidRPr="437AC1FB" w:rsidR="528BA5E4">
        <w:rPr>
          <w:noProof/>
          <w:lang w:val="nb-NO"/>
        </w:rPr>
        <w:t xml:space="preserve">Opplæring og veiledning i sosiale ferdigheter </w:t>
      </w:r>
    </w:p>
    <w:p w:rsidR="1C097A12" w:rsidP="1987F931" w:rsidRDefault="1C097A12" w14:paraId="589368E2" w14:textId="30DC3854">
      <w:pPr>
        <w:pStyle w:val="Ingenmellomrom"/>
        <w:numPr>
          <w:ilvl w:val="0"/>
          <w:numId w:val="88"/>
        </w:numPr>
        <w:rPr>
          <w:noProof/>
          <w:lang w:val="nb-NO"/>
        </w:rPr>
      </w:pPr>
      <w:r w:rsidRPr="437AC1FB" w:rsidR="528BA5E4">
        <w:rPr>
          <w:noProof/>
          <w:lang w:val="nb-NO"/>
        </w:rPr>
        <w:t>Kostveiledning og tilrettelegging av måltider</w:t>
      </w:r>
    </w:p>
    <w:p w:rsidR="1C097A12" w:rsidP="1987F931" w:rsidRDefault="1C097A12" w14:paraId="36025F40" w14:textId="001B95E3">
      <w:pPr>
        <w:pStyle w:val="Ingenmellomrom"/>
        <w:numPr>
          <w:ilvl w:val="0"/>
          <w:numId w:val="88"/>
        </w:numPr>
        <w:rPr>
          <w:noProof/>
          <w:lang w:val="nb-NO"/>
        </w:rPr>
      </w:pPr>
      <w:r w:rsidRPr="437AC1FB" w:rsidR="11C96687">
        <w:rPr>
          <w:noProof/>
          <w:lang w:val="nb-NO"/>
        </w:rPr>
        <w:t>J</w:t>
      </w:r>
      <w:r w:rsidRPr="437AC1FB" w:rsidR="528BA5E4">
        <w:rPr>
          <w:noProof/>
          <w:lang w:val="nb-NO"/>
        </w:rPr>
        <w:t>obbsøking</w:t>
      </w:r>
    </w:p>
    <w:p w:rsidR="1C097A12" w:rsidP="1987F931" w:rsidRDefault="1C097A12" w14:paraId="4011B204" w14:textId="6136ABE9">
      <w:pPr>
        <w:pStyle w:val="Ingenmellomrom"/>
        <w:numPr>
          <w:ilvl w:val="0"/>
          <w:numId w:val="88"/>
        </w:numPr>
        <w:rPr>
          <w:noProof/>
          <w:lang w:val="nb-NO"/>
        </w:rPr>
      </w:pPr>
      <w:r w:rsidRPr="437AC1FB" w:rsidR="528BA5E4">
        <w:rPr>
          <w:noProof/>
          <w:lang w:val="nb-NO"/>
        </w:rPr>
        <w:t xml:space="preserve">Lage gode rutiner på husarbeid og vedlikeholdsarbeid </w:t>
      </w:r>
    </w:p>
    <w:p w:rsidR="1C097A12" w:rsidP="1987F931" w:rsidRDefault="1C097A12" w14:paraId="1438903E" w14:textId="1BFD4CB5">
      <w:pPr>
        <w:pStyle w:val="Ingenmellomrom"/>
        <w:numPr>
          <w:ilvl w:val="0"/>
          <w:numId w:val="88"/>
        </w:numPr>
        <w:rPr>
          <w:noProof/>
          <w:lang w:val="nb-NO"/>
        </w:rPr>
      </w:pPr>
      <w:r w:rsidRPr="437AC1FB" w:rsidR="528BA5E4">
        <w:rPr>
          <w:noProof/>
          <w:lang w:val="nb-NO"/>
        </w:rPr>
        <w:t>Strukturere hverdagen</w:t>
      </w:r>
    </w:p>
    <w:p w:rsidR="1C097A12" w:rsidP="1987F931" w:rsidRDefault="1C097A12" w14:paraId="5FCC8C25" w14:textId="39BA0C48">
      <w:pPr>
        <w:pStyle w:val="Ingenmellomrom"/>
        <w:numPr>
          <w:ilvl w:val="0"/>
          <w:numId w:val="88"/>
        </w:numPr>
        <w:rPr>
          <w:noProof/>
          <w:lang w:val="nb-NO"/>
        </w:rPr>
      </w:pPr>
      <w:r w:rsidRPr="437AC1FB" w:rsidR="528BA5E4">
        <w:rPr>
          <w:noProof/>
          <w:lang w:val="nb-NO"/>
        </w:rPr>
        <w:t xml:space="preserve">Opplæring og veildning i handling </w:t>
      </w:r>
    </w:p>
    <w:p w:rsidR="27F1FCCF" w:rsidP="1987F931" w:rsidRDefault="27F1FCCF" w14:paraId="5FD8ECFD" w14:textId="5730459A">
      <w:pPr>
        <w:pStyle w:val="Normal"/>
        <w:rPr>
          <w:b w:val="1"/>
          <w:bCs w:val="1"/>
          <w:noProof/>
          <w:lang w:val="nb-NO"/>
        </w:rPr>
      </w:pPr>
    </w:p>
    <w:p w:rsidR="1C097A12" w:rsidP="437AC1FB" w:rsidRDefault="1C097A12" w14:paraId="5AB0C1CB" w14:textId="348DA9C7">
      <w:pPr>
        <w:pStyle w:val="Overskrift2"/>
        <w:rPr>
          <w:b w:val="1"/>
          <w:bCs w:val="1"/>
          <w:noProof/>
          <w:sz w:val="24"/>
          <w:szCs w:val="24"/>
          <w:lang w:val="nb-NO"/>
        </w:rPr>
      </w:pPr>
      <w:r w:rsidRPr="437AC1FB" w:rsidR="172FFB4E">
        <w:rPr>
          <w:noProof/>
          <w:lang w:val="nb-NO"/>
        </w:rPr>
        <w:t xml:space="preserve">7.3. </w:t>
      </w:r>
      <w:r w:rsidRPr="437AC1FB" w:rsidR="321EE7BB">
        <w:rPr>
          <w:noProof/>
          <w:lang w:val="nb-NO"/>
        </w:rPr>
        <w:t>Tjenesten</w:t>
      </w:r>
      <w:r w:rsidRPr="437AC1FB" w:rsidR="528BA5E4">
        <w:rPr>
          <w:noProof/>
          <w:lang w:val="nb-NO"/>
        </w:rPr>
        <w:t xml:space="preserve"> omfatter ikke:</w:t>
      </w:r>
    </w:p>
    <w:p w:rsidR="1C097A12" w:rsidP="1987F931" w:rsidRDefault="1C097A12" w14:paraId="756FD7ED" w14:textId="1D4BC9B8">
      <w:pPr>
        <w:pStyle w:val="Listeavsnitt"/>
        <w:numPr>
          <w:ilvl w:val="0"/>
          <w:numId w:val="89"/>
        </w:numPr>
        <w:rPr>
          <w:noProof/>
          <w:lang w:val="nb-NO"/>
        </w:rPr>
      </w:pPr>
      <w:r w:rsidRPr="437AC1FB" w:rsidR="528BA5E4">
        <w:rPr>
          <w:noProof/>
          <w:lang w:val="nb-NO"/>
        </w:rPr>
        <w:t>Praktisk bistand uten involvering av tjenestemottaker</w:t>
      </w:r>
      <w:r w:rsidRPr="437AC1FB" w:rsidR="3C09B8F7">
        <w:rPr>
          <w:noProof/>
          <w:lang w:val="nb-NO"/>
        </w:rPr>
        <w:t xml:space="preserve"> (eks. Alminnelig husarbeid, hjelp til flytting</w:t>
      </w:r>
      <w:r w:rsidRPr="437AC1FB" w:rsidR="30B3B91D">
        <w:rPr>
          <w:noProof/>
          <w:lang w:val="nb-NO"/>
        </w:rPr>
        <w:t>)</w:t>
      </w:r>
    </w:p>
    <w:p w:rsidR="1C097A12" w:rsidP="1987F931" w:rsidRDefault="1C097A12" w14:paraId="08E7285A" w14:textId="21E43B4D">
      <w:pPr>
        <w:pStyle w:val="Listeavsnitt"/>
        <w:numPr>
          <w:ilvl w:val="0"/>
          <w:numId w:val="89"/>
        </w:numPr>
        <w:rPr>
          <w:noProof/>
          <w:lang w:val="nb-NO"/>
        </w:rPr>
      </w:pPr>
      <w:r w:rsidRPr="437AC1FB" w:rsidR="528BA5E4">
        <w:rPr>
          <w:noProof/>
          <w:lang w:val="nb-NO"/>
        </w:rPr>
        <w:t>Sykepleierfaglige tjenester</w:t>
      </w:r>
    </w:p>
    <w:p w:rsidR="1C097A12" w:rsidP="1987F931" w:rsidRDefault="1C097A12" w14:paraId="4321284F" w14:textId="489C67B6">
      <w:pPr>
        <w:pStyle w:val="Listeavsnitt"/>
        <w:numPr>
          <w:ilvl w:val="0"/>
          <w:numId w:val="89"/>
        </w:numPr>
        <w:rPr>
          <w:noProof/>
          <w:lang w:val="nb-NO"/>
        </w:rPr>
      </w:pPr>
      <w:r w:rsidRPr="437AC1FB" w:rsidR="528BA5E4">
        <w:rPr>
          <w:noProof/>
          <w:lang w:val="nb-NO"/>
        </w:rPr>
        <w:t>Oppgaver tjenestemottaker selv kan utføre</w:t>
      </w:r>
    </w:p>
    <w:p w:rsidR="528BA5E4" w:rsidP="437AC1FB" w:rsidRDefault="528BA5E4" w14:paraId="5EB5B3FC" w14:textId="1D2D0A09">
      <w:pPr>
        <w:pStyle w:val="Listeavsnitt"/>
        <w:numPr>
          <w:ilvl w:val="0"/>
          <w:numId w:val="89"/>
        </w:numPr>
        <w:rPr>
          <w:rFonts w:ascii="Arial" w:hAnsi="Arial" w:eastAsia="Arial" w:cs="Arial" w:asciiTheme="minorAscii" w:hAnsiTheme="minorAscii" w:eastAsiaTheme="minorAscii" w:cstheme="minorAscii"/>
          <w:noProof/>
          <w:sz w:val="22"/>
          <w:szCs w:val="22"/>
          <w:lang w:val="nb-NO"/>
        </w:rPr>
      </w:pPr>
      <w:r w:rsidRPr="437AC1FB" w:rsidR="528BA5E4">
        <w:rPr>
          <w:noProof/>
          <w:lang w:val="nb-NO"/>
        </w:rPr>
        <w:t>Husdyrstell</w:t>
      </w:r>
    </w:p>
    <w:p w:rsidR="539A7A5D" w:rsidP="437AC1FB" w:rsidRDefault="539A7A5D" w14:paraId="12F0C6C8" w14:textId="6B2D25FA">
      <w:pPr>
        <w:pStyle w:val="Listeavsnitt"/>
        <w:numPr>
          <w:ilvl w:val="0"/>
          <w:numId w:val="89"/>
        </w:numPr>
        <w:rPr>
          <w:rFonts w:ascii="Arial" w:hAnsi="Arial" w:eastAsia="Arial" w:cs="Arial" w:asciiTheme="minorAscii" w:hAnsiTheme="minorAscii" w:eastAsiaTheme="minorAscii" w:cstheme="minorAscii"/>
          <w:noProof/>
          <w:sz w:val="22"/>
          <w:szCs w:val="22"/>
          <w:lang w:val="nb-NO"/>
        </w:rPr>
      </w:pPr>
      <w:r w:rsidRPr="437AC1FB" w:rsidR="539A7A5D">
        <w:rPr>
          <w:rFonts w:ascii="Arial" w:hAnsi="Arial" w:eastAsia="Arial" w:cs="Arial" w:asciiTheme="minorAscii" w:hAnsiTheme="minorAscii" w:eastAsiaTheme="minorAscii" w:cstheme="minorAscii"/>
          <w:noProof/>
          <w:sz w:val="22"/>
          <w:szCs w:val="22"/>
          <w:lang w:val="nb-NO"/>
        </w:rPr>
        <w:t>Føl</w:t>
      </w:r>
      <w:r w:rsidRPr="437AC1FB" w:rsidR="09ADCE6C">
        <w:rPr>
          <w:rFonts w:ascii="Arial" w:hAnsi="Arial" w:eastAsia="Arial" w:cs="Arial" w:asciiTheme="minorAscii" w:hAnsiTheme="minorAscii" w:eastAsiaTheme="minorAscii" w:cstheme="minorAscii"/>
          <w:noProof/>
          <w:sz w:val="22"/>
          <w:szCs w:val="22"/>
          <w:lang w:val="nb-NO"/>
        </w:rPr>
        <w:t>ge til lege og korttidsopphold på sykehjem</w:t>
      </w:r>
    </w:p>
    <w:p w:rsidR="09ADCE6C" w:rsidP="437AC1FB" w:rsidRDefault="09ADCE6C" w14:paraId="3FA5ADEA" w14:textId="0EA08219">
      <w:pPr>
        <w:pStyle w:val="Listeavsnitt"/>
        <w:numPr>
          <w:ilvl w:val="0"/>
          <w:numId w:val="89"/>
        </w:numPr>
        <w:rPr>
          <w:rFonts w:ascii="Arial" w:hAnsi="Arial" w:eastAsia="Arial" w:cs="Arial" w:asciiTheme="minorAscii" w:hAnsiTheme="minorAscii" w:eastAsiaTheme="minorAscii" w:cstheme="minorAscii"/>
          <w:noProof/>
          <w:sz w:val="22"/>
          <w:szCs w:val="22"/>
          <w:lang w:val="nb-NO"/>
        </w:rPr>
      </w:pPr>
      <w:r w:rsidRPr="437AC1FB" w:rsidR="09ADCE6C">
        <w:rPr>
          <w:rFonts w:ascii="Arial" w:hAnsi="Arial" w:eastAsia="Arial" w:cs="Arial" w:asciiTheme="minorAscii" w:hAnsiTheme="minorAscii" w:eastAsiaTheme="minorAscii" w:cstheme="minorAscii"/>
          <w:noProof/>
          <w:sz w:val="22"/>
          <w:szCs w:val="22"/>
          <w:lang w:val="nb-NO"/>
        </w:rPr>
        <w:t>Hente medisiner på apotek der andre kan utføre dette</w:t>
      </w:r>
    </w:p>
    <w:p w:rsidR="09ADCE6C" w:rsidP="437AC1FB" w:rsidRDefault="09ADCE6C" w14:paraId="47AA87D6" w14:textId="3D19A6EC">
      <w:pPr>
        <w:pStyle w:val="Listeavsnitt"/>
        <w:numPr>
          <w:ilvl w:val="0"/>
          <w:numId w:val="89"/>
        </w:numPr>
        <w:rPr>
          <w:rFonts w:ascii="Arial" w:hAnsi="Arial" w:eastAsia="Arial" w:cs="Arial" w:asciiTheme="minorAscii" w:hAnsiTheme="minorAscii" w:eastAsiaTheme="minorAscii" w:cstheme="minorAscii"/>
          <w:noProof/>
          <w:sz w:val="22"/>
          <w:szCs w:val="22"/>
          <w:lang w:val="nb-NO"/>
        </w:rPr>
      </w:pPr>
      <w:r w:rsidRPr="437AC1FB" w:rsidR="09ADCE6C">
        <w:rPr>
          <w:rFonts w:ascii="Arial" w:hAnsi="Arial" w:eastAsia="Arial" w:cs="Arial" w:asciiTheme="minorAscii" w:hAnsiTheme="minorAscii" w:eastAsiaTheme="minorAscii" w:cstheme="minorAscii"/>
          <w:noProof/>
          <w:sz w:val="22"/>
          <w:szCs w:val="22"/>
          <w:lang w:val="nb-NO"/>
        </w:rPr>
        <w:t>Tjenesteutøver har ikke anledning til å transportere tjenestemottaker i tjenestebil eller i egen bil</w:t>
      </w:r>
    </w:p>
    <w:p w:rsidR="09ADCE6C" w:rsidP="437AC1FB" w:rsidRDefault="09ADCE6C" w14:paraId="3A888AE5" w14:textId="2E211E54">
      <w:pPr>
        <w:pStyle w:val="Listeavsnitt"/>
        <w:numPr>
          <w:ilvl w:val="0"/>
          <w:numId w:val="89"/>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09ADCE6C">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p>
    <w:p w:rsidR="27F1FCCF" w:rsidP="1987F931" w:rsidRDefault="27F1FCCF" w14:paraId="0B5C07FB" w14:textId="110A1E79">
      <w:pPr>
        <w:pStyle w:val="Normal"/>
        <w:rPr>
          <w:noProof/>
          <w:lang w:val="nb-NO"/>
        </w:rPr>
      </w:pPr>
    </w:p>
    <w:p w:rsidR="1C097A12" w:rsidP="437AC1FB" w:rsidRDefault="1C097A12" w14:paraId="2D6B3D17" w14:textId="65A51842">
      <w:pPr>
        <w:pStyle w:val="Overskrift2"/>
        <w:rPr>
          <w:noProof/>
          <w:sz w:val="24"/>
          <w:szCs w:val="24"/>
          <w:lang w:val="nb-NO"/>
        </w:rPr>
      </w:pPr>
      <w:r w:rsidRPr="437AC1FB" w:rsidR="7B2461E8">
        <w:rPr>
          <w:noProof/>
          <w:lang w:val="nb-NO"/>
        </w:rPr>
        <w:t xml:space="preserve">7.4. </w:t>
      </w:r>
      <w:r w:rsidRPr="437AC1FB" w:rsidR="528BA5E4">
        <w:rPr>
          <w:noProof/>
          <w:lang w:val="nb-NO"/>
        </w:rPr>
        <w:t>Målgruppe</w:t>
      </w:r>
    </w:p>
    <w:p w:rsidR="1C097A12" w:rsidP="1987F931" w:rsidRDefault="1C097A12" w14:paraId="1110BC90" w14:textId="7FD778EB">
      <w:pPr>
        <w:pStyle w:val="Ingenmellomrom"/>
        <w:rPr>
          <w:noProof/>
          <w:lang w:val="nb-NO"/>
        </w:rPr>
      </w:pPr>
      <w:r w:rsidRPr="1987F931" w:rsidR="2E4B6A31">
        <w:rPr>
          <w:noProof/>
          <w:lang w:val="nb-NO"/>
        </w:rPr>
        <w:t xml:space="preserve">Tjenestemottakere over 18 år som bor i egen bolig, og har behov for veiledning og opplæring i dagliglivets gjøremål og sosiale ferdigheter. </w:t>
      </w:r>
    </w:p>
    <w:p w:rsidR="1987F931" w:rsidP="1987F931" w:rsidRDefault="1987F931" w14:paraId="7FD6015F" w14:textId="37AFCEB9">
      <w:pPr>
        <w:pStyle w:val="Ingenmellomrom"/>
        <w:rPr>
          <w:noProof/>
          <w:lang w:val="nb-NO"/>
        </w:rPr>
      </w:pPr>
    </w:p>
    <w:p w:rsidR="1C097A12" w:rsidP="437AC1FB" w:rsidRDefault="1C097A12" w14:paraId="243EFED7" w14:textId="5424E890">
      <w:pPr>
        <w:pStyle w:val="Overskrift2"/>
        <w:bidi w:val="0"/>
        <w:rPr>
          <w:rFonts w:ascii="Arial" w:hAnsi="Arial" w:eastAsia="" w:cs="" w:asciiTheme="majorAscii" w:hAnsiTheme="majorAscii" w:eastAsiaTheme="majorEastAsia" w:cstheme="majorBidi"/>
          <w:noProof/>
          <w:color w:val="221E1F"/>
          <w:sz w:val="24"/>
          <w:szCs w:val="24"/>
          <w:lang w:val="nb-NO" w:eastAsia="en-US" w:bidi="ar-SA"/>
        </w:rPr>
      </w:pPr>
      <w:r w:rsidRPr="437AC1FB" w:rsidR="29E40D2B">
        <w:rPr>
          <w:noProof/>
          <w:lang w:val="nb-NO"/>
        </w:rPr>
        <w:t xml:space="preserve">7.5. </w:t>
      </w:r>
      <w:r w:rsidRPr="437AC1FB" w:rsidR="528BA5E4">
        <w:rPr>
          <w:noProof/>
          <w:lang w:val="nb-NO"/>
        </w:rPr>
        <w:t>Kriterier</w:t>
      </w:r>
      <w:r w:rsidRPr="437AC1FB" w:rsidR="0D760A60">
        <w:rPr>
          <w:noProof/>
          <w:lang w:val="nb-NO"/>
        </w:rPr>
        <w:t xml:space="preserve"> for tildeling</w:t>
      </w:r>
    </w:p>
    <w:p w:rsidR="1C097A12" w:rsidP="1987F931" w:rsidRDefault="1C097A12" w14:paraId="06801A0A" w14:textId="3F032C25">
      <w:pPr>
        <w:pStyle w:val="Listeavsnitt"/>
        <w:numPr>
          <w:ilvl w:val="0"/>
          <w:numId w:val="90"/>
        </w:numPr>
        <w:rPr>
          <w:noProof/>
          <w:lang w:val="nb-NO"/>
        </w:rPr>
      </w:pPr>
      <w:r w:rsidRPr="1987F931" w:rsidR="492AC9C4">
        <w:rPr>
          <w:noProof/>
          <w:lang w:val="nb-NO"/>
        </w:rPr>
        <w:t xml:space="preserve">Boveiledning forutsetter egeninnsats fra tjenestemottker. </w:t>
      </w:r>
    </w:p>
    <w:p w:rsidR="1C097A12" w:rsidP="1987F931" w:rsidRDefault="1C097A12" w14:paraId="36EBC85B" w14:textId="0BB58178">
      <w:pPr>
        <w:pStyle w:val="Listeavsnitt"/>
        <w:numPr>
          <w:ilvl w:val="0"/>
          <w:numId w:val="90"/>
        </w:numPr>
        <w:ind/>
        <w:rPr>
          <w:noProof/>
          <w:lang w:val="nb-NO"/>
        </w:rPr>
      </w:pPr>
      <w:r w:rsidRPr="1987F931" w:rsidR="2E4B6A31">
        <w:rPr>
          <w:noProof/>
          <w:lang w:val="nb-NO"/>
        </w:rPr>
        <w:t>Opplæringspotensial</w:t>
      </w:r>
    </w:p>
    <w:p w:rsidR="27F1FCCF" w:rsidP="1987F931" w:rsidRDefault="27F1FCCF" w14:paraId="766B0C0E" w14:textId="35AA75BB">
      <w:pPr>
        <w:pStyle w:val="Listeavsnitt"/>
        <w:numPr>
          <w:ilvl w:val="0"/>
          <w:numId w:val="90"/>
        </w:numPr>
        <w:rPr>
          <w:noProof/>
          <w:lang w:val="nb-NO"/>
        </w:rPr>
      </w:pPr>
      <w:r w:rsidRPr="1987F931" w:rsidR="2E4B6A31">
        <w:rPr>
          <w:noProof/>
          <w:lang w:val="nb-NO"/>
        </w:rPr>
        <w:t>Evne til egenomsorg</w:t>
      </w:r>
    </w:p>
    <w:p w:rsidR="2A677102" w:rsidP="1987F931" w:rsidRDefault="2A677102" w14:paraId="130D873D" w14:textId="17721D98">
      <w:pPr>
        <w:pStyle w:val="Listeavsnitt"/>
        <w:numPr>
          <w:ilvl w:val="0"/>
          <w:numId w:val="90"/>
        </w:numPr>
        <w:rPr>
          <w:noProof/>
          <w:color w:val="auto"/>
          <w:lang w:val="nb-NO"/>
        </w:rPr>
      </w:pPr>
      <w:r w:rsidRPr="1987F931" w:rsidR="7463F8C0">
        <w:rPr>
          <w:noProof/>
          <w:color w:val="auto"/>
          <w:lang w:val="nb-NO"/>
        </w:rPr>
        <w:t>Momenter det vil bli lagt vekt på</w:t>
      </w:r>
      <w:r w:rsidRPr="1987F931" w:rsidR="5545EF58">
        <w:rPr>
          <w:noProof/>
          <w:color w:val="auto"/>
          <w:lang w:val="nb-NO"/>
        </w:rPr>
        <w:t>:</w:t>
      </w:r>
    </w:p>
    <w:p w:rsidR="27F1FCCF" w:rsidP="1987F931" w:rsidRDefault="27F1FCCF" w14:paraId="1A693A24" w14:textId="3914FF9C">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Faglig utredning av funksjonsnivå, hjelpebehov og sosial situasjon</w:t>
      </w:r>
    </w:p>
    <w:p w:rsidR="27F1FCCF" w:rsidP="1987F931" w:rsidRDefault="27F1FCCF" w14:paraId="1B626ACC" w14:textId="07AD19FF">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Behov for praktisk bistand og opplæring i dagliglivets gjøremål</w:t>
      </w:r>
    </w:p>
    <w:p w:rsidR="27F1FCCF" w:rsidP="1987F931" w:rsidRDefault="27F1FCCF" w14:paraId="4C88A43A" w14:textId="45088CAC">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Behov for bistand til strukturering og gjennomføring av oppgaver i hjemmet</w:t>
      </w:r>
    </w:p>
    <w:p w:rsidR="27F1FCCF" w:rsidP="1987F931" w:rsidRDefault="27F1FCCF" w14:paraId="433560CB" w14:textId="0F326D18">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Behov for økonomistyring, innkjøp av klær, matlaging og kosthold</w:t>
      </w:r>
    </w:p>
    <w:p w:rsidR="27F1FCCF" w:rsidP="1987F931" w:rsidRDefault="27F1FCCF" w14:paraId="7A1663B2" w14:textId="1C9F25ED">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Behov for bistand til å opprettholde og videreutvikle sosiale nettverk</w:t>
      </w:r>
    </w:p>
    <w:p w:rsidR="27F1FCCF" w:rsidP="1987F931" w:rsidRDefault="27F1FCCF" w14:paraId="0EFCF252" w14:textId="04D1E2D6">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Behov for hjelp til å håndtere medisiner eller annen medisinsk oppfølging</w:t>
      </w:r>
    </w:p>
    <w:p w:rsidR="27F1FCCF" w:rsidP="1987F931" w:rsidRDefault="27F1FCCF" w14:paraId="2D91874C" w14:textId="010E9BD7">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Den enkeltes vurdering, eventuelt pårørendes eller verges vurdering</w:t>
      </w:r>
    </w:p>
    <w:p w:rsidR="27F1FCCF" w:rsidP="1987F931" w:rsidRDefault="27F1FCCF" w14:paraId="364B53E4" w14:textId="732E83CA">
      <w:pPr>
        <w:pStyle w:val="Listeavsnitt"/>
        <w:numPr>
          <w:ilvl w:val="1"/>
          <w:numId w:val="90"/>
        </w:numPr>
        <w:rPr>
          <w:noProof/>
          <w:color w:val="000000" w:themeColor="text1" w:themeTint="FF" w:themeShade="FF"/>
          <w:lang w:val="nb-NO"/>
        </w:rPr>
      </w:pPr>
      <w:r w:rsidRPr="1987F931" w:rsidR="6DD5F3F6">
        <w:rPr>
          <w:noProof/>
          <w:color w:val="000000" w:themeColor="text1" w:themeTint="FF" w:themeShade="FF"/>
          <w:lang w:val="nb-NO"/>
        </w:rPr>
        <w:t>Den enkeltes mulighet til å få hjelp av andre</w:t>
      </w:r>
    </w:p>
    <w:p w:rsidR="27F1FCCF" w:rsidP="1987F931" w:rsidRDefault="27F1FCCF" w14:paraId="788C9BF9" w14:textId="57AFE475">
      <w:pPr>
        <w:pStyle w:val="Normal"/>
        <w:ind w:left="0"/>
        <w:rPr>
          <w:noProof/>
          <w:color w:val="auto"/>
          <w:lang w:val="nb-NO"/>
        </w:rPr>
      </w:pPr>
    </w:p>
    <w:p w:rsidR="27A52F30" w:rsidRDefault="27A52F30" w14:paraId="03623B91" w14:textId="73D55FA8">
      <w:r>
        <w:br w:type="page"/>
      </w:r>
    </w:p>
    <w:p w:rsidR="1B8F0D90" w:rsidP="1987F931" w:rsidRDefault="1B8F0D90" w14:paraId="10C5182C" w14:textId="4434FBC4">
      <w:pPr>
        <w:pStyle w:val="Overskrift1"/>
        <w:rPr>
          <w:b w:val="1"/>
          <w:bCs w:val="1"/>
          <w:noProof/>
          <w:lang w:val="nb-NO"/>
        </w:rPr>
      </w:pPr>
      <w:bookmarkStart w:name="_Toc2100801979" w:id="128080236"/>
      <w:r w:rsidRPr="437AC1FB" w:rsidR="583DA0A8">
        <w:rPr>
          <w:noProof/>
          <w:lang w:val="nb-NO"/>
        </w:rPr>
        <w:t>8</w:t>
      </w:r>
      <w:r w:rsidRPr="437AC1FB" w:rsidR="04AEB942">
        <w:rPr>
          <w:noProof/>
          <w:lang w:val="nb-NO"/>
        </w:rPr>
        <w:t>.</w:t>
      </w:r>
      <w:r w:rsidRPr="437AC1FB" w:rsidR="0DEDBD32">
        <w:rPr>
          <w:noProof/>
          <w:lang w:val="nb-NO"/>
        </w:rPr>
        <w:t xml:space="preserve"> STØTTEKONTAKT</w:t>
      </w:r>
      <w:bookmarkEnd w:id="128080236"/>
    </w:p>
    <w:p w:rsidR="48049913" w:rsidP="1987F931" w:rsidRDefault="48049913" w14:paraId="72B3FB27" w14:textId="6A51D18D">
      <w:pPr>
        <w:pStyle w:val="Overskrift2"/>
        <w:rPr>
          <w:noProof/>
          <w:lang w:val="nb-NO"/>
        </w:rPr>
      </w:pPr>
      <w:r w:rsidRPr="1987F931" w:rsidR="76D3344A">
        <w:rPr>
          <w:noProof/>
          <w:lang w:val="nb-NO"/>
        </w:rPr>
        <w:t>8.1. LOVGRUNNLAG</w:t>
      </w:r>
    </w:p>
    <w:p w:rsidR="48049913" w:rsidP="1987F931" w:rsidRDefault="48049913" w14:paraId="7D833539" w14:textId="7738F190">
      <w:pPr>
        <w:pStyle w:val="Ingenmellomrom"/>
        <w:rPr>
          <w:noProof/>
          <w:lang w:val="nb-NO"/>
        </w:rPr>
      </w:pPr>
      <w:r w:rsidRPr="1987F931" w:rsidR="76D3344A">
        <w:rPr>
          <w:noProof/>
          <w:lang w:val="nb-NO"/>
        </w:rPr>
        <w:t>Personlig assistanse, herunder praktisk bistand, opplæring og støttekontakt</w:t>
      </w:r>
    </w:p>
    <w:p w:rsidR="48049913" w:rsidP="1987F931" w:rsidRDefault="48049913" w14:paraId="137BE629" w14:textId="73C82DF2">
      <w:pPr>
        <w:pStyle w:val="Ingenmellomrom"/>
        <w:rPr>
          <w:noProof/>
          <w:lang w:val="nb-NO"/>
        </w:rPr>
      </w:pPr>
      <w:r w:rsidRPr="1987F931" w:rsidR="76D3344A">
        <w:rPr>
          <w:noProof/>
          <w:lang w:val="nb-NO"/>
        </w:rPr>
        <w:t>er hjemlet i helse- og omsorgstjenesteloven § 3-2 nr. 6, bokstav b, (personlig</w:t>
      </w:r>
    </w:p>
    <w:p w:rsidR="48049913" w:rsidP="1987F931" w:rsidRDefault="48049913" w14:paraId="08671699" w14:textId="1C835732">
      <w:pPr>
        <w:pStyle w:val="Ingenmellomrom"/>
        <w:rPr>
          <w:noProof/>
          <w:lang w:val="nb-NO"/>
        </w:rPr>
      </w:pPr>
      <w:r w:rsidRPr="1987F931" w:rsidR="76D3344A">
        <w:rPr>
          <w:noProof/>
          <w:lang w:val="nb-NO"/>
        </w:rPr>
        <w:t>assistanse, herunder praktisk bistand og opplæring og støttekontakt).</w:t>
      </w:r>
    </w:p>
    <w:p w:rsidR="1987F931" w:rsidP="1987F931" w:rsidRDefault="1987F931" w14:paraId="150E0001" w14:textId="6C629FC6">
      <w:pPr>
        <w:pStyle w:val="Ingenmellomrom"/>
        <w:rPr>
          <w:noProof/>
          <w:lang w:val="nb-NO"/>
        </w:rPr>
      </w:pPr>
    </w:p>
    <w:p w:rsidR="48049913" w:rsidP="1987F931" w:rsidRDefault="48049913" w14:paraId="67B40FEC" w14:textId="07EC010D">
      <w:pPr>
        <w:pStyle w:val="Overskrift2"/>
        <w:rPr>
          <w:noProof/>
          <w:lang w:val="nb-NO"/>
        </w:rPr>
      </w:pPr>
      <w:r w:rsidRPr="1987F931" w:rsidR="76D3344A">
        <w:rPr>
          <w:noProof/>
          <w:lang w:val="nb-NO"/>
        </w:rPr>
        <w:t>8.2. MÅLSETTING</w:t>
      </w:r>
    </w:p>
    <w:p w:rsidR="48049913" w:rsidP="1987F931" w:rsidRDefault="48049913" w14:paraId="3DE0C722" w14:textId="5A9151E6">
      <w:pPr>
        <w:pStyle w:val="Ingenmellomrom"/>
        <w:rPr>
          <w:noProof/>
          <w:lang w:val="nb-NO"/>
        </w:rPr>
      </w:pPr>
      <w:r w:rsidRPr="1987F931" w:rsidR="76D3344A">
        <w:rPr>
          <w:noProof/>
          <w:lang w:val="nb-NO"/>
        </w:rPr>
        <w:t>Formålet med støttekontakt er å bidra til at de som ikke selv klarer å få en</w:t>
      </w:r>
    </w:p>
    <w:p w:rsidR="48049913" w:rsidP="1987F931" w:rsidRDefault="48049913" w14:paraId="7A66A76C" w14:textId="32693F29">
      <w:pPr>
        <w:pStyle w:val="Ingenmellomrom"/>
        <w:rPr>
          <w:noProof/>
          <w:lang w:val="nb-NO"/>
        </w:rPr>
      </w:pPr>
      <w:r w:rsidRPr="1987F931" w:rsidR="76D3344A">
        <w:rPr>
          <w:noProof/>
          <w:lang w:val="nb-NO"/>
        </w:rPr>
        <w:t>aktiv, sosial og meningsfylt fritid kan få assistanse til dette.</w:t>
      </w:r>
    </w:p>
    <w:p w:rsidR="48049913" w:rsidP="1987F931" w:rsidRDefault="48049913" w14:paraId="7DE370C4" w14:textId="1F989401">
      <w:pPr>
        <w:pStyle w:val="Ingenmellomrom"/>
        <w:rPr>
          <w:noProof/>
          <w:lang w:val="nb-NO"/>
        </w:rPr>
      </w:pPr>
      <w:r w:rsidRPr="1987F931" w:rsidR="76D3344A">
        <w:rPr>
          <w:noProof/>
          <w:lang w:val="nb-NO"/>
        </w:rPr>
        <w:t>Støttekontakt kan gis individuelt, i gruppe eller i samarbeid med frivillige</w:t>
      </w:r>
    </w:p>
    <w:p w:rsidR="48049913" w:rsidP="1987F931" w:rsidRDefault="48049913" w14:paraId="0B400A65" w14:textId="1A7CCD5C">
      <w:pPr>
        <w:pStyle w:val="Ingenmellomrom"/>
        <w:rPr>
          <w:noProof/>
          <w:lang w:val="nb-NO"/>
        </w:rPr>
      </w:pPr>
      <w:r w:rsidRPr="1987F931" w:rsidR="76D3344A">
        <w:rPr>
          <w:noProof/>
          <w:lang w:val="nb-NO"/>
        </w:rPr>
        <w:t>lag og foreninger.</w:t>
      </w:r>
    </w:p>
    <w:p w:rsidR="1987F931" w:rsidP="1987F931" w:rsidRDefault="1987F931" w14:paraId="32D70909" w14:textId="36EEE744">
      <w:pPr>
        <w:pStyle w:val="Ingenmellomrom"/>
        <w:rPr>
          <w:noProof/>
          <w:lang w:val="nb-NO"/>
        </w:rPr>
      </w:pPr>
    </w:p>
    <w:p w:rsidR="48049913" w:rsidP="1987F931" w:rsidRDefault="48049913" w14:paraId="14CA6351" w14:textId="754B5C7E">
      <w:pPr>
        <w:pStyle w:val="Overskrift2"/>
        <w:rPr>
          <w:noProof/>
          <w:lang w:val="nb-NO"/>
        </w:rPr>
      </w:pPr>
      <w:r w:rsidRPr="1987F931" w:rsidR="76D3344A">
        <w:rPr>
          <w:noProof/>
          <w:lang w:val="nb-NO"/>
        </w:rPr>
        <w:t>8.3. KRITERIER FOR TILDELING</w:t>
      </w:r>
    </w:p>
    <w:p w:rsidR="76D3344A" w:rsidP="1987F931" w:rsidRDefault="76D3344A" w14:paraId="7C7454A3" w14:textId="11F30D90">
      <w:pPr>
        <w:pStyle w:val="Ingenmellomrom"/>
        <w:numPr>
          <w:ilvl w:val="0"/>
          <w:numId w:val="92"/>
        </w:numPr>
        <w:rPr>
          <w:noProof/>
          <w:lang w:val="nb-NO"/>
        </w:rPr>
      </w:pPr>
      <w:r w:rsidRPr="1987F931" w:rsidR="76D3344A">
        <w:rPr>
          <w:noProof/>
          <w:lang w:val="nb-NO"/>
        </w:rPr>
        <w:t>Søker har psykiske, sosiale og/eller fysiske funksjonshemminger. Det</w:t>
      </w:r>
      <w:r w:rsidRPr="1987F931" w:rsidR="299B0FF7">
        <w:rPr>
          <w:noProof/>
          <w:lang w:val="nb-NO"/>
        </w:rPr>
        <w:t xml:space="preserve"> </w:t>
      </w:r>
      <w:r w:rsidRPr="1987F931" w:rsidR="76D3344A">
        <w:rPr>
          <w:noProof/>
          <w:lang w:val="nb-NO"/>
        </w:rPr>
        <w:t>skal foreligge eventuelle helseopplysninger som tilsier at søker ikke</w:t>
      </w:r>
      <w:r w:rsidRPr="1987F931" w:rsidR="4A2B5164">
        <w:rPr>
          <w:noProof/>
          <w:lang w:val="nb-NO"/>
        </w:rPr>
        <w:t xml:space="preserve"> </w:t>
      </w:r>
      <w:r w:rsidRPr="1987F931" w:rsidR="76D3344A">
        <w:rPr>
          <w:noProof/>
          <w:lang w:val="nb-NO"/>
        </w:rPr>
        <w:t>kan ivareta egenomsorg eller er helt avhengig av praktisk eller</w:t>
      </w:r>
      <w:r w:rsidRPr="1987F931" w:rsidR="2B7B7D70">
        <w:rPr>
          <w:noProof/>
          <w:lang w:val="nb-NO"/>
        </w:rPr>
        <w:t xml:space="preserve"> </w:t>
      </w:r>
      <w:r w:rsidRPr="1987F931" w:rsidR="76D3344A">
        <w:rPr>
          <w:noProof/>
          <w:lang w:val="nb-NO"/>
        </w:rPr>
        <w:t>personlig hjelp for å greie dagliglivets gjøremål.</w:t>
      </w:r>
    </w:p>
    <w:p w:rsidR="76D3344A" w:rsidP="1987F931" w:rsidRDefault="76D3344A" w14:paraId="0436F2C2" w14:textId="47640CDE">
      <w:pPr>
        <w:pStyle w:val="Ingenmellomrom"/>
        <w:numPr>
          <w:ilvl w:val="0"/>
          <w:numId w:val="92"/>
        </w:numPr>
        <w:rPr>
          <w:noProof/>
          <w:lang w:val="nb-NO"/>
        </w:rPr>
      </w:pPr>
      <w:r w:rsidRPr="1987F931" w:rsidR="76D3344A">
        <w:rPr>
          <w:noProof/>
          <w:lang w:val="nb-NO"/>
        </w:rPr>
        <w:t>Bruker må kunne benytte seg av tilbudet i form av deltakelse på ulike</w:t>
      </w:r>
      <w:r w:rsidRPr="1987F931" w:rsidR="6E22596A">
        <w:rPr>
          <w:noProof/>
          <w:lang w:val="nb-NO"/>
        </w:rPr>
        <w:t xml:space="preserve"> </w:t>
      </w:r>
      <w:r w:rsidRPr="1987F931" w:rsidR="76D3344A">
        <w:rPr>
          <w:noProof/>
          <w:lang w:val="nb-NO"/>
        </w:rPr>
        <w:t>aktiviteter i nærmiljøet.</w:t>
      </w:r>
    </w:p>
    <w:p w:rsidR="76D3344A" w:rsidP="1987F931" w:rsidRDefault="76D3344A" w14:paraId="00E53716" w14:textId="68598DF8">
      <w:pPr>
        <w:pStyle w:val="Ingenmellomrom"/>
        <w:numPr>
          <w:ilvl w:val="0"/>
          <w:numId w:val="92"/>
        </w:numPr>
        <w:rPr>
          <w:noProof/>
          <w:lang w:val="nb-NO"/>
        </w:rPr>
      </w:pPr>
      <w:r w:rsidRPr="1987F931" w:rsidR="76D3344A">
        <w:rPr>
          <w:noProof/>
          <w:lang w:val="nb-NO"/>
        </w:rPr>
        <w:t>Timene skal brukes til deltakelse på kultur og fritidsaktiviteter,</w:t>
      </w:r>
      <w:r w:rsidRPr="1987F931" w:rsidR="79CACE0D">
        <w:rPr>
          <w:noProof/>
          <w:lang w:val="nb-NO"/>
        </w:rPr>
        <w:t xml:space="preserve"> </w:t>
      </w:r>
      <w:r w:rsidRPr="1987F931" w:rsidR="76D3344A">
        <w:rPr>
          <w:noProof/>
          <w:lang w:val="nb-NO"/>
        </w:rPr>
        <w:t>nettverksbygging, opplevelse og egenaktivitet.</w:t>
      </w:r>
    </w:p>
    <w:p w:rsidR="76D3344A" w:rsidP="1987F931" w:rsidRDefault="76D3344A" w14:paraId="3C762533" w14:textId="28117E8F">
      <w:pPr>
        <w:pStyle w:val="Ingenmellomrom"/>
        <w:numPr>
          <w:ilvl w:val="0"/>
          <w:numId w:val="92"/>
        </w:numPr>
        <w:rPr>
          <w:noProof/>
          <w:lang w:val="nb-NO"/>
        </w:rPr>
      </w:pPr>
      <w:r w:rsidRPr="1987F931" w:rsidR="76D3344A">
        <w:rPr>
          <w:noProof/>
          <w:lang w:val="nb-NO"/>
        </w:rPr>
        <w:t>Støttekontakt innvilges som hovedregel ikke til personer under 8 år,</w:t>
      </w:r>
      <w:r w:rsidRPr="1987F931" w:rsidR="0B5C1211">
        <w:rPr>
          <w:noProof/>
          <w:lang w:val="nb-NO"/>
        </w:rPr>
        <w:t xml:space="preserve"> </w:t>
      </w:r>
      <w:r w:rsidRPr="1987F931" w:rsidR="76D3344A">
        <w:rPr>
          <w:noProof/>
          <w:lang w:val="nb-NO"/>
        </w:rPr>
        <w:t>da denne gruppen sjelden har et selvstendig kultur- og fritidsliv</w:t>
      </w:r>
      <w:r w:rsidRPr="1987F931" w:rsidR="4F3E2DA2">
        <w:rPr>
          <w:noProof/>
          <w:lang w:val="nb-NO"/>
        </w:rPr>
        <w:t xml:space="preserve"> </w:t>
      </w:r>
      <w:r w:rsidRPr="1987F931" w:rsidR="76D3344A">
        <w:rPr>
          <w:noProof/>
          <w:lang w:val="nb-NO"/>
        </w:rPr>
        <w:t>uavhengig av foresatte.</w:t>
      </w:r>
    </w:p>
    <w:p w:rsidR="76D3344A" w:rsidP="1987F931" w:rsidRDefault="76D3344A" w14:paraId="6651ADDB" w14:textId="156F08BB">
      <w:pPr>
        <w:pStyle w:val="Ingenmellomrom"/>
        <w:numPr>
          <w:ilvl w:val="0"/>
          <w:numId w:val="92"/>
        </w:numPr>
        <w:rPr>
          <w:noProof/>
          <w:lang w:val="nb-NO"/>
        </w:rPr>
      </w:pPr>
      <w:r w:rsidRPr="1987F931" w:rsidR="76D3344A">
        <w:rPr>
          <w:noProof/>
          <w:lang w:val="nb-NO"/>
        </w:rPr>
        <w:t>Ordningen innvilges som hovedregel ikke på grunn av</w:t>
      </w:r>
      <w:r w:rsidRPr="1987F931" w:rsidR="13707D6B">
        <w:rPr>
          <w:noProof/>
          <w:lang w:val="nb-NO"/>
        </w:rPr>
        <w:t xml:space="preserve"> </w:t>
      </w:r>
      <w:r w:rsidRPr="1987F931" w:rsidR="76D3344A">
        <w:rPr>
          <w:noProof/>
          <w:lang w:val="nb-NO"/>
        </w:rPr>
        <w:t>avlastningsbehov hos pårørende.</w:t>
      </w:r>
    </w:p>
    <w:p w:rsidR="48049913" w:rsidP="1987F931" w:rsidRDefault="48049913" w14:paraId="21311FAD" w14:textId="7C65D891">
      <w:pPr>
        <w:pStyle w:val="Ingenmellomrom"/>
        <w:numPr>
          <w:ilvl w:val="0"/>
          <w:numId w:val="92"/>
        </w:numPr>
        <w:rPr>
          <w:noProof/>
          <w:lang w:val="nb-NO"/>
        </w:rPr>
      </w:pPr>
      <w:r w:rsidRPr="1987F931" w:rsidR="76D3344A">
        <w:rPr>
          <w:noProof/>
          <w:lang w:val="nb-NO"/>
        </w:rPr>
        <w:t>Beboere ved institusjoner med heldøgns bemanning og personer med</w:t>
      </w:r>
      <w:r w:rsidRPr="1987F931" w:rsidR="7C1DF894">
        <w:rPr>
          <w:noProof/>
          <w:lang w:val="nb-NO"/>
        </w:rPr>
        <w:t xml:space="preserve"> </w:t>
      </w:r>
      <w:r w:rsidRPr="1987F931" w:rsidR="76D3344A">
        <w:rPr>
          <w:noProof/>
          <w:lang w:val="nb-NO"/>
        </w:rPr>
        <w:t>1:1 bemanning prioriteres som hovedregel ikke ved fordeling av</w:t>
      </w:r>
      <w:r w:rsidRPr="1987F931" w:rsidR="121C5EBE">
        <w:rPr>
          <w:noProof/>
          <w:lang w:val="nb-NO"/>
        </w:rPr>
        <w:t xml:space="preserve"> </w:t>
      </w:r>
      <w:r w:rsidRPr="1987F931" w:rsidR="64519872">
        <w:rPr>
          <w:noProof/>
          <w:lang w:val="nb-NO"/>
        </w:rPr>
        <w:t>s</w:t>
      </w:r>
      <w:r w:rsidRPr="1987F931" w:rsidR="76D3344A">
        <w:rPr>
          <w:noProof/>
          <w:lang w:val="nb-NO"/>
        </w:rPr>
        <w:t>tøttekontakttimer.</w:t>
      </w:r>
    </w:p>
    <w:p w:rsidR="1987F931" w:rsidP="1987F931" w:rsidRDefault="1987F931" w14:paraId="4D794EFC" w14:textId="53BB1792">
      <w:pPr>
        <w:pStyle w:val="Listeavsnitt"/>
        <w:rPr>
          <w:noProof/>
          <w:lang w:val="nb-NO"/>
        </w:rPr>
      </w:pPr>
    </w:p>
    <w:p w:rsidR="48049913" w:rsidP="1987F931" w:rsidRDefault="48049913" w14:paraId="6118077B" w14:textId="2EAF7D81">
      <w:pPr>
        <w:pStyle w:val="Overskrift2"/>
        <w:rPr>
          <w:noProof/>
          <w:lang w:val="nb-NO"/>
        </w:rPr>
      </w:pPr>
      <w:r w:rsidRPr="1987F931" w:rsidR="76D3344A">
        <w:rPr>
          <w:noProof/>
          <w:lang w:val="nb-NO"/>
        </w:rPr>
        <w:t>8.4. TJENESTENS INNHOLD</w:t>
      </w:r>
    </w:p>
    <w:p w:rsidR="48049913" w:rsidP="1987F931" w:rsidRDefault="48049913" w14:paraId="5764991E" w14:textId="322A5ADB">
      <w:pPr>
        <w:pStyle w:val="Ingenmellomrom"/>
        <w:numPr>
          <w:ilvl w:val="0"/>
          <w:numId w:val="93"/>
        </w:numPr>
        <w:rPr>
          <w:noProof/>
          <w:lang w:val="nb-NO"/>
        </w:rPr>
      </w:pPr>
      <w:r w:rsidRPr="1987F931" w:rsidR="76D3344A">
        <w:rPr>
          <w:noProof/>
          <w:lang w:val="nb-NO"/>
        </w:rPr>
        <w:t>Gi bistand til deltagelse i ulike aktiviteter/fritidsaktiviteter.</w:t>
      </w:r>
    </w:p>
    <w:p w:rsidR="48049913" w:rsidP="1987F931" w:rsidRDefault="48049913" w14:paraId="12A15320" w14:textId="2A1DBEBE">
      <w:pPr>
        <w:pStyle w:val="Ingenmellomrom"/>
        <w:numPr>
          <w:ilvl w:val="0"/>
          <w:numId w:val="93"/>
        </w:numPr>
        <w:rPr>
          <w:noProof/>
          <w:lang w:val="nb-NO"/>
        </w:rPr>
      </w:pPr>
      <w:r w:rsidRPr="1987F931" w:rsidR="76D3344A">
        <w:rPr>
          <w:noProof/>
          <w:lang w:val="nb-NO"/>
        </w:rPr>
        <w:t>Gi bistand til deltagelse i sosiale og/eller åndelige aktiviteter.</w:t>
      </w:r>
    </w:p>
    <w:p w:rsidR="48049913" w:rsidP="1987F931" w:rsidRDefault="48049913" w14:paraId="0560B74F" w14:textId="1FB4FDF5">
      <w:pPr>
        <w:pStyle w:val="Ingenmellomrom"/>
        <w:numPr>
          <w:ilvl w:val="0"/>
          <w:numId w:val="93"/>
        </w:numPr>
        <w:rPr>
          <w:noProof/>
          <w:lang w:val="nb-NO"/>
        </w:rPr>
      </w:pPr>
      <w:r w:rsidRPr="27A52F30" w:rsidR="76D3344A">
        <w:rPr>
          <w:noProof/>
          <w:lang w:val="nb-NO"/>
        </w:rPr>
        <w:t>Bidra til at bruker får en meningsfull fritid og samvær med andre.</w:t>
      </w:r>
    </w:p>
    <w:p w:rsidR="27A52F30" w:rsidP="27A52F30" w:rsidRDefault="27A52F30" w14:paraId="68E99083" w14:textId="699C4F6A">
      <w:pPr>
        <w:pStyle w:val="Ingenmellomrom"/>
        <w:ind w:left="0"/>
        <w:rPr>
          <w:noProof/>
          <w:lang w:val="nb-NO"/>
        </w:rPr>
      </w:pPr>
    </w:p>
    <w:p w:rsidR="541EAC7F" w:rsidP="27A52F30" w:rsidRDefault="541EAC7F" w14:paraId="13A2A17F" w14:textId="5F987978">
      <w:pPr>
        <w:pStyle w:val="Overskrift2"/>
        <w:rPr>
          <w:noProof/>
          <w:lang w:val="nb-NO"/>
        </w:rPr>
      </w:pPr>
      <w:r w:rsidRPr="27A52F30" w:rsidR="541EAC7F">
        <w:rPr>
          <w:noProof/>
          <w:lang w:val="nb-NO"/>
        </w:rPr>
        <w:t>8.5. OPPGAVER SOM IKKE INNGÅR FOR STØTTEKONTAKT</w:t>
      </w:r>
    </w:p>
    <w:p w:rsidR="541EAC7F" w:rsidP="437AC1FB" w:rsidRDefault="541EAC7F" w14:paraId="477B5D5C" w14:textId="0A034FD5">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541EAC7F">
        <w:rPr>
          <w:rFonts w:ascii="Arial" w:hAnsi="Arial" w:eastAsia="Arial" w:cs="Arial" w:asciiTheme="minorAscii" w:hAnsiTheme="minorAscii" w:eastAsiaTheme="minorAscii" w:cstheme="minorAscii"/>
          <w:noProof/>
          <w:sz w:val="22"/>
          <w:szCs w:val="22"/>
          <w:lang w:val="nb-NO"/>
        </w:rPr>
        <w:t>Brukere som trenger akutt medisinsk/kirurgisk og psykiatrisk behandling, skal henvises til spesialisthelsetjenesten</w:t>
      </w:r>
    </w:p>
    <w:p w:rsidR="541EAC7F" w:rsidP="437AC1FB" w:rsidRDefault="541EAC7F" w14:paraId="59FBA95D" w14:textId="682F1C8F">
      <w:pPr>
        <w:pStyle w:val="Ingenmellomrom"/>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541EAC7F">
        <w:rPr>
          <w:rFonts w:ascii="Arial" w:hAnsi="Arial" w:eastAsia="Arial" w:cs="Arial" w:asciiTheme="minorAscii" w:hAnsiTheme="minorAscii" w:eastAsiaTheme="minorAscii" w:cstheme="minorAscii"/>
          <w:noProof/>
          <w:sz w:val="22"/>
          <w:szCs w:val="22"/>
          <w:lang w:val="nb-NO"/>
        </w:rPr>
        <w:t>Følge til lege og korttidsopphold på sykehjem</w:t>
      </w:r>
    </w:p>
    <w:p w:rsidR="541EAC7F" w:rsidP="437AC1FB" w:rsidRDefault="541EAC7F" w14:paraId="07A9F20F" w14:textId="6477BBED">
      <w:pPr>
        <w:pStyle w:val="Ingenmellomrom"/>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541EAC7F">
        <w:rPr>
          <w:rFonts w:ascii="Arial" w:hAnsi="Arial" w:eastAsia="Arial" w:cs="Arial" w:asciiTheme="minorAscii" w:hAnsiTheme="minorAscii" w:eastAsiaTheme="minorAscii" w:cstheme="minorAscii"/>
          <w:noProof/>
          <w:sz w:val="22"/>
          <w:szCs w:val="22"/>
          <w:lang w:val="nb-NO"/>
        </w:rPr>
        <w:t>Hente medisiner på apotek der andre kan utføre dette</w:t>
      </w:r>
    </w:p>
    <w:p w:rsidR="541EAC7F" w:rsidP="437AC1FB" w:rsidRDefault="541EAC7F" w14:paraId="7FC019BA" w14:textId="0D574858">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541EAC7F">
        <w:rPr>
          <w:rFonts w:ascii="Arial" w:hAnsi="Arial" w:eastAsia="Arial" w:cs="Arial" w:asciiTheme="minorAscii" w:hAnsiTheme="minorAscii" w:eastAsiaTheme="minorAscii" w:cstheme="minorAscii"/>
          <w:noProof/>
          <w:sz w:val="22"/>
          <w:szCs w:val="22"/>
          <w:lang w:val="nb-NO"/>
        </w:rPr>
        <w:t xml:space="preserve">Alminnelig husarbeid </w:t>
      </w:r>
    </w:p>
    <w:p w:rsidR="541EAC7F" w:rsidP="437AC1FB" w:rsidRDefault="541EAC7F" w14:paraId="31B25689" w14:textId="25F637AE">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541EAC7F">
        <w:rPr>
          <w:rFonts w:ascii="Arial" w:hAnsi="Arial" w:eastAsia="Arial" w:cs="Arial" w:asciiTheme="minorAscii" w:hAnsiTheme="minorAscii" w:eastAsiaTheme="minorAscii" w:cstheme="minorAscii"/>
          <w:noProof/>
          <w:sz w:val="22"/>
          <w:szCs w:val="22"/>
          <w:lang w:val="nb-NO"/>
        </w:rPr>
        <w:t>Hjelp til dyrehold</w:t>
      </w:r>
    </w:p>
    <w:p w:rsidR="541EAC7F" w:rsidP="437AC1FB" w:rsidRDefault="541EAC7F" w14:paraId="7B4C673C" w14:textId="48DF3293">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541EAC7F">
        <w:rPr>
          <w:rFonts w:ascii="Arial" w:hAnsi="Arial" w:eastAsia="Arial" w:cs="Arial" w:asciiTheme="minorAscii" w:hAnsiTheme="minorAscii" w:eastAsiaTheme="minorAscii" w:cstheme="minorAscii"/>
          <w:noProof/>
          <w:sz w:val="22"/>
          <w:szCs w:val="22"/>
          <w:lang w:val="nb-NO"/>
        </w:rPr>
        <w:t>Hjelp til flytting</w:t>
      </w:r>
    </w:p>
    <w:p w:rsidR="541EAC7F" w:rsidP="437AC1FB" w:rsidRDefault="541EAC7F" w14:paraId="7E4E0445" w14:textId="01F0B5B2">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541EAC7F">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p>
    <w:p w:rsidR="437AC1FB" w:rsidP="437AC1FB" w:rsidRDefault="437AC1FB" w14:paraId="272DA771" w14:textId="6836CF98">
      <w:pPr>
        <w:pStyle w:val="Ingenmellomrom"/>
        <w:rPr>
          <w:noProof/>
          <w:lang w:val="nb-NO"/>
        </w:rPr>
      </w:pPr>
    </w:p>
    <w:p w:rsidR="48049913" w:rsidP="1987F931" w:rsidRDefault="48049913" w14:paraId="38F58F31" w14:textId="49B2E79A">
      <w:pPr>
        <w:pStyle w:val="Overskrift2"/>
        <w:rPr>
          <w:noProof/>
          <w:lang w:val="nb-NO"/>
        </w:rPr>
      </w:pPr>
      <w:r w:rsidRPr="437AC1FB" w:rsidR="0DEDBD32">
        <w:rPr>
          <w:noProof/>
          <w:lang w:val="nb-NO"/>
        </w:rPr>
        <w:t>8.</w:t>
      </w:r>
      <w:r w:rsidRPr="437AC1FB" w:rsidR="5F66733F">
        <w:rPr>
          <w:noProof/>
          <w:lang w:val="nb-NO"/>
        </w:rPr>
        <w:t>6</w:t>
      </w:r>
      <w:r w:rsidRPr="437AC1FB" w:rsidR="0DEDBD32">
        <w:rPr>
          <w:noProof/>
          <w:lang w:val="nb-NO"/>
        </w:rPr>
        <w:t>. HVA KAN DU FORVENTE AV OSS</w:t>
      </w:r>
    </w:p>
    <w:p w:rsidR="48049913" w:rsidP="1987F931" w:rsidRDefault="48049913" w14:paraId="03B32552" w14:textId="39838202">
      <w:pPr>
        <w:pStyle w:val="Ingenmellomrom"/>
        <w:numPr>
          <w:ilvl w:val="0"/>
          <w:numId w:val="94"/>
        </w:numPr>
        <w:rPr>
          <w:noProof/>
          <w:lang w:val="nb-NO"/>
        </w:rPr>
      </w:pPr>
      <w:r w:rsidRPr="1987F931" w:rsidR="76D3344A">
        <w:rPr>
          <w:noProof/>
          <w:lang w:val="nb-NO"/>
        </w:rPr>
        <w:t>Vedtak fattes ut fra kartlagte behov og vurdering av et samlet</w:t>
      </w:r>
      <w:r w:rsidRPr="1987F931" w:rsidR="7455FD71">
        <w:rPr>
          <w:noProof/>
          <w:lang w:val="nb-NO"/>
        </w:rPr>
        <w:t xml:space="preserve"> </w:t>
      </w:r>
      <w:r w:rsidRPr="1987F931" w:rsidR="76D3344A">
        <w:rPr>
          <w:noProof/>
          <w:lang w:val="nb-NO"/>
        </w:rPr>
        <w:t>tjenestetilbud for deg.</w:t>
      </w:r>
    </w:p>
    <w:p w:rsidR="48049913" w:rsidP="1987F931" w:rsidRDefault="48049913" w14:paraId="29E5E0AF" w14:textId="438D1639">
      <w:pPr>
        <w:pStyle w:val="Ingenmellomrom"/>
        <w:numPr>
          <w:ilvl w:val="0"/>
          <w:numId w:val="94"/>
        </w:numPr>
        <w:rPr>
          <w:noProof/>
          <w:lang w:val="nb-NO"/>
        </w:rPr>
      </w:pPr>
      <w:r w:rsidRPr="1987F931" w:rsidR="76D3344A">
        <w:rPr>
          <w:noProof/>
          <w:lang w:val="nb-NO"/>
        </w:rPr>
        <w:t>Det opprettes avtale med støttekontakten ut fra vedtakets innhold.</w:t>
      </w:r>
    </w:p>
    <w:p w:rsidR="48049913" w:rsidP="1987F931" w:rsidRDefault="48049913" w14:paraId="180C545F" w14:textId="3A577DE9">
      <w:pPr>
        <w:pStyle w:val="Ingenmellomrom"/>
        <w:numPr>
          <w:ilvl w:val="0"/>
          <w:numId w:val="94"/>
        </w:numPr>
        <w:rPr>
          <w:noProof/>
          <w:lang w:val="nb-NO"/>
        </w:rPr>
      </w:pPr>
      <w:r w:rsidRPr="1987F931" w:rsidR="76D3344A">
        <w:rPr>
          <w:noProof/>
          <w:lang w:val="nb-NO"/>
        </w:rPr>
        <w:t>Du og støttekontakten bestemmer selv hva tiden skal brukes til.</w:t>
      </w:r>
    </w:p>
    <w:p w:rsidR="48049913" w:rsidP="1987F931" w:rsidRDefault="48049913" w14:paraId="2FE13405" w14:textId="0E4BA4A4">
      <w:pPr>
        <w:pStyle w:val="Ingenmellomrom"/>
        <w:numPr>
          <w:ilvl w:val="0"/>
          <w:numId w:val="94"/>
        </w:numPr>
        <w:rPr>
          <w:noProof/>
          <w:lang w:val="nb-NO"/>
        </w:rPr>
      </w:pPr>
      <w:r w:rsidRPr="437AC1FB" w:rsidR="0DEDBD32">
        <w:rPr>
          <w:noProof/>
          <w:lang w:val="nb-NO"/>
        </w:rPr>
        <w:t xml:space="preserve">Støttekontakten er fleksibel innenfor </w:t>
      </w:r>
      <w:r w:rsidRPr="437AC1FB" w:rsidR="2E1E1F6D">
        <w:rPr>
          <w:noProof/>
          <w:lang w:val="nb-NO"/>
        </w:rPr>
        <w:t xml:space="preserve">Arbeidsmiljølovens og </w:t>
      </w:r>
      <w:r w:rsidRPr="437AC1FB" w:rsidR="0DEDBD32">
        <w:rPr>
          <w:noProof/>
          <w:lang w:val="nb-NO"/>
        </w:rPr>
        <w:t>oppdragets rammer.</w:t>
      </w:r>
    </w:p>
    <w:p w:rsidR="48049913" w:rsidP="1987F931" w:rsidRDefault="48049913" w14:paraId="255CF213" w14:textId="15B78F7C">
      <w:pPr>
        <w:pStyle w:val="Ingenmellomrom"/>
        <w:numPr>
          <w:ilvl w:val="0"/>
          <w:numId w:val="94"/>
        </w:numPr>
        <w:rPr>
          <w:noProof/>
          <w:lang w:val="nb-NO"/>
        </w:rPr>
      </w:pPr>
      <w:r w:rsidRPr="1987F931" w:rsidR="76D3344A">
        <w:rPr>
          <w:noProof/>
          <w:lang w:val="nb-NO"/>
        </w:rPr>
        <w:t>Støttekontakten er informert om sin rolle og sine plikter.</w:t>
      </w:r>
    </w:p>
    <w:p w:rsidR="48049913" w:rsidP="1987F931" w:rsidRDefault="48049913" w14:paraId="20EB2573" w14:textId="0DF6B3A5">
      <w:pPr>
        <w:pStyle w:val="Ingenmellomrom"/>
        <w:numPr>
          <w:ilvl w:val="0"/>
          <w:numId w:val="94"/>
        </w:numPr>
        <w:rPr>
          <w:noProof/>
          <w:lang w:val="nb-NO"/>
        </w:rPr>
      </w:pPr>
      <w:r w:rsidRPr="1987F931" w:rsidR="76D3344A">
        <w:rPr>
          <w:noProof/>
          <w:lang w:val="nb-NO"/>
        </w:rPr>
        <w:t>Støttekontakten har taushetsplikt.</w:t>
      </w:r>
    </w:p>
    <w:p w:rsidR="1987F931" w:rsidP="1987F931" w:rsidRDefault="1987F931" w14:paraId="7F12B7D5" w14:textId="5349EF8F">
      <w:pPr>
        <w:pStyle w:val="Normal"/>
        <w:rPr>
          <w:noProof/>
          <w:lang w:val="nb-NO"/>
        </w:rPr>
      </w:pPr>
    </w:p>
    <w:p w:rsidR="48049913" w:rsidP="1987F931" w:rsidRDefault="48049913" w14:paraId="0BED5ECE" w14:textId="3A4A8EDA">
      <w:pPr>
        <w:pStyle w:val="Overskrift2"/>
        <w:rPr>
          <w:noProof/>
          <w:lang w:val="nb-NO"/>
        </w:rPr>
      </w:pPr>
      <w:r w:rsidRPr="437AC1FB" w:rsidR="0DEDBD32">
        <w:rPr>
          <w:noProof/>
          <w:lang w:val="nb-NO"/>
        </w:rPr>
        <w:t>8.</w:t>
      </w:r>
      <w:r w:rsidRPr="437AC1FB" w:rsidR="45EE4295">
        <w:rPr>
          <w:noProof/>
          <w:lang w:val="nb-NO"/>
        </w:rPr>
        <w:t>7</w:t>
      </w:r>
      <w:r w:rsidRPr="437AC1FB" w:rsidR="0DEDBD32">
        <w:rPr>
          <w:noProof/>
          <w:lang w:val="nb-NO"/>
        </w:rPr>
        <w:t>. HVA FORVENTER VI AV DEG</w:t>
      </w:r>
    </w:p>
    <w:p w:rsidR="48049913" w:rsidP="1987F931" w:rsidRDefault="48049913" w14:paraId="66204413" w14:textId="4C19C8B5">
      <w:pPr>
        <w:pStyle w:val="Ingenmellomrom"/>
        <w:numPr>
          <w:ilvl w:val="0"/>
          <w:numId w:val="95"/>
        </w:numPr>
        <w:rPr>
          <w:noProof/>
          <w:lang w:val="nb-NO"/>
        </w:rPr>
      </w:pPr>
      <w:r w:rsidRPr="1987F931" w:rsidR="76D3344A">
        <w:rPr>
          <w:noProof/>
          <w:lang w:val="nb-NO"/>
        </w:rPr>
        <w:t>Du betaler for deg selv ved ulike arrangementer og aktiviteter.</w:t>
      </w:r>
    </w:p>
    <w:p w:rsidR="48049913" w:rsidP="1987F931" w:rsidRDefault="48049913" w14:paraId="5AD8670C" w14:textId="549C3509">
      <w:pPr>
        <w:pStyle w:val="Ingenmellomrom"/>
        <w:numPr>
          <w:ilvl w:val="0"/>
          <w:numId w:val="95"/>
        </w:numPr>
        <w:rPr>
          <w:noProof/>
          <w:lang w:val="nb-NO"/>
        </w:rPr>
      </w:pPr>
      <w:r w:rsidRPr="1987F931" w:rsidR="76D3344A">
        <w:rPr>
          <w:noProof/>
          <w:lang w:val="nb-NO"/>
        </w:rPr>
        <w:t>Støttekontakt får beskjed av deg i god tid dersom avtaletidspunkte</w:t>
      </w:r>
      <w:r w:rsidRPr="1987F931" w:rsidR="3E9F36DC">
        <w:rPr>
          <w:noProof/>
          <w:lang w:val="nb-NO"/>
        </w:rPr>
        <w:t xml:space="preserve">t </w:t>
      </w:r>
      <w:r w:rsidRPr="1987F931" w:rsidR="76D3344A">
        <w:rPr>
          <w:noProof/>
          <w:lang w:val="nb-NO"/>
        </w:rPr>
        <w:t>må endres.</w:t>
      </w:r>
    </w:p>
    <w:p w:rsidR="48049913" w:rsidP="1987F931" w:rsidRDefault="48049913" w14:paraId="18FF717B" w14:textId="2AA10EDE">
      <w:pPr>
        <w:pStyle w:val="Ingenmellomrom"/>
        <w:numPr>
          <w:ilvl w:val="0"/>
          <w:numId w:val="95"/>
        </w:numPr>
        <w:rPr>
          <w:noProof/>
          <w:lang w:val="nb-NO"/>
        </w:rPr>
      </w:pPr>
      <w:r w:rsidRPr="1987F931" w:rsidR="76D3344A">
        <w:rPr>
          <w:noProof/>
          <w:lang w:val="nb-NO"/>
        </w:rPr>
        <w:t>Du gir uttrykk for hva du ønsker å bruke tiden til sammen med</w:t>
      </w:r>
      <w:r w:rsidRPr="1987F931" w:rsidR="2D1190EA">
        <w:rPr>
          <w:noProof/>
          <w:lang w:val="nb-NO"/>
        </w:rPr>
        <w:t xml:space="preserve"> </w:t>
      </w:r>
      <w:r w:rsidRPr="1987F931" w:rsidR="76D3344A">
        <w:rPr>
          <w:noProof/>
          <w:lang w:val="nb-NO"/>
        </w:rPr>
        <w:t>støttekontakten.</w:t>
      </w:r>
    </w:p>
    <w:p w:rsidR="48049913" w:rsidP="1987F931" w:rsidRDefault="48049913" w14:paraId="371F2755" w14:textId="505C169D">
      <w:pPr>
        <w:pStyle w:val="Ingenmellomrom"/>
        <w:numPr>
          <w:ilvl w:val="0"/>
          <w:numId w:val="95"/>
        </w:numPr>
        <w:rPr>
          <w:noProof/>
          <w:lang w:val="nb-NO"/>
        </w:rPr>
      </w:pPr>
      <w:r w:rsidRPr="437AC1FB" w:rsidR="0DEDBD32">
        <w:rPr>
          <w:noProof/>
          <w:lang w:val="nb-NO"/>
        </w:rPr>
        <w:t>Du tar del i kartleggingssamtale/evalueringssamtale før vedtak fattes.</w:t>
      </w:r>
    </w:p>
    <w:p w:rsidR="1987F931" w:rsidP="437AC1FB" w:rsidRDefault="1987F931" w14:paraId="493FC873" w14:textId="200AC220">
      <w:pPr>
        <w:pStyle w:val="Ingenmellomrom"/>
        <w:numPr>
          <w:ilvl w:val="0"/>
          <w:numId w:val="57"/>
        </w:numPr>
        <w:spacing w:line="240" w:lineRule="auto"/>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Opptrer høflig og har respekt for tjenesteyter  </w:t>
      </w:r>
    </w:p>
    <w:p w:rsidR="1987F931" w:rsidP="437AC1FB" w:rsidRDefault="1987F931" w14:paraId="6F0F81E4" w14:textId="19A8E59E">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3E16E7E">
        <w:rPr>
          <w:rFonts w:ascii="Arial" w:hAnsi="Arial" w:eastAsia="Arial" w:cs="Arial"/>
          <w:noProof w:val="0"/>
          <w:sz w:val="22"/>
          <w:szCs w:val="22"/>
          <w:lang w:val="nb-NO"/>
        </w:rPr>
        <w:t>Du gjør deg kjent med innholdet i vedtaket</w:t>
      </w:r>
    </w:p>
    <w:p w:rsidR="1987F931" w:rsidP="437AC1FB" w:rsidRDefault="1987F931" w14:paraId="78544F6F" w14:textId="6B935142">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Sørge for at husdyr ikke er til sjenanse for tjenesteyter </w:t>
      </w:r>
    </w:p>
    <w:p w:rsidR="1987F931" w:rsidP="437AC1FB" w:rsidRDefault="1987F931" w14:paraId="07CA0A86" w14:textId="19AE66AD">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Tjenesten ytes med fokus på egenmestring    </w:t>
      </w:r>
    </w:p>
    <w:p w:rsidR="1987F931" w:rsidP="437AC1FB" w:rsidRDefault="1987F931" w14:paraId="5798653B" w14:textId="7BA2A241">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Tjenesteyter vil samhandle med bruker om utførelse av tjenesten. Når du mottar tjenester i hjemmet, blir hjemmet automatisk tjenesteyters arbeidsplass. Det forventes at du bidrar til å skape en god arbeidsplass for tjenesteyter jf. bestemmelsene i arbeidsmiljøloven, og evt. nødvendig tilrettelegging i boligen aksepteres, for eksempel hjelpemidler og ommøblering  </w:t>
      </w:r>
    </w:p>
    <w:p w:rsidR="1987F931" w:rsidP="437AC1FB" w:rsidRDefault="1987F931" w14:paraId="38DB4F68" w14:textId="3152D4E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3E16E7E">
        <w:rPr>
          <w:rFonts w:ascii="Arial" w:hAnsi="Arial" w:eastAsia="Arial" w:cs="Arial"/>
          <w:noProof w:val="0"/>
          <w:sz w:val="22"/>
          <w:szCs w:val="22"/>
          <w:lang w:val="nb-NO"/>
        </w:rPr>
        <w:t>Tjenesteutøver plikter å bistå tjenestemottaker med å fremskaffe relevant informasjon om kommunens tjenester</w:t>
      </w:r>
    </w:p>
    <w:p w:rsidR="1987F931" w:rsidP="437AC1FB" w:rsidRDefault="1987F931" w14:paraId="6BD418B1" w14:textId="7303CDC2">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Tjenesten ytes og dokumenteres i henhold til vedtak</w:t>
      </w:r>
    </w:p>
    <w:p w:rsidR="1987F931" w:rsidP="437AC1FB" w:rsidRDefault="1987F931" w14:paraId="232EEF3A" w14:textId="0C33C1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Det utarbeides tiltaksplaner i forhold til tjenestene</w:t>
      </w:r>
    </w:p>
    <w:p w:rsidR="1987F931" w:rsidP="437AC1FB" w:rsidRDefault="1987F931" w14:paraId="046929D0" w14:textId="6B73304C">
      <w:pPr>
        <w:pStyle w:val="Listeavsnitt"/>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3E16E7E">
        <w:rPr>
          <w:rFonts w:ascii="Arial" w:hAnsi="Arial" w:eastAsia="Arial" w:cs="Arial"/>
          <w:noProof w:val="0"/>
          <w:sz w:val="22"/>
          <w:szCs w:val="22"/>
          <w:lang w:val="nb-NO"/>
        </w:rPr>
        <w:t>Tjenester i hjemmet kan ikke tilbys i situasjoner der tjenestemottaker eller andre i husholdningen viser truende eller voldelig adferd (med mindre tjenestebehovet er hjemlet i pasient- og brukerrettighetsloven §4A-1). Tjenesteutøver vil melde fra til annen instans (eks. lege, spesialisthelsetjenesten eller politiet) dersom det vurderes at det er behov for det</w:t>
      </w:r>
    </w:p>
    <w:p w:rsidR="1987F931" w:rsidP="437AC1FB" w:rsidRDefault="1987F931" w14:paraId="7EA6E366" w14:textId="04893197">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Viser hensyn i forhold til røyking innendørs og lar være å røyke i tjenesteyters nærvær </w:t>
      </w:r>
    </w:p>
    <w:p w:rsidR="1987F931" w:rsidP="437AC1FB" w:rsidRDefault="1987F931" w14:paraId="030EC25F" w14:textId="0B8798F0">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Sørge for at veien er fremkommelig og trygg uansett årstid  </w:t>
      </w:r>
    </w:p>
    <w:p w:rsidR="1987F931" w:rsidP="437AC1FB" w:rsidRDefault="1987F931" w14:paraId="76B87172" w14:textId="13A9DB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Du gir beskjed snarest mulig dersom det oppstår akutte situasjoner eller ved andre tilfeller der du ikke har behov for assistent </w:t>
      </w:r>
    </w:p>
    <w:p w:rsidR="1987F931" w:rsidP="437AC1FB" w:rsidRDefault="1987F931" w14:paraId="33355119" w14:textId="471A9F7A">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Sørge for å ha nødvendig utstyr tilgjengelig for utøvelse av personlig og praktisk bistand </w:t>
      </w:r>
    </w:p>
    <w:p w:rsidR="1987F931" w:rsidP="437AC1FB" w:rsidRDefault="1987F931" w14:paraId="09487C89" w14:textId="21A88667">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3E16E7E">
        <w:rPr>
          <w:rFonts w:ascii="Arial" w:hAnsi="Arial" w:eastAsia="Arial" w:cs="Arial"/>
          <w:noProof w:val="0"/>
          <w:color w:val="000000" w:themeColor="text1" w:themeTint="FF" w:themeShade="FF"/>
          <w:sz w:val="22"/>
          <w:szCs w:val="22"/>
          <w:lang w:val="nb-NO"/>
        </w:rPr>
        <w:t xml:space="preserve">God hygiene er </w:t>
      </w:r>
      <w:r w:rsidRPr="437AC1FB" w:rsidR="53E16E7E">
        <w:rPr>
          <w:rFonts w:ascii="Arial" w:hAnsi="Arial" w:eastAsia="Arial" w:cs="Arial"/>
          <w:noProof w:val="0"/>
          <w:sz w:val="22"/>
          <w:szCs w:val="22"/>
          <w:lang w:val="nb-NO"/>
        </w:rPr>
        <w:t>viktig både for tjenestemottaker og tjenesteutøver. Det skal være flytende såpe/håndsprit og tørkepapir tilgjengelig</w:t>
      </w:r>
    </w:p>
    <w:p w:rsidR="1987F931" w:rsidP="437AC1FB" w:rsidRDefault="1987F931" w14:paraId="48076B4A" w14:textId="7BC6072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3E16E7E">
        <w:rPr>
          <w:rFonts w:ascii="Arial" w:hAnsi="Arial" w:eastAsia="Arial" w:cs="Arial"/>
          <w:noProof w:val="0"/>
          <w:sz w:val="22"/>
          <w:szCs w:val="22"/>
          <w:lang w:val="nb-NO"/>
        </w:rPr>
        <w:t xml:space="preserve">Det kreves at hjemmet er i en slik stand at tjenesteyter kan utføre arbeidet. </w:t>
      </w:r>
    </w:p>
    <w:p w:rsidR="1987F931" w:rsidP="437AC1FB" w:rsidRDefault="1987F931" w14:paraId="162085DD" w14:textId="5D56F2BD">
      <w:pPr>
        <w:pStyle w:val="Ingenmellomrom"/>
        <w:numPr>
          <w:ilvl w:val="0"/>
          <w:numId w:val="57"/>
        </w:numPr>
        <w:rPr>
          <w:rFonts w:ascii="Arial" w:hAnsi="Arial" w:eastAsia="Arial" w:cs="Arial"/>
          <w:noProof w:val="0"/>
          <w:sz w:val="22"/>
          <w:szCs w:val="22"/>
          <w:lang w:val="nb-NO"/>
        </w:rPr>
      </w:pPr>
      <w:r w:rsidRPr="27A52F30" w:rsidR="53E16E7E">
        <w:rPr>
          <w:rFonts w:ascii="Arial" w:hAnsi="Arial" w:eastAsia="Arial" w:cs="Arial"/>
          <w:noProof w:val="0"/>
          <w:sz w:val="22"/>
          <w:szCs w:val="22"/>
          <w:lang w:val="nb-NO"/>
        </w:rPr>
        <w:t>Personalet skal ikke motta personlige gaver eller penger</w:t>
      </w:r>
    </w:p>
    <w:p w:rsidR="27A52F30" w:rsidP="27A52F30" w:rsidRDefault="27A52F30" w14:paraId="67CC2F9D" w14:textId="229FFBD5">
      <w:pPr>
        <w:pStyle w:val="Ingenmellomrom"/>
        <w:ind w:left="0"/>
        <w:rPr>
          <w:rFonts w:ascii="Arial" w:hAnsi="Arial" w:eastAsia="Arial" w:cs="Arial"/>
          <w:noProof w:val="0"/>
          <w:sz w:val="22"/>
          <w:szCs w:val="22"/>
          <w:lang w:val="nb-NO"/>
        </w:rPr>
      </w:pPr>
    </w:p>
    <w:p w:rsidR="48049913" w:rsidP="1987F931" w:rsidRDefault="48049913" w14:paraId="3B70D100" w14:textId="1262B96B">
      <w:pPr>
        <w:pStyle w:val="Overskrift2"/>
        <w:rPr>
          <w:noProof/>
          <w:lang w:val="nb-NO"/>
        </w:rPr>
      </w:pPr>
      <w:r w:rsidRPr="437AC1FB" w:rsidR="0DEDBD32">
        <w:rPr>
          <w:noProof/>
          <w:lang w:val="nb-NO"/>
        </w:rPr>
        <w:t>8.</w:t>
      </w:r>
      <w:r w:rsidRPr="437AC1FB" w:rsidR="562DEA66">
        <w:rPr>
          <w:noProof/>
          <w:lang w:val="nb-NO"/>
        </w:rPr>
        <w:t>8</w:t>
      </w:r>
      <w:r w:rsidRPr="437AC1FB" w:rsidR="0DEDBD32">
        <w:rPr>
          <w:noProof/>
          <w:lang w:val="nb-NO"/>
        </w:rPr>
        <w:t>. PRAKTISKE OPPLYSNINGER</w:t>
      </w:r>
    </w:p>
    <w:p w:rsidR="48049913" w:rsidP="1987F931" w:rsidRDefault="48049913" w14:paraId="662878AA" w14:textId="325309AA">
      <w:pPr>
        <w:pStyle w:val="Ingenmellomrom"/>
        <w:numPr>
          <w:ilvl w:val="0"/>
          <w:numId w:val="97"/>
        </w:numPr>
        <w:rPr>
          <w:noProof/>
          <w:lang w:val="nb-NO"/>
        </w:rPr>
      </w:pPr>
      <w:r w:rsidRPr="1987F931" w:rsidR="76D3344A">
        <w:rPr>
          <w:noProof/>
          <w:lang w:val="nb-NO"/>
        </w:rPr>
        <w:t>Tjenesten er gratis, men du som trenger støttekontakt, må selv betale egne</w:t>
      </w:r>
      <w:r w:rsidRPr="1987F931" w:rsidR="2A3AA41B">
        <w:rPr>
          <w:noProof/>
          <w:lang w:val="nb-NO"/>
        </w:rPr>
        <w:t xml:space="preserve"> </w:t>
      </w:r>
      <w:r w:rsidRPr="1987F931" w:rsidR="76D3344A">
        <w:rPr>
          <w:noProof/>
          <w:lang w:val="nb-NO"/>
        </w:rPr>
        <w:t xml:space="preserve">utgifter. </w:t>
      </w:r>
    </w:p>
    <w:p w:rsidR="48049913" w:rsidP="1987F931" w:rsidRDefault="48049913" w14:paraId="4E303687" w14:textId="009657C4">
      <w:pPr>
        <w:pStyle w:val="Ingenmellomrom"/>
        <w:numPr>
          <w:ilvl w:val="0"/>
          <w:numId w:val="97"/>
        </w:numPr>
        <w:rPr>
          <w:noProof/>
          <w:lang w:val="nb-NO"/>
        </w:rPr>
      </w:pPr>
      <w:r w:rsidRPr="1987F931" w:rsidR="76D3344A">
        <w:rPr>
          <w:noProof/>
          <w:lang w:val="nb-NO"/>
        </w:rPr>
        <w:t>Rammene for oppdraget (målsetting, antall timer, kjøreordning,</w:t>
      </w:r>
      <w:r w:rsidRPr="1987F931" w:rsidR="452A0992">
        <w:rPr>
          <w:noProof/>
          <w:lang w:val="nb-NO"/>
        </w:rPr>
        <w:t xml:space="preserve"> </w:t>
      </w:r>
      <w:r w:rsidRPr="1987F931" w:rsidR="76D3344A">
        <w:rPr>
          <w:noProof/>
          <w:lang w:val="nb-NO"/>
        </w:rPr>
        <w:t>utgiftsdekning) er beskrevet i vedtaket ditt og i oppdragskontrakt til</w:t>
      </w:r>
      <w:r w:rsidRPr="1987F931" w:rsidR="58BEDAC2">
        <w:rPr>
          <w:noProof/>
          <w:lang w:val="nb-NO"/>
        </w:rPr>
        <w:t xml:space="preserve"> </w:t>
      </w:r>
      <w:r w:rsidRPr="1987F931" w:rsidR="76D3344A">
        <w:rPr>
          <w:noProof/>
          <w:lang w:val="nb-NO"/>
        </w:rPr>
        <w:t>støttekontakten.</w:t>
      </w:r>
    </w:p>
    <w:p w:rsidR="52FC8495" w:rsidP="1987F931" w:rsidRDefault="52FC8495" w14:paraId="5CE84A77" w14:textId="3E84C954">
      <w:pPr>
        <w:pStyle w:val="Normal"/>
        <w:rPr>
          <w:noProof/>
          <w:lang w:val="nb-NO"/>
        </w:rPr>
      </w:pPr>
    </w:p>
    <w:p w:rsidR="5029986D" w:rsidP="1987F931" w:rsidRDefault="5029986D" w14:paraId="7AF0235A" w14:textId="7006B1F8">
      <w:pPr>
        <w:pStyle w:val="Normal"/>
        <w:rPr>
          <w:noProof/>
          <w:lang w:val="nb-NO"/>
        </w:rPr>
      </w:pPr>
    </w:p>
    <w:p w:rsidR="1987F931" w:rsidRDefault="1987F931" w14:paraId="667201E9" w14:textId="0F00E05D">
      <w:r>
        <w:br w:type="page"/>
      </w:r>
    </w:p>
    <w:p w:rsidR="2E0F6ADD" w:rsidP="1987F931" w:rsidRDefault="2E0F6ADD" w14:paraId="76D1C6E6" w14:textId="10AE5C02">
      <w:pPr>
        <w:pStyle w:val="Overskrift1"/>
        <w:rPr>
          <w:noProof/>
          <w:lang w:val="nb-NO"/>
        </w:rPr>
      </w:pPr>
      <w:bookmarkStart w:name="_Toc896609184" w:id="1181627369"/>
      <w:r w:rsidRPr="1987F931" w:rsidR="3622EA2F">
        <w:rPr>
          <w:noProof/>
          <w:lang w:val="nb-NO"/>
        </w:rPr>
        <w:t>9. HELSETJENESTER I HJEMMET</w:t>
      </w:r>
      <w:bookmarkEnd w:id="1181627369"/>
    </w:p>
    <w:p w:rsidR="2E0F6ADD" w:rsidP="1987F931" w:rsidRDefault="2E0F6ADD" w14:paraId="05A1BD28" w14:textId="57D92249">
      <w:pPr>
        <w:pStyle w:val="Overskrift2"/>
        <w:rPr>
          <w:noProof/>
          <w:lang w:val="nb-NO"/>
        </w:rPr>
      </w:pPr>
      <w:r w:rsidRPr="1987F931" w:rsidR="18E12CE4">
        <w:rPr>
          <w:noProof/>
          <w:lang w:val="nb-NO"/>
        </w:rPr>
        <w:t>9.1. LOVGRUNNLAG</w:t>
      </w:r>
    </w:p>
    <w:p w:rsidR="2E0F6ADD" w:rsidP="1987F931" w:rsidRDefault="2E0F6ADD" w14:paraId="790CFC91" w14:textId="5E6AA2F7" w14:noSpellErr="1">
      <w:pPr>
        <w:pStyle w:val="Ingenmellomrom"/>
        <w:rPr>
          <w:noProof/>
          <w:lang w:val="nb-NO"/>
        </w:rPr>
      </w:pPr>
      <w:r w:rsidRPr="1987F931" w:rsidR="18E12CE4">
        <w:rPr>
          <w:noProof/>
          <w:lang w:val="nb-NO"/>
        </w:rPr>
        <w:t>Helsetjenester i hjemmet er hjemlet i Helse- og omsorgstjenesteloven §§ 3-1 og 3-2 nr. 6, bokstav a, (helsetjenester i hjemmet) og omfatter ulike</w:t>
      </w:r>
      <w:r w:rsidRPr="1987F931" w:rsidR="30A00337">
        <w:rPr>
          <w:noProof/>
          <w:lang w:val="nb-NO"/>
        </w:rPr>
        <w:t xml:space="preserve"> </w:t>
      </w:r>
      <w:r w:rsidRPr="1987F931" w:rsidR="18E12CE4">
        <w:rPr>
          <w:noProof/>
          <w:lang w:val="nb-NO"/>
        </w:rPr>
        <w:t>helsetjenester som ytes i hjemmet, herunder sykepleie og psykisk</w:t>
      </w:r>
      <w:r w:rsidRPr="1987F931" w:rsidR="2589556C">
        <w:rPr>
          <w:noProof/>
          <w:lang w:val="nb-NO"/>
        </w:rPr>
        <w:t xml:space="preserve"> </w:t>
      </w:r>
      <w:r w:rsidRPr="1987F931" w:rsidR="18E12CE4">
        <w:rPr>
          <w:noProof/>
          <w:lang w:val="nb-NO"/>
        </w:rPr>
        <w:t>helsetjeneste.</w:t>
      </w:r>
    </w:p>
    <w:p w:rsidR="1987F931" w:rsidP="1987F931" w:rsidRDefault="1987F931" w14:paraId="086F8205" w14:textId="2D5318F8">
      <w:pPr>
        <w:pStyle w:val="Ingenmellomrom"/>
        <w:rPr>
          <w:noProof/>
          <w:lang w:val="nb-NO"/>
        </w:rPr>
      </w:pPr>
    </w:p>
    <w:p w:rsidR="2E0F6ADD" w:rsidP="1987F931" w:rsidRDefault="2E0F6ADD" w14:paraId="348B251A" w14:textId="7C2A3DAF">
      <w:pPr>
        <w:pStyle w:val="Overskrift2"/>
        <w:rPr>
          <w:noProof/>
          <w:lang w:val="nb-NO"/>
        </w:rPr>
      </w:pPr>
      <w:r w:rsidRPr="1987F931" w:rsidR="18E12CE4">
        <w:rPr>
          <w:noProof/>
          <w:lang w:val="nb-NO"/>
        </w:rPr>
        <w:t>9.2. MÅLSETTING</w:t>
      </w:r>
    </w:p>
    <w:p w:rsidR="2E0F6ADD" w:rsidP="1987F931" w:rsidRDefault="2E0F6ADD" w14:paraId="2B593F13" w14:textId="7A9D12E3">
      <w:pPr>
        <w:pStyle w:val="Ingenmellomrom"/>
        <w:numPr>
          <w:ilvl w:val="0"/>
          <w:numId w:val="98"/>
        </w:numPr>
        <w:rPr>
          <w:noProof/>
          <w:lang w:val="nb-NO"/>
        </w:rPr>
      </w:pPr>
      <w:r w:rsidRPr="1987F931" w:rsidR="18E12CE4">
        <w:rPr>
          <w:noProof/>
          <w:lang w:val="nb-NO"/>
        </w:rPr>
        <w:t>Det er et mål for omsorgstjenesten at den skal sette innbyggerne i</w:t>
      </w:r>
      <w:r w:rsidRPr="1987F931" w:rsidR="665909D3">
        <w:rPr>
          <w:noProof/>
          <w:lang w:val="nb-NO"/>
        </w:rPr>
        <w:t xml:space="preserve"> </w:t>
      </w:r>
      <w:r w:rsidRPr="1987F931" w:rsidR="18E12CE4">
        <w:rPr>
          <w:noProof/>
          <w:lang w:val="nb-NO"/>
        </w:rPr>
        <w:t>stand til å bo i eget hjem så lenge som mulig.</w:t>
      </w:r>
    </w:p>
    <w:p w:rsidR="2E0F6ADD" w:rsidP="1987F931" w:rsidRDefault="2E0F6ADD" w14:paraId="45EDA9E7" w14:textId="1DCB8EE7">
      <w:pPr>
        <w:pStyle w:val="Ingenmellomrom"/>
        <w:numPr>
          <w:ilvl w:val="0"/>
          <w:numId w:val="98"/>
        </w:numPr>
        <w:rPr>
          <w:noProof/>
          <w:lang w:val="nb-NO"/>
        </w:rPr>
      </w:pPr>
      <w:r w:rsidRPr="1987F931" w:rsidR="18E12CE4">
        <w:rPr>
          <w:noProof/>
          <w:lang w:val="nb-NO"/>
        </w:rPr>
        <w:t>Tjenesteutøvelsen skal ta utgangspunkt i den enkeltes ressurser og</w:t>
      </w:r>
      <w:r w:rsidRPr="1987F931" w:rsidR="058A4ED8">
        <w:rPr>
          <w:noProof/>
          <w:lang w:val="nb-NO"/>
        </w:rPr>
        <w:t xml:space="preserve"> </w:t>
      </w:r>
      <w:r w:rsidRPr="1987F931" w:rsidR="18E12CE4">
        <w:rPr>
          <w:noProof/>
          <w:lang w:val="nb-NO"/>
        </w:rPr>
        <w:t>bidra til at pasienten opprettholder eller gjenvinner størst mulig grad</w:t>
      </w:r>
      <w:r w:rsidRPr="1987F931" w:rsidR="33A29297">
        <w:rPr>
          <w:noProof/>
          <w:lang w:val="nb-NO"/>
        </w:rPr>
        <w:t xml:space="preserve"> </w:t>
      </w:r>
      <w:r w:rsidRPr="1987F931" w:rsidR="18E12CE4">
        <w:rPr>
          <w:noProof/>
          <w:lang w:val="nb-NO"/>
        </w:rPr>
        <w:t>av egenmestring.</w:t>
      </w:r>
    </w:p>
    <w:p w:rsidR="2E0F6ADD" w:rsidP="1987F931" w:rsidRDefault="2E0F6ADD" w14:paraId="7FFF23A9" w14:textId="6EF83E0D">
      <w:pPr>
        <w:pStyle w:val="Ingenmellomrom"/>
        <w:numPr>
          <w:ilvl w:val="0"/>
          <w:numId w:val="98"/>
        </w:numPr>
        <w:rPr>
          <w:noProof/>
          <w:lang w:val="nb-NO"/>
        </w:rPr>
      </w:pPr>
      <w:r w:rsidRPr="1987F931" w:rsidR="18E12CE4">
        <w:rPr>
          <w:noProof/>
          <w:lang w:val="nb-NO"/>
        </w:rPr>
        <w:t>Pasienten skal sikres trygghet i den livssituasjon han/ hun befinner</w:t>
      </w:r>
      <w:r w:rsidRPr="1987F931" w:rsidR="7C010CCE">
        <w:rPr>
          <w:noProof/>
          <w:lang w:val="nb-NO"/>
        </w:rPr>
        <w:t xml:space="preserve"> </w:t>
      </w:r>
      <w:r w:rsidRPr="1987F931" w:rsidR="18E12CE4">
        <w:rPr>
          <w:noProof/>
          <w:lang w:val="nb-NO"/>
        </w:rPr>
        <w:t>seg i.</w:t>
      </w:r>
    </w:p>
    <w:p w:rsidR="2E0F6ADD" w:rsidP="1987F931" w:rsidRDefault="2E0F6ADD" w14:paraId="22E13B0B" w14:textId="4FA1F425">
      <w:pPr>
        <w:pStyle w:val="Ingenmellomrom"/>
        <w:numPr>
          <w:ilvl w:val="0"/>
          <w:numId w:val="98"/>
        </w:numPr>
        <w:rPr>
          <w:noProof/>
          <w:lang w:val="nb-NO"/>
        </w:rPr>
      </w:pPr>
      <w:r w:rsidRPr="1987F931" w:rsidR="18E12CE4">
        <w:rPr>
          <w:noProof/>
          <w:lang w:val="nb-NO"/>
        </w:rPr>
        <w:t>Helsehjelp i hjemmet innvilges til alle som bor eller midlertidig</w:t>
      </w:r>
      <w:r w:rsidRPr="1987F931" w:rsidR="692DF5B9">
        <w:rPr>
          <w:noProof/>
          <w:lang w:val="nb-NO"/>
        </w:rPr>
        <w:t xml:space="preserve"> </w:t>
      </w:r>
      <w:r w:rsidRPr="1987F931" w:rsidR="18E12CE4">
        <w:rPr>
          <w:noProof/>
          <w:lang w:val="nb-NO"/>
        </w:rPr>
        <w:t>oppholder seg i kommunen og fyller vilkårene for å motta nødvendig</w:t>
      </w:r>
      <w:r w:rsidRPr="1987F931" w:rsidR="52BDCD07">
        <w:rPr>
          <w:noProof/>
          <w:lang w:val="nb-NO"/>
        </w:rPr>
        <w:t xml:space="preserve"> </w:t>
      </w:r>
      <w:r w:rsidRPr="1987F931" w:rsidR="18E12CE4">
        <w:rPr>
          <w:noProof/>
          <w:lang w:val="nb-NO"/>
        </w:rPr>
        <w:t>helsehjelp.</w:t>
      </w:r>
    </w:p>
    <w:p w:rsidR="1987F931" w:rsidP="1987F931" w:rsidRDefault="1987F931" w14:paraId="4E8388A1" w14:textId="7E3020D9">
      <w:pPr>
        <w:pStyle w:val="Ingenmellomrom"/>
        <w:ind w:left="0"/>
        <w:rPr>
          <w:noProof/>
          <w:lang w:val="nb-NO"/>
        </w:rPr>
      </w:pPr>
    </w:p>
    <w:p w:rsidR="2E0F6ADD" w:rsidP="1987F931" w:rsidRDefault="2E0F6ADD" w14:paraId="334DE769" w14:textId="70E4E08A">
      <w:pPr>
        <w:pStyle w:val="Overskrift2"/>
        <w:rPr>
          <w:noProof/>
          <w:lang w:val="nb-NO"/>
        </w:rPr>
      </w:pPr>
      <w:r w:rsidRPr="1987F931" w:rsidR="18E12CE4">
        <w:rPr>
          <w:noProof/>
          <w:lang w:val="nb-NO"/>
        </w:rPr>
        <w:t>9.3. KRITERIER FOR TILDELING</w:t>
      </w:r>
    </w:p>
    <w:p w:rsidR="2E0F6ADD" w:rsidP="1987F931" w:rsidRDefault="2E0F6ADD" w14:paraId="52BEB88C" w14:textId="2B5F5A14" w14:noSpellErr="1">
      <w:pPr>
        <w:pStyle w:val="Ingenmellomrom"/>
        <w:rPr>
          <w:noProof/>
          <w:lang w:val="nb-NO"/>
        </w:rPr>
      </w:pPr>
      <w:r w:rsidRPr="1987F931" w:rsidR="18E12CE4">
        <w:rPr>
          <w:noProof/>
          <w:lang w:val="nb-NO"/>
        </w:rPr>
        <w:t>Helsetjenester i hjemmet tildeles de som oppholder seg i kommunen og</w:t>
      </w:r>
      <w:r w:rsidRPr="1987F931" w:rsidR="6160974A">
        <w:rPr>
          <w:noProof/>
          <w:lang w:val="nb-NO"/>
        </w:rPr>
        <w:t xml:space="preserve"> </w:t>
      </w:r>
      <w:r w:rsidRPr="1987F931" w:rsidR="18E12CE4">
        <w:rPr>
          <w:noProof/>
          <w:lang w:val="nb-NO"/>
        </w:rPr>
        <w:t>som fyller vilkårene for å få nødvendige helse- og omsorgstjenester.</w:t>
      </w:r>
    </w:p>
    <w:p w:rsidR="1987F931" w:rsidP="1987F931" w:rsidRDefault="1987F931" w14:paraId="4DDAC103" w14:textId="100FDBD9">
      <w:pPr>
        <w:pStyle w:val="Ingenmellomrom"/>
        <w:rPr>
          <w:noProof/>
          <w:lang w:val="nb-NO"/>
        </w:rPr>
      </w:pPr>
    </w:p>
    <w:p w:rsidR="2E0F6ADD" w:rsidP="1987F931" w:rsidRDefault="2E0F6ADD" w14:paraId="122CCA76" w14:textId="628A8CCB">
      <w:pPr>
        <w:pStyle w:val="Ingenmellomrom"/>
        <w:rPr>
          <w:noProof/>
          <w:lang w:val="nb-NO"/>
        </w:rPr>
      </w:pPr>
      <w:r w:rsidRPr="1987F931" w:rsidR="18E12CE4">
        <w:rPr>
          <w:noProof/>
          <w:lang w:val="nb-NO"/>
        </w:rPr>
        <w:t>Vurderingen gjøres med grunnlag i en kartlegging, deriblant IPLOS.</w:t>
      </w:r>
    </w:p>
    <w:p w:rsidR="1987F931" w:rsidP="1987F931" w:rsidRDefault="1987F931" w14:paraId="7377DB59" w14:textId="74F960D9">
      <w:pPr>
        <w:pStyle w:val="Ingenmellomrom"/>
        <w:rPr>
          <w:noProof/>
          <w:lang w:val="nb-NO"/>
        </w:rPr>
      </w:pPr>
    </w:p>
    <w:p w:rsidR="2E0F6ADD" w:rsidP="1987F931" w:rsidRDefault="2E0F6ADD" w14:paraId="40D9EE19" w14:textId="262E974A">
      <w:pPr>
        <w:pStyle w:val="Ingenmellomrom"/>
        <w:rPr>
          <w:noProof/>
          <w:lang w:val="nb-NO"/>
        </w:rPr>
      </w:pPr>
      <w:r w:rsidRPr="1987F931" w:rsidR="3622EA2F">
        <w:rPr>
          <w:noProof/>
          <w:lang w:val="nb-NO"/>
        </w:rPr>
        <w:t>Tjenesten tildeles etter individuell/tverrfaglig vurdering for å hjelpe den</w:t>
      </w:r>
      <w:r w:rsidRPr="1987F931" w:rsidR="7FE5EA20">
        <w:rPr>
          <w:noProof/>
          <w:lang w:val="nb-NO"/>
        </w:rPr>
        <w:t xml:space="preserve"> </w:t>
      </w:r>
      <w:r w:rsidRPr="1987F931" w:rsidR="3622EA2F">
        <w:rPr>
          <w:noProof/>
          <w:lang w:val="nb-NO"/>
        </w:rPr>
        <w:t>som av fysiske og/eller psykiske årsaker ikke greier å ivareta eget liv eller</w:t>
      </w:r>
      <w:r w:rsidRPr="1987F931" w:rsidR="1E7AEDB2">
        <w:rPr>
          <w:noProof/>
          <w:lang w:val="nb-NO"/>
        </w:rPr>
        <w:t xml:space="preserve"> </w:t>
      </w:r>
      <w:r w:rsidRPr="1987F931" w:rsidR="3622EA2F">
        <w:rPr>
          <w:noProof/>
          <w:lang w:val="nb-NO"/>
        </w:rPr>
        <w:t>helse på en forsvarlig måte.</w:t>
      </w:r>
    </w:p>
    <w:p w:rsidR="1987F931" w:rsidP="1987F931" w:rsidRDefault="1987F931" w14:paraId="4AF5D98F" w14:textId="67B3554B">
      <w:pPr>
        <w:pStyle w:val="Ingenmellomrom"/>
        <w:rPr>
          <w:noProof/>
          <w:lang w:val="nb-NO"/>
        </w:rPr>
      </w:pPr>
    </w:p>
    <w:p w:rsidR="2E0F6ADD" w:rsidP="1987F931" w:rsidRDefault="2E0F6ADD" w14:paraId="2F2DCCE2" w14:textId="1B9522E5">
      <w:pPr>
        <w:pStyle w:val="Overskrift2"/>
        <w:rPr>
          <w:noProof/>
          <w:lang w:val="nb-NO"/>
        </w:rPr>
      </w:pPr>
      <w:r w:rsidRPr="1987F931" w:rsidR="18E12CE4">
        <w:rPr>
          <w:noProof/>
          <w:lang w:val="nb-NO"/>
        </w:rPr>
        <w:t>9.4. STANDARD FOR TJENESTEN</w:t>
      </w:r>
    </w:p>
    <w:p w:rsidR="2E0F6ADD" w:rsidP="1987F931" w:rsidRDefault="2E0F6ADD" w14:paraId="642BD9A7" w14:textId="7F0E2B6B">
      <w:pPr>
        <w:pStyle w:val="Overskrift3"/>
        <w:rPr>
          <w:noProof/>
          <w:lang w:val="nb-NO"/>
        </w:rPr>
      </w:pPr>
      <w:r w:rsidRPr="1987F931" w:rsidR="18E12CE4">
        <w:rPr>
          <w:noProof/>
          <w:lang w:val="nb-NO"/>
        </w:rPr>
        <w:t>Personlig stell og omsorg</w:t>
      </w:r>
    </w:p>
    <w:p w:rsidR="2E0F6ADD" w:rsidP="1987F931" w:rsidRDefault="2E0F6ADD" w14:paraId="6A9FD779" w14:textId="0E86DEEE">
      <w:pPr>
        <w:pStyle w:val="Ingenmellomrom"/>
        <w:numPr>
          <w:ilvl w:val="0"/>
          <w:numId w:val="99"/>
        </w:numPr>
        <w:rPr>
          <w:noProof/>
          <w:lang w:val="nb-NO"/>
        </w:rPr>
      </w:pPr>
      <w:r w:rsidRPr="1987F931" w:rsidR="18E12CE4">
        <w:rPr>
          <w:noProof/>
          <w:lang w:val="nb-NO"/>
        </w:rPr>
        <w:t>Bistand til dusj, samt vask av hår. I forbindelse med dusj ytes bistand</w:t>
      </w:r>
      <w:r w:rsidRPr="1987F931" w:rsidR="44104CFB">
        <w:rPr>
          <w:noProof/>
          <w:lang w:val="nb-NO"/>
        </w:rPr>
        <w:t xml:space="preserve"> </w:t>
      </w:r>
      <w:r w:rsidRPr="1987F931" w:rsidR="18E12CE4">
        <w:rPr>
          <w:noProof/>
          <w:lang w:val="nb-NO"/>
        </w:rPr>
        <w:t>til å klippe negler ved behov, stell av vanskelige negler må foregå hos</w:t>
      </w:r>
      <w:r w:rsidRPr="1987F931" w:rsidR="4A5C0420">
        <w:rPr>
          <w:noProof/>
          <w:lang w:val="nb-NO"/>
        </w:rPr>
        <w:t xml:space="preserve"> </w:t>
      </w:r>
      <w:r w:rsidRPr="1987F931" w:rsidR="18E12CE4">
        <w:rPr>
          <w:noProof/>
          <w:lang w:val="nb-NO"/>
        </w:rPr>
        <w:t>fotpleier, hårstell hos frisør.</w:t>
      </w:r>
    </w:p>
    <w:p w:rsidR="2E0F6ADD" w:rsidP="1987F931" w:rsidRDefault="2E0F6ADD" w14:paraId="0479009C" w14:textId="76E863A6">
      <w:pPr>
        <w:pStyle w:val="Ingenmellomrom"/>
        <w:numPr>
          <w:ilvl w:val="0"/>
          <w:numId w:val="99"/>
        </w:numPr>
        <w:rPr>
          <w:noProof/>
          <w:lang w:val="nb-NO"/>
        </w:rPr>
      </w:pPr>
      <w:r w:rsidRPr="1987F931" w:rsidR="18E12CE4">
        <w:rPr>
          <w:noProof/>
          <w:lang w:val="nb-NO"/>
        </w:rPr>
        <w:t>Munnstell</w:t>
      </w:r>
    </w:p>
    <w:p w:rsidR="2E0F6ADD" w:rsidP="1987F931" w:rsidRDefault="2E0F6ADD" w14:paraId="62783A36" w14:textId="3FD78A91">
      <w:pPr>
        <w:pStyle w:val="Ingenmellomrom"/>
        <w:numPr>
          <w:ilvl w:val="0"/>
          <w:numId w:val="99"/>
        </w:numPr>
        <w:rPr>
          <w:noProof/>
          <w:lang w:val="nb-NO"/>
        </w:rPr>
      </w:pPr>
      <w:r w:rsidRPr="1987F931" w:rsidR="18E12CE4">
        <w:rPr>
          <w:noProof/>
          <w:lang w:val="nb-NO"/>
        </w:rPr>
        <w:t>Bistand til å stå opp og legge seg, personlig hygiene, samt på- og</w:t>
      </w:r>
      <w:r w:rsidRPr="1987F931" w:rsidR="46487596">
        <w:rPr>
          <w:noProof/>
          <w:lang w:val="nb-NO"/>
        </w:rPr>
        <w:t xml:space="preserve"> </w:t>
      </w:r>
      <w:r w:rsidRPr="1987F931" w:rsidR="18E12CE4">
        <w:rPr>
          <w:noProof/>
          <w:lang w:val="nb-NO"/>
        </w:rPr>
        <w:t>avkledning morgen og kveld.</w:t>
      </w:r>
    </w:p>
    <w:p w:rsidR="2E0F6ADD" w:rsidP="1987F931" w:rsidRDefault="2E0F6ADD" w14:paraId="5FAFB099" w14:textId="7FA7BCA6">
      <w:pPr>
        <w:pStyle w:val="Ingenmellomrom"/>
        <w:numPr>
          <w:ilvl w:val="0"/>
          <w:numId w:val="99"/>
        </w:numPr>
        <w:rPr>
          <w:noProof/>
          <w:lang w:val="nb-NO"/>
        </w:rPr>
      </w:pPr>
      <w:r w:rsidRPr="1987F931" w:rsidR="18E12CE4">
        <w:rPr>
          <w:noProof/>
          <w:lang w:val="nb-NO"/>
        </w:rPr>
        <w:t>Nødvendig bistand til daglig barbering.</w:t>
      </w:r>
    </w:p>
    <w:p w:rsidR="2E0F6ADD" w:rsidP="1987F931" w:rsidRDefault="2E0F6ADD" w14:paraId="7D131F5C" w14:textId="5C1ECBD9">
      <w:pPr>
        <w:pStyle w:val="Ingenmellomrom"/>
        <w:numPr>
          <w:ilvl w:val="0"/>
          <w:numId w:val="99"/>
        </w:numPr>
        <w:rPr>
          <w:noProof/>
          <w:lang w:val="nb-NO"/>
        </w:rPr>
      </w:pPr>
      <w:r w:rsidRPr="1987F931" w:rsidR="18E12CE4">
        <w:rPr>
          <w:noProof/>
          <w:lang w:val="nb-NO"/>
        </w:rPr>
        <w:t>Nødvendig bistand til hvile - hjelp til middagshvil der det er behov.</w:t>
      </w:r>
    </w:p>
    <w:p w:rsidR="2E0F6ADD" w:rsidP="1987F931" w:rsidRDefault="2E0F6ADD" w14:paraId="275E761A" w14:textId="7BB812F7">
      <w:pPr>
        <w:pStyle w:val="Ingenmellomrom"/>
        <w:numPr>
          <w:ilvl w:val="0"/>
          <w:numId w:val="99"/>
        </w:numPr>
        <w:rPr>
          <w:noProof/>
          <w:lang w:val="nb-NO"/>
        </w:rPr>
      </w:pPr>
      <w:r w:rsidRPr="1987F931" w:rsidR="18E12CE4">
        <w:rPr>
          <w:noProof/>
          <w:lang w:val="nb-NO"/>
        </w:rPr>
        <w:t>Nødvendig bistand ved naturlige funksjoner som toalettbesøk, bruk</w:t>
      </w:r>
      <w:r w:rsidRPr="1987F931" w:rsidR="78E84C89">
        <w:rPr>
          <w:noProof/>
          <w:lang w:val="nb-NO"/>
        </w:rPr>
        <w:t xml:space="preserve"> </w:t>
      </w:r>
      <w:r w:rsidRPr="1987F931" w:rsidR="18E12CE4">
        <w:rPr>
          <w:noProof/>
          <w:lang w:val="nb-NO"/>
        </w:rPr>
        <w:t>av inkontinensutstyr, stell av stomi, kateterisering og stell av ulike</w:t>
      </w:r>
      <w:r w:rsidRPr="1987F931" w:rsidR="0413321D">
        <w:rPr>
          <w:noProof/>
          <w:lang w:val="nb-NO"/>
        </w:rPr>
        <w:t xml:space="preserve"> </w:t>
      </w:r>
      <w:r w:rsidRPr="1987F931" w:rsidR="18E12CE4">
        <w:rPr>
          <w:noProof/>
          <w:lang w:val="nb-NO"/>
        </w:rPr>
        <w:t>typer katetre.</w:t>
      </w:r>
    </w:p>
    <w:p w:rsidR="1987F931" w:rsidP="1987F931" w:rsidRDefault="1987F931" w14:paraId="553752C6" w14:textId="002DFB28">
      <w:pPr>
        <w:pStyle w:val="Ingenmellomrom"/>
        <w:ind w:left="0"/>
        <w:rPr>
          <w:noProof/>
          <w:lang w:val="nb-NO"/>
        </w:rPr>
      </w:pPr>
    </w:p>
    <w:p w:rsidR="2E0F6ADD" w:rsidP="437AC1FB" w:rsidRDefault="2E0F6ADD" w14:paraId="2B2D574C" w14:textId="2AF56346">
      <w:pPr>
        <w:pStyle w:val="Overskrift3"/>
        <w:rPr>
          <w:noProof/>
          <w:sz w:val="22"/>
          <w:szCs w:val="22"/>
          <w:lang w:val="nb-NO"/>
        </w:rPr>
      </w:pPr>
      <w:r w:rsidRPr="437AC1FB" w:rsidR="7B1BAD57">
        <w:rPr>
          <w:noProof/>
          <w:sz w:val="22"/>
          <w:szCs w:val="22"/>
          <w:lang w:val="nb-NO"/>
        </w:rPr>
        <w:t>Ernæring</w:t>
      </w:r>
    </w:p>
    <w:p w:rsidR="2E0F6ADD" w:rsidP="1987F931" w:rsidRDefault="2E0F6ADD" w14:paraId="262E6755" w14:textId="4B87F3D6">
      <w:pPr>
        <w:pStyle w:val="Ingenmellomrom"/>
        <w:numPr>
          <w:ilvl w:val="0"/>
          <w:numId w:val="100"/>
        </w:numPr>
        <w:rPr>
          <w:noProof/>
          <w:lang w:val="nb-NO"/>
        </w:rPr>
      </w:pPr>
      <w:r w:rsidRPr="1987F931" w:rsidR="3622EA2F">
        <w:rPr>
          <w:noProof/>
          <w:lang w:val="nb-NO"/>
        </w:rPr>
        <w:t>Kartlegging og oppfølging i forhold til ernæringsmessig risiko.</w:t>
      </w:r>
    </w:p>
    <w:p w:rsidR="2E0F6ADD" w:rsidP="1987F931" w:rsidRDefault="2E0F6ADD" w14:paraId="4CD53F10" w14:textId="76018FFA">
      <w:pPr>
        <w:pStyle w:val="Ingenmellomrom"/>
        <w:numPr>
          <w:ilvl w:val="0"/>
          <w:numId w:val="100"/>
        </w:numPr>
        <w:rPr>
          <w:noProof/>
          <w:lang w:val="nb-NO"/>
        </w:rPr>
      </w:pPr>
      <w:r w:rsidRPr="1987F931" w:rsidR="18E12CE4">
        <w:rPr>
          <w:noProof/>
          <w:lang w:val="nb-NO"/>
        </w:rPr>
        <w:t>Nødvendig bistand til regelmessig veiing og oppfølging.</w:t>
      </w:r>
    </w:p>
    <w:p w:rsidR="2E0F6ADD" w:rsidP="1987F931" w:rsidRDefault="2E0F6ADD" w14:paraId="51093DC2" w14:textId="34E2B8E2">
      <w:pPr>
        <w:pStyle w:val="Ingenmellomrom"/>
        <w:numPr>
          <w:ilvl w:val="0"/>
          <w:numId w:val="100"/>
        </w:numPr>
        <w:rPr>
          <w:noProof/>
          <w:lang w:val="nb-NO"/>
        </w:rPr>
      </w:pPr>
      <w:r w:rsidRPr="1987F931" w:rsidR="3622EA2F">
        <w:rPr>
          <w:noProof/>
          <w:lang w:val="nb-NO"/>
        </w:rPr>
        <w:t>Nødvendig bistand til å administrere sondeernæring</w:t>
      </w:r>
      <w:r w:rsidRPr="1987F931" w:rsidR="017F9123">
        <w:rPr>
          <w:noProof/>
          <w:lang w:val="nb-NO"/>
        </w:rPr>
        <w:t xml:space="preserve"> og parenteralernæring.</w:t>
      </w:r>
    </w:p>
    <w:p w:rsidR="2E0F6ADD" w:rsidP="1987F931" w:rsidRDefault="2E0F6ADD" w14:paraId="6642E641" w14:textId="52F9FC19">
      <w:pPr>
        <w:pStyle w:val="Ingenmellomrom"/>
        <w:numPr>
          <w:ilvl w:val="0"/>
          <w:numId w:val="100"/>
        </w:numPr>
        <w:rPr>
          <w:noProof/>
          <w:lang w:val="nb-NO"/>
        </w:rPr>
      </w:pPr>
      <w:r w:rsidRPr="1987F931" w:rsidR="12ECBA12">
        <w:rPr>
          <w:noProof/>
          <w:lang w:val="nb-NO"/>
        </w:rPr>
        <w:t>Legge tilrette for</w:t>
      </w:r>
      <w:r w:rsidRPr="1987F931" w:rsidR="70732983">
        <w:rPr>
          <w:noProof/>
          <w:lang w:val="nb-NO"/>
        </w:rPr>
        <w:t xml:space="preserve"> måltider.</w:t>
      </w:r>
    </w:p>
    <w:p w:rsidR="1987F931" w:rsidP="1987F931" w:rsidRDefault="1987F931" w14:paraId="6D2F1F14" w14:textId="11C35BC0">
      <w:pPr>
        <w:pStyle w:val="Ingenmellomrom"/>
        <w:ind w:left="0"/>
        <w:rPr>
          <w:noProof/>
          <w:lang w:val="nb-NO"/>
        </w:rPr>
      </w:pPr>
    </w:p>
    <w:p w:rsidR="2E0F6ADD" w:rsidP="437AC1FB" w:rsidRDefault="2E0F6ADD" w14:paraId="635A7966" w14:textId="085C42EF">
      <w:pPr>
        <w:pStyle w:val="Overskrift3"/>
        <w:rPr>
          <w:noProof/>
          <w:sz w:val="22"/>
          <w:szCs w:val="22"/>
          <w:lang w:val="nb-NO"/>
        </w:rPr>
      </w:pPr>
      <w:r w:rsidRPr="437AC1FB" w:rsidR="1B3C62F5">
        <w:rPr>
          <w:noProof/>
          <w:sz w:val="22"/>
          <w:szCs w:val="22"/>
          <w:lang w:val="nb-NO"/>
        </w:rPr>
        <w:t>Tilsyn</w:t>
      </w:r>
    </w:p>
    <w:p w:rsidR="2E0F6ADD" w:rsidP="1987F931" w:rsidRDefault="2E0F6ADD" w14:paraId="46516D3A" w14:textId="668BFFD9">
      <w:pPr>
        <w:pStyle w:val="Ingenmellomrom"/>
        <w:numPr>
          <w:ilvl w:val="0"/>
          <w:numId w:val="101"/>
        </w:numPr>
        <w:rPr>
          <w:noProof/>
          <w:lang w:val="nb-NO"/>
        </w:rPr>
      </w:pPr>
      <w:r w:rsidRPr="1987F931" w:rsidR="18E12CE4">
        <w:rPr>
          <w:noProof/>
          <w:lang w:val="nb-NO"/>
        </w:rPr>
        <w:t>For bruker med trygghetsalarm vedtas i utgangspunktet ikke</w:t>
      </w:r>
      <w:r w:rsidRPr="1987F931" w:rsidR="77FA02EB">
        <w:rPr>
          <w:noProof/>
          <w:lang w:val="nb-NO"/>
        </w:rPr>
        <w:t xml:space="preserve"> </w:t>
      </w:r>
      <w:r w:rsidRPr="1987F931" w:rsidR="18E12CE4">
        <w:rPr>
          <w:noProof/>
          <w:lang w:val="nb-NO"/>
        </w:rPr>
        <w:t>tilsynsbesøk.</w:t>
      </w:r>
    </w:p>
    <w:p w:rsidR="2E0F6ADD" w:rsidP="1987F931" w:rsidRDefault="2E0F6ADD" w14:paraId="41C0641E" w14:textId="4E304AE8">
      <w:pPr>
        <w:pStyle w:val="Ingenmellomrom"/>
        <w:numPr>
          <w:ilvl w:val="0"/>
          <w:numId w:val="101"/>
        </w:numPr>
        <w:rPr>
          <w:noProof/>
          <w:lang w:val="nb-NO"/>
        </w:rPr>
      </w:pPr>
      <w:r w:rsidRPr="1987F931" w:rsidR="3622EA2F">
        <w:rPr>
          <w:noProof/>
          <w:lang w:val="nb-NO"/>
        </w:rPr>
        <w:t>Tilsyn i form av besøk eller telefonoppfølging fra tjenesteyter skal ha</w:t>
      </w:r>
      <w:r w:rsidRPr="1987F931" w:rsidR="3B3B2850">
        <w:rPr>
          <w:noProof/>
          <w:lang w:val="nb-NO"/>
        </w:rPr>
        <w:t xml:space="preserve"> </w:t>
      </w:r>
      <w:r w:rsidRPr="1987F931" w:rsidR="3622EA2F">
        <w:rPr>
          <w:noProof/>
          <w:lang w:val="nb-NO"/>
        </w:rPr>
        <w:t>en klar konkret hensikt med faglig begrunnelse.</w:t>
      </w:r>
    </w:p>
    <w:p w:rsidR="1987F931" w:rsidP="1987F931" w:rsidRDefault="1987F931" w14:paraId="46A01823" w14:textId="02681FC5">
      <w:pPr>
        <w:pStyle w:val="Ingenmellomrom"/>
        <w:ind w:left="0"/>
        <w:rPr>
          <w:noProof/>
          <w:lang w:val="nb-NO"/>
        </w:rPr>
      </w:pPr>
    </w:p>
    <w:p w:rsidR="5617B964" w:rsidP="437AC1FB" w:rsidRDefault="5617B964" w14:paraId="45A6C744" w14:textId="251F3E1D">
      <w:pPr>
        <w:pStyle w:val="Overskrift3"/>
        <w:rPr>
          <w:noProof/>
          <w:sz w:val="22"/>
          <w:szCs w:val="22"/>
          <w:lang w:val="nb-NO"/>
        </w:rPr>
      </w:pPr>
      <w:r w:rsidRPr="437AC1FB" w:rsidR="412E9177">
        <w:rPr>
          <w:noProof/>
          <w:sz w:val="22"/>
          <w:szCs w:val="22"/>
          <w:lang w:val="nb-NO"/>
        </w:rPr>
        <w:t xml:space="preserve">Hverdagsrehabilitering </w:t>
      </w:r>
    </w:p>
    <w:p w:rsidR="2E0F6ADD" w:rsidP="1987F931" w:rsidRDefault="2E0F6ADD" w14:paraId="03B8B5B4" w14:textId="4C914B71">
      <w:pPr>
        <w:pStyle w:val="Ingenmellomrom"/>
        <w:numPr>
          <w:ilvl w:val="0"/>
          <w:numId w:val="102"/>
        </w:numPr>
        <w:rPr>
          <w:noProof/>
          <w:lang w:val="nb-NO"/>
        </w:rPr>
      </w:pPr>
      <w:r w:rsidRPr="1987F931" w:rsidR="1A53A402">
        <w:rPr>
          <w:noProof/>
          <w:lang w:val="nb-NO"/>
        </w:rPr>
        <w:t>Me</w:t>
      </w:r>
      <w:r w:rsidRPr="1987F931" w:rsidR="703FE32B">
        <w:rPr>
          <w:noProof/>
          <w:lang w:val="nb-NO"/>
        </w:rPr>
        <w:t xml:space="preserve">d </w:t>
      </w:r>
      <w:r w:rsidRPr="1987F931" w:rsidR="7E8ABA2B">
        <w:rPr>
          <w:noProof/>
          <w:lang w:val="nb-NO"/>
        </w:rPr>
        <w:t>hverdags</w:t>
      </w:r>
      <w:r w:rsidRPr="1987F931" w:rsidR="703FE32B">
        <w:rPr>
          <w:noProof/>
          <w:lang w:val="nb-NO"/>
        </w:rPr>
        <w:t>rehabilitering</w:t>
      </w:r>
      <w:r w:rsidRPr="1987F931" w:rsidR="3622EA2F">
        <w:rPr>
          <w:noProof/>
          <w:lang w:val="nb-NO"/>
        </w:rPr>
        <w:t xml:space="preserve"> menes tidsavgrensede, planlagte prosesser med</w:t>
      </w:r>
      <w:r w:rsidRPr="1987F931" w:rsidR="06E8F3BC">
        <w:rPr>
          <w:noProof/>
          <w:lang w:val="nb-NO"/>
        </w:rPr>
        <w:t xml:space="preserve"> </w:t>
      </w:r>
      <w:r w:rsidRPr="1987F931" w:rsidR="3622EA2F">
        <w:rPr>
          <w:noProof/>
          <w:lang w:val="nb-NO"/>
        </w:rPr>
        <w:t>klare mål og virkemidler</w:t>
      </w:r>
      <w:r w:rsidRPr="1987F931" w:rsidR="31925717">
        <w:rPr>
          <w:noProof/>
          <w:lang w:val="nb-NO"/>
        </w:rPr>
        <w:t xml:space="preserve">. Flere </w:t>
      </w:r>
      <w:r w:rsidRPr="1987F931" w:rsidR="3622EA2F">
        <w:rPr>
          <w:noProof/>
          <w:lang w:val="nb-NO"/>
        </w:rPr>
        <w:t>aktører/profesjoner samarbeider</w:t>
      </w:r>
      <w:r w:rsidRPr="1987F931" w:rsidR="10ACB8A5">
        <w:rPr>
          <w:noProof/>
          <w:lang w:val="nb-NO"/>
        </w:rPr>
        <w:t xml:space="preserve"> </w:t>
      </w:r>
      <w:r w:rsidRPr="1987F931" w:rsidR="3622EA2F">
        <w:rPr>
          <w:noProof/>
          <w:lang w:val="nb-NO"/>
        </w:rPr>
        <w:t>om å gi assistanse</w:t>
      </w:r>
      <w:r w:rsidRPr="1987F931" w:rsidR="390FBAC7">
        <w:rPr>
          <w:noProof/>
          <w:lang w:val="nb-NO"/>
        </w:rPr>
        <w:t xml:space="preserve">, </w:t>
      </w:r>
      <w:r w:rsidRPr="1987F931" w:rsidR="3622EA2F">
        <w:rPr>
          <w:noProof/>
          <w:lang w:val="nb-NO"/>
        </w:rPr>
        <w:t>veiledning</w:t>
      </w:r>
      <w:r w:rsidRPr="1987F931" w:rsidR="741944F4">
        <w:rPr>
          <w:noProof/>
          <w:lang w:val="nb-NO"/>
        </w:rPr>
        <w:t xml:space="preserve"> eller</w:t>
      </w:r>
      <w:r w:rsidRPr="1987F931" w:rsidR="3622EA2F">
        <w:rPr>
          <w:noProof/>
          <w:lang w:val="nb-NO"/>
        </w:rPr>
        <w:t xml:space="preserve"> </w:t>
      </w:r>
      <w:r w:rsidRPr="1987F931" w:rsidR="3622EA2F">
        <w:rPr>
          <w:noProof/>
          <w:lang w:val="nb-NO"/>
        </w:rPr>
        <w:t>trening til brukerens egeninnsats</w:t>
      </w:r>
      <w:r w:rsidRPr="1987F931" w:rsidR="3ECDA908">
        <w:rPr>
          <w:noProof/>
          <w:lang w:val="nb-NO"/>
        </w:rPr>
        <w:t>. Dette</w:t>
      </w:r>
      <w:r w:rsidRPr="1987F931" w:rsidR="3622EA2F">
        <w:rPr>
          <w:noProof/>
          <w:lang w:val="nb-NO"/>
        </w:rPr>
        <w:t xml:space="preserve"> for</w:t>
      </w:r>
      <w:r w:rsidRPr="1987F931" w:rsidR="6E8F449E">
        <w:rPr>
          <w:noProof/>
          <w:lang w:val="nb-NO"/>
        </w:rPr>
        <w:t xml:space="preserve"> </w:t>
      </w:r>
      <w:r w:rsidRPr="1987F931" w:rsidR="3622EA2F">
        <w:rPr>
          <w:noProof/>
          <w:lang w:val="nb-NO"/>
        </w:rPr>
        <w:t xml:space="preserve">å oppnå best mulig funksjons- og mestringsevne, </w:t>
      </w:r>
      <w:r w:rsidRPr="1987F931" w:rsidR="3622EA2F">
        <w:rPr>
          <w:noProof/>
          <w:lang w:val="nb-NO"/>
        </w:rPr>
        <w:t>selvstendighet,</w:t>
      </w:r>
      <w:r w:rsidRPr="1987F931" w:rsidR="0095D5F6">
        <w:rPr>
          <w:noProof/>
          <w:lang w:val="nb-NO"/>
        </w:rPr>
        <w:t xml:space="preserve"> </w:t>
      </w:r>
      <w:r w:rsidRPr="1987F931" w:rsidR="3622EA2F">
        <w:rPr>
          <w:noProof/>
          <w:lang w:val="nb-NO"/>
        </w:rPr>
        <w:t>sosial og samfunnsmessig deltakelse</w:t>
      </w:r>
      <w:r w:rsidRPr="1987F931" w:rsidR="47B76E23">
        <w:rPr>
          <w:noProof/>
          <w:lang w:val="nb-NO"/>
        </w:rPr>
        <w:t>.</w:t>
      </w:r>
    </w:p>
    <w:p w:rsidR="2E0F6ADD" w:rsidP="1987F931" w:rsidRDefault="2E0F6ADD" w14:paraId="45AAECE4" w14:textId="556185C6">
      <w:pPr>
        <w:pStyle w:val="Ingenmellomrom"/>
        <w:numPr>
          <w:ilvl w:val="0"/>
          <w:numId w:val="102"/>
        </w:numPr>
        <w:rPr>
          <w:noProof/>
          <w:lang w:val="nb-NO"/>
        </w:rPr>
      </w:pPr>
      <w:r w:rsidRPr="1987F931" w:rsidR="18E12CE4">
        <w:rPr>
          <w:noProof/>
          <w:lang w:val="nb-NO"/>
        </w:rPr>
        <w:t>Pasienten må ha et rehabiliteringsbehov som ikke krever opphold i</w:t>
      </w:r>
      <w:r w:rsidRPr="1987F931" w:rsidR="3CBA93F6">
        <w:rPr>
          <w:noProof/>
          <w:lang w:val="nb-NO"/>
        </w:rPr>
        <w:t xml:space="preserve"> </w:t>
      </w:r>
      <w:r w:rsidRPr="1987F931" w:rsidR="18E12CE4">
        <w:rPr>
          <w:noProof/>
          <w:lang w:val="nb-NO"/>
        </w:rPr>
        <w:t>institusjon.</w:t>
      </w:r>
    </w:p>
    <w:p w:rsidR="2E0F6ADD" w:rsidP="1987F931" w:rsidRDefault="2E0F6ADD" w14:paraId="2737B444" w14:textId="7BB5C6A6">
      <w:pPr>
        <w:pStyle w:val="Ingenmellomrom"/>
        <w:numPr>
          <w:ilvl w:val="0"/>
          <w:numId w:val="102"/>
        </w:numPr>
        <w:rPr>
          <w:noProof/>
          <w:lang w:val="nb-NO"/>
        </w:rPr>
      </w:pPr>
      <w:r w:rsidRPr="1987F931" w:rsidR="18E12CE4">
        <w:rPr>
          <w:noProof/>
          <w:lang w:val="nb-NO"/>
        </w:rPr>
        <w:t>Det må finnes et rehabiliteringspotensiale som innebærer at søker</w:t>
      </w:r>
      <w:r w:rsidRPr="1987F931" w:rsidR="27722E36">
        <w:rPr>
          <w:noProof/>
          <w:lang w:val="nb-NO"/>
        </w:rPr>
        <w:t xml:space="preserve"> </w:t>
      </w:r>
      <w:r w:rsidRPr="1987F931" w:rsidR="18E12CE4">
        <w:rPr>
          <w:noProof/>
          <w:lang w:val="nb-NO"/>
        </w:rPr>
        <w:t>responderer på den trening/stimuli som tjenesten inneholder.</w:t>
      </w:r>
    </w:p>
    <w:p w:rsidR="2E0F6ADD" w:rsidP="1987F931" w:rsidRDefault="2E0F6ADD" w14:paraId="0823B5B9" w14:textId="17E609F0">
      <w:pPr>
        <w:pStyle w:val="Ingenmellomrom"/>
        <w:numPr>
          <w:ilvl w:val="0"/>
          <w:numId w:val="102"/>
        </w:numPr>
        <w:rPr>
          <w:noProof/>
          <w:lang w:val="nb-NO"/>
        </w:rPr>
      </w:pPr>
      <w:r w:rsidRPr="1987F931" w:rsidR="18E12CE4">
        <w:rPr>
          <w:noProof/>
          <w:lang w:val="nb-NO"/>
        </w:rPr>
        <w:t>Det skal utformes klart hovedmål og delmål for rehabiliteringen i</w:t>
      </w:r>
      <w:r w:rsidRPr="1987F931" w:rsidR="41B60333">
        <w:rPr>
          <w:noProof/>
          <w:lang w:val="nb-NO"/>
        </w:rPr>
        <w:t xml:space="preserve"> </w:t>
      </w:r>
      <w:r w:rsidRPr="1987F931" w:rsidR="18E12CE4">
        <w:rPr>
          <w:noProof/>
          <w:lang w:val="nb-NO"/>
        </w:rPr>
        <w:t>samarbeid med bruker.</w:t>
      </w:r>
    </w:p>
    <w:p w:rsidR="2E0F6ADD" w:rsidP="1987F931" w:rsidRDefault="2E0F6ADD" w14:paraId="498F2367" w14:textId="128E6BB1">
      <w:pPr>
        <w:pStyle w:val="Ingenmellomrom"/>
        <w:numPr>
          <w:ilvl w:val="0"/>
          <w:numId w:val="102"/>
        </w:numPr>
        <w:rPr>
          <w:noProof/>
          <w:lang w:val="nb-NO"/>
        </w:rPr>
      </w:pPr>
      <w:r w:rsidRPr="1987F931" w:rsidR="18E12CE4">
        <w:rPr>
          <w:noProof/>
          <w:lang w:val="nb-NO"/>
        </w:rPr>
        <w:t>Tilbudet skal vurderes fortløpende og avsluttes så snart målsetting er</w:t>
      </w:r>
      <w:r w:rsidRPr="1987F931" w:rsidR="2DE70252">
        <w:rPr>
          <w:noProof/>
          <w:lang w:val="nb-NO"/>
        </w:rPr>
        <w:t xml:space="preserve"> </w:t>
      </w:r>
      <w:r w:rsidRPr="1987F931" w:rsidR="18E12CE4">
        <w:rPr>
          <w:noProof/>
          <w:lang w:val="nb-NO"/>
        </w:rPr>
        <w:t>oppnådd eller rehabiliteringen ikke har noen effekt.</w:t>
      </w:r>
    </w:p>
    <w:p w:rsidR="2E0F6ADD" w:rsidP="1987F931" w:rsidRDefault="2E0F6ADD" w14:paraId="108ECEA0" w14:textId="443A5600">
      <w:pPr>
        <w:pStyle w:val="Ingenmellomrom"/>
        <w:numPr>
          <w:ilvl w:val="0"/>
          <w:numId w:val="102"/>
        </w:numPr>
        <w:rPr>
          <w:noProof/>
          <w:lang w:val="nb-NO"/>
        </w:rPr>
      </w:pPr>
      <w:r w:rsidRPr="1987F931" w:rsidR="18E12CE4">
        <w:rPr>
          <w:noProof/>
          <w:lang w:val="nb-NO"/>
        </w:rPr>
        <w:t>Administrering av medikament</w:t>
      </w:r>
    </w:p>
    <w:p w:rsidR="2E0F6ADD" w:rsidP="1987F931" w:rsidRDefault="2E0F6ADD" w14:paraId="639AABCF" w14:textId="72DFB667">
      <w:pPr>
        <w:pStyle w:val="Ingenmellomrom"/>
        <w:numPr>
          <w:ilvl w:val="0"/>
          <w:numId w:val="102"/>
        </w:numPr>
        <w:rPr>
          <w:noProof/>
          <w:lang w:val="nb-NO"/>
        </w:rPr>
      </w:pPr>
      <w:r w:rsidRPr="1987F931" w:rsidR="18E12CE4">
        <w:rPr>
          <w:noProof/>
          <w:lang w:val="nb-NO"/>
        </w:rPr>
        <w:t>Hovedregelen er at brukere bør ta hånd om medisinene sine selv.</w:t>
      </w:r>
    </w:p>
    <w:p w:rsidR="2E0F6ADD" w:rsidP="1987F931" w:rsidRDefault="2E0F6ADD" w14:paraId="037535B0" w14:textId="6F4AB0C5">
      <w:pPr>
        <w:pStyle w:val="Ingenmellomrom"/>
        <w:numPr>
          <w:ilvl w:val="0"/>
          <w:numId w:val="102"/>
        </w:numPr>
        <w:rPr>
          <w:noProof/>
          <w:lang w:val="nb-NO"/>
        </w:rPr>
      </w:pPr>
      <w:r w:rsidRPr="1987F931" w:rsidR="18E12CE4">
        <w:rPr>
          <w:noProof/>
          <w:lang w:val="nb-NO"/>
        </w:rPr>
        <w:t>Brukere som kan benytte seg av multidose direkte fra apoteket vil</w:t>
      </w:r>
      <w:r w:rsidRPr="1987F931" w:rsidR="67BC1D87">
        <w:rPr>
          <w:noProof/>
          <w:lang w:val="nb-NO"/>
        </w:rPr>
        <w:t xml:space="preserve"> </w:t>
      </w:r>
      <w:r w:rsidRPr="1987F931" w:rsidR="18E12CE4">
        <w:rPr>
          <w:noProof/>
          <w:lang w:val="nb-NO"/>
        </w:rPr>
        <w:t>ikke få bistand til administrering av medikamenter.</w:t>
      </w:r>
    </w:p>
    <w:p w:rsidR="2E0F6ADD" w:rsidP="1987F931" w:rsidRDefault="2E0F6ADD" w14:paraId="1D083F4C" w14:textId="702DFBD4">
      <w:pPr>
        <w:pStyle w:val="Ingenmellomrom"/>
        <w:numPr>
          <w:ilvl w:val="0"/>
          <w:numId w:val="102"/>
        </w:numPr>
        <w:rPr>
          <w:noProof/>
          <w:lang w:val="nb-NO"/>
        </w:rPr>
      </w:pPr>
      <w:r w:rsidRPr="1987F931" w:rsidR="3622EA2F">
        <w:rPr>
          <w:noProof/>
          <w:lang w:val="nb-NO"/>
        </w:rPr>
        <w:t>Bistand til å administrere medisiner (hent</w:t>
      </w:r>
      <w:r w:rsidRPr="1987F931" w:rsidR="0F35958F">
        <w:rPr>
          <w:noProof/>
          <w:lang w:val="nb-NO"/>
        </w:rPr>
        <w:t xml:space="preserve">e </w:t>
      </w:r>
      <w:r w:rsidRPr="1987F931" w:rsidR="3622EA2F">
        <w:rPr>
          <w:noProof/>
          <w:lang w:val="nb-NO"/>
        </w:rPr>
        <w:t>medisin, istandgjøring og utlevering av multidose, unntaksvis dosett)</w:t>
      </w:r>
      <w:r w:rsidRPr="1987F931" w:rsidR="04EBE64A">
        <w:rPr>
          <w:noProof/>
          <w:lang w:val="nb-NO"/>
        </w:rPr>
        <w:t xml:space="preserve"> </w:t>
      </w:r>
      <w:r w:rsidRPr="1987F931" w:rsidR="3622EA2F">
        <w:rPr>
          <w:noProof/>
          <w:lang w:val="nb-NO"/>
        </w:rPr>
        <w:t>kan innvilges når:</w:t>
      </w:r>
    </w:p>
    <w:p w:rsidR="2E0F6ADD" w:rsidP="1987F931" w:rsidRDefault="2E0F6ADD" w14:paraId="746ECBB5" w14:textId="02B12100">
      <w:pPr>
        <w:pStyle w:val="Ingenmellomrom"/>
        <w:numPr>
          <w:ilvl w:val="1"/>
          <w:numId w:val="102"/>
        </w:numPr>
        <w:rPr>
          <w:noProof/>
          <w:lang w:val="nb-NO"/>
        </w:rPr>
      </w:pPr>
      <w:r w:rsidRPr="1987F931" w:rsidR="18E12CE4">
        <w:rPr>
          <w:noProof/>
          <w:lang w:val="nb-NO"/>
        </w:rPr>
        <w:t>Bruker har nedsett hukommelse/vurderingsevne.</w:t>
      </w:r>
    </w:p>
    <w:p w:rsidR="2E0F6ADD" w:rsidP="1987F931" w:rsidRDefault="2E0F6ADD" w14:paraId="1D998A50" w14:textId="624D6B3C">
      <w:pPr>
        <w:pStyle w:val="Ingenmellomrom"/>
        <w:numPr>
          <w:ilvl w:val="1"/>
          <w:numId w:val="102"/>
        </w:numPr>
        <w:rPr>
          <w:noProof/>
          <w:lang w:val="nb-NO"/>
        </w:rPr>
      </w:pPr>
      <w:r w:rsidRPr="1987F931" w:rsidR="18E12CE4">
        <w:rPr>
          <w:noProof/>
          <w:lang w:val="nb-NO"/>
        </w:rPr>
        <w:t>Bruker har betydelig nedsatt funksjonsevne.</w:t>
      </w:r>
    </w:p>
    <w:p w:rsidR="2E0F6ADD" w:rsidP="1987F931" w:rsidRDefault="2E0F6ADD" w14:paraId="64DC99C6" w14:textId="4C1ED5C6">
      <w:pPr>
        <w:pStyle w:val="Ingenmellomrom"/>
        <w:numPr>
          <w:ilvl w:val="1"/>
          <w:numId w:val="102"/>
        </w:numPr>
        <w:rPr>
          <w:noProof/>
          <w:lang w:val="nb-NO"/>
        </w:rPr>
      </w:pPr>
      <w:r w:rsidRPr="1987F931" w:rsidR="18E12CE4">
        <w:rPr>
          <w:noProof/>
          <w:lang w:val="nb-NO"/>
        </w:rPr>
        <w:t>Bruker er rusavhengig/har rusproblem.</w:t>
      </w:r>
    </w:p>
    <w:p w:rsidR="2E0F6ADD" w:rsidP="1987F931" w:rsidRDefault="2E0F6ADD" w14:paraId="138DD302" w14:textId="605802C8">
      <w:pPr>
        <w:pStyle w:val="Ingenmellomrom"/>
        <w:numPr>
          <w:ilvl w:val="1"/>
          <w:numId w:val="102"/>
        </w:numPr>
        <w:rPr>
          <w:noProof/>
          <w:lang w:val="nb-NO"/>
        </w:rPr>
      </w:pPr>
      <w:r w:rsidRPr="1987F931" w:rsidR="3622EA2F">
        <w:rPr>
          <w:noProof/>
          <w:lang w:val="nb-NO"/>
        </w:rPr>
        <w:t>Når det ikke er mulig å administrere medisiner i</w:t>
      </w:r>
      <w:r w:rsidRPr="1987F931" w:rsidR="0F4426A5">
        <w:rPr>
          <w:noProof/>
          <w:lang w:val="nb-NO"/>
        </w:rPr>
        <w:t xml:space="preserve"> </w:t>
      </w:r>
      <w:r w:rsidRPr="1987F931" w:rsidR="3622EA2F">
        <w:rPr>
          <w:noProof/>
          <w:lang w:val="nb-NO"/>
        </w:rPr>
        <w:t>multidoseordning, eksempelvis kortvarige kurer</w:t>
      </w:r>
      <w:r w:rsidRPr="1987F931" w:rsidR="74F45E56">
        <w:rPr>
          <w:noProof/>
          <w:lang w:val="nb-NO"/>
        </w:rPr>
        <w:t xml:space="preserve"> eller medisiner som ikke pakkes i multidose. </w:t>
      </w:r>
    </w:p>
    <w:p w:rsidR="2E0F6ADD" w:rsidP="1987F931" w:rsidRDefault="2E0F6ADD" w14:paraId="4AC1A3B6" w14:textId="58A8760E">
      <w:pPr>
        <w:pStyle w:val="Ingenmellomrom"/>
        <w:numPr>
          <w:ilvl w:val="1"/>
          <w:numId w:val="102"/>
        </w:numPr>
        <w:rPr>
          <w:noProof/>
          <w:lang w:val="nb-NO"/>
        </w:rPr>
      </w:pPr>
      <w:r w:rsidRPr="1987F931" w:rsidR="18E12CE4">
        <w:rPr>
          <w:noProof/>
          <w:lang w:val="nb-NO"/>
        </w:rPr>
        <w:t>Pasienten må ha hjelp til å ta medisiner til rett tid og på rett</w:t>
      </w:r>
      <w:r w:rsidRPr="1987F931" w:rsidR="5F2C45E4">
        <w:rPr>
          <w:noProof/>
          <w:lang w:val="nb-NO"/>
        </w:rPr>
        <w:t xml:space="preserve"> </w:t>
      </w:r>
      <w:r w:rsidRPr="1987F931" w:rsidR="18E12CE4">
        <w:rPr>
          <w:noProof/>
          <w:lang w:val="nb-NO"/>
        </w:rPr>
        <w:t>måte.</w:t>
      </w:r>
    </w:p>
    <w:p w:rsidR="1987F931" w:rsidP="1987F931" w:rsidRDefault="1987F931" w14:paraId="446B99A4" w14:textId="3D0742E1">
      <w:pPr>
        <w:pStyle w:val="Ingenmellomrom"/>
        <w:ind w:left="0"/>
        <w:rPr>
          <w:noProof/>
          <w:lang w:val="nb-NO"/>
        </w:rPr>
      </w:pPr>
    </w:p>
    <w:p w:rsidR="2E0F6ADD" w:rsidP="437AC1FB" w:rsidRDefault="2E0F6ADD" w14:paraId="3AB60A5E" w14:textId="72F65214">
      <w:pPr>
        <w:pStyle w:val="Overskrift3"/>
        <w:rPr>
          <w:noProof/>
          <w:sz w:val="22"/>
          <w:szCs w:val="22"/>
          <w:lang w:val="nb-NO"/>
        </w:rPr>
      </w:pPr>
      <w:r w:rsidRPr="437AC1FB" w:rsidR="7B1BAD57">
        <w:rPr>
          <w:noProof/>
          <w:sz w:val="22"/>
          <w:szCs w:val="22"/>
          <w:lang w:val="nb-NO"/>
        </w:rPr>
        <w:t>Sårbehandling</w:t>
      </w:r>
    </w:p>
    <w:p w:rsidR="2E0F6ADD" w:rsidP="1987F931" w:rsidRDefault="2E0F6ADD" w14:paraId="75909497" w14:textId="43F54DDC">
      <w:pPr>
        <w:pStyle w:val="Ingenmellomrom"/>
        <w:numPr>
          <w:ilvl w:val="0"/>
          <w:numId w:val="103"/>
        </w:numPr>
        <w:rPr>
          <w:noProof/>
          <w:lang w:val="nb-NO"/>
        </w:rPr>
      </w:pPr>
      <w:r w:rsidRPr="1987F931" w:rsidR="3622EA2F">
        <w:rPr>
          <w:noProof/>
          <w:lang w:val="nb-NO"/>
        </w:rPr>
        <w:t xml:space="preserve">Hjelp til sårskift skal som hovedregel utføres </w:t>
      </w:r>
      <w:r w:rsidRPr="1987F931" w:rsidR="2AAFDC12">
        <w:rPr>
          <w:noProof/>
          <w:lang w:val="nb-NO"/>
        </w:rPr>
        <w:t>på legekontoret</w:t>
      </w:r>
      <w:r w:rsidRPr="1987F931" w:rsidR="3622EA2F">
        <w:rPr>
          <w:noProof/>
          <w:lang w:val="nb-NO"/>
        </w:rPr>
        <w:t>.</w:t>
      </w:r>
    </w:p>
    <w:p w:rsidR="2E0F6ADD" w:rsidP="1987F931" w:rsidRDefault="2E0F6ADD" w14:paraId="3EDD4946" w14:textId="4D237FF6">
      <w:pPr>
        <w:pStyle w:val="Ingenmellomrom"/>
        <w:numPr>
          <w:ilvl w:val="0"/>
          <w:numId w:val="103"/>
        </w:numPr>
        <w:rPr>
          <w:noProof/>
          <w:lang w:val="nb-NO"/>
        </w:rPr>
      </w:pPr>
      <w:r w:rsidRPr="1987F931" w:rsidR="18E12CE4">
        <w:rPr>
          <w:noProof/>
          <w:lang w:val="nb-NO"/>
        </w:rPr>
        <w:t>Hjemmetjenesten kan bidra med sårstell dersom det medfører stort</w:t>
      </w:r>
      <w:r w:rsidRPr="1987F931" w:rsidR="3053ABC5">
        <w:rPr>
          <w:noProof/>
          <w:lang w:val="nb-NO"/>
        </w:rPr>
        <w:t xml:space="preserve"> </w:t>
      </w:r>
      <w:r w:rsidRPr="1987F931" w:rsidR="18E12CE4">
        <w:rPr>
          <w:noProof/>
          <w:lang w:val="nb-NO"/>
        </w:rPr>
        <w:t>besvær for pasient å komme seg til egen lege og når det foreligger</w:t>
      </w:r>
      <w:r w:rsidRPr="1987F931" w:rsidR="0AE9EB38">
        <w:rPr>
          <w:noProof/>
          <w:lang w:val="nb-NO"/>
        </w:rPr>
        <w:t xml:space="preserve"> </w:t>
      </w:r>
      <w:r w:rsidRPr="1987F931" w:rsidR="18E12CE4">
        <w:rPr>
          <w:noProof/>
          <w:lang w:val="nb-NO"/>
        </w:rPr>
        <w:t>faglig begrunnelse for at sårstell må utføres av fagperson.</w:t>
      </w:r>
    </w:p>
    <w:p w:rsidR="2E0F6ADD" w:rsidP="1987F931" w:rsidRDefault="2E0F6ADD" w14:paraId="5719B4CC" w14:textId="50644E5F">
      <w:pPr>
        <w:pStyle w:val="Ingenmellomrom"/>
        <w:numPr>
          <w:ilvl w:val="0"/>
          <w:numId w:val="103"/>
        </w:numPr>
        <w:rPr>
          <w:noProof/>
          <w:lang w:val="nb-NO"/>
        </w:rPr>
      </w:pPr>
      <w:r w:rsidRPr="1987F931" w:rsidR="18E12CE4">
        <w:rPr>
          <w:noProof/>
          <w:lang w:val="nb-NO"/>
        </w:rPr>
        <w:t>Sår som krever spesiell observasjon, steril behandling o.l.</w:t>
      </w:r>
    </w:p>
    <w:p w:rsidR="2E0F6ADD" w:rsidP="1987F931" w:rsidRDefault="2E0F6ADD" w14:paraId="0556926D" w14:textId="47F9C0B0">
      <w:pPr>
        <w:pStyle w:val="Ingenmellomrom"/>
        <w:numPr>
          <w:ilvl w:val="0"/>
          <w:numId w:val="103"/>
        </w:numPr>
        <w:rPr>
          <w:noProof/>
          <w:lang w:val="nb-NO"/>
        </w:rPr>
      </w:pPr>
      <w:r w:rsidRPr="1987F931" w:rsidR="3622EA2F">
        <w:rPr>
          <w:noProof/>
          <w:lang w:val="nb-NO"/>
        </w:rPr>
        <w:t>De</w:t>
      </w:r>
      <w:r w:rsidRPr="1987F931" w:rsidR="278D7E60">
        <w:rPr>
          <w:noProof/>
          <w:lang w:val="nb-NO"/>
        </w:rPr>
        <w:t>r de</w:t>
      </w:r>
      <w:r w:rsidRPr="1987F931" w:rsidR="3622EA2F">
        <w:rPr>
          <w:noProof/>
          <w:lang w:val="nb-NO"/>
        </w:rPr>
        <w:t>t ikke kan gis opplæring til pasient eller pårørende slik at pasient</w:t>
      </w:r>
      <w:r w:rsidRPr="1987F931" w:rsidR="2DF68B52">
        <w:rPr>
          <w:noProof/>
          <w:lang w:val="nb-NO"/>
        </w:rPr>
        <w:t xml:space="preserve"> </w:t>
      </w:r>
      <w:r w:rsidRPr="1987F931" w:rsidR="3622EA2F">
        <w:rPr>
          <w:noProof/>
          <w:lang w:val="nb-NO"/>
        </w:rPr>
        <w:t>eller pårørende selv kan utføre sårskiftet.</w:t>
      </w:r>
    </w:p>
    <w:p w:rsidR="2E0F6ADD" w:rsidP="1987F931" w:rsidRDefault="2E0F6ADD" w14:paraId="110BDCBD" w14:textId="44958D7D">
      <w:pPr>
        <w:pStyle w:val="Ingenmellomrom"/>
        <w:numPr>
          <w:ilvl w:val="0"/>
          <w:numId w:val="103"/>
        </w:numPr>
        <w:rPr>
          <w:noProof/>
          <w:lang w:val="nb-NO"/>
        </w:rPr>
      </w:pPr>
      <w:r w:rsidRPr="1987F931" w:rsidR="18E12CE4">
        <w:rPr>
          <w:noProof/>
          <w:lang w:val="nb-NO"/>
        </w:rPr>
        <w:t>Sår som henvises til hjemmesykepleie skal være vurdert av lege.</w:t>
      </w:r>
    </w:p>
    <w:p w:rsidR="37493D1B" w:rsidP="1987F931" w:rsidRDefault="37493D1B" w14:paraId="2FD4D60B" w14:textId="27B83B44">
      <w:pPr>
        <w:pStyle w:val="Ingenmellomrom"/>
        <w:numPr>
          <w:ilvl w:val="0"/>
          <w:numId w:val="103"/>
        </w:numPr>
        <w:rPr>
          <w:noProof/>
          <w:lang w:val="nb-NO"/>
        </w:rPr>
      </w:pPr>
      <w:r w:rsidRPr="1987F931" w:rsidR="3622EA2F">
        <w:rPr>
          <w:noProof/>
          <w:lang w:val="nb-NO"/>
        </w:rPr>
        <w:t>Ved kroniske sår skal det søkes om refusjon.</w:t>
      </w:r>
      <w:r w:rsidRPr="1987F931" w:rsidR="1FCF5039">
        <w:rPr>
          <w:noProof/>
          <w:lang w:val="nb-NO"/>
        </w:rPr>
        <w:t xml:space="preserve"> </w:t>
      </w:r>
    </w:p>
    <w:p w:rsidR="1CA33DB8" w:rsidP="1987F931" w:rsidRDefault="1CA33DB8" w14:paraId="0D133833" w14:textId="20614961">
      <w:pPr>
        <w:pStyle w:val="Ingenmellomrom"/>
        <w:numPr>
          <w:ilvl w:val="0"/>
          <w:numId w:val="103"/>
        </w:numPr>
        <w:rPr>
          <w:noProof/>
          <w:lang w:val="nb-NO"/>
        </w:rPr>
      </w:pPr>
      <w:r w:rsidRPr="1987F931" w:rsidR="7553A327">
        <w:rPr>
          <w:noProof/>
          <w:lang w:val="nb-NO"/>
        </w:rPr>
        <w:t>Prøvetaking, undersøkelser, injeksjoner o.l.</w:t>
      </w:r>
    </w:p>
    <w:p w:rsidR="2E0F6ADD" w:rsidP="1987F931" w:rsidRDefault="2E0F6ADD" w14:paraId="6D627D95" w14:textId="599CDE29">
      <w:pPr>
        <w:pStyle w:val="Ingenmellomrom"/>
        <w:numPr>
          <w:ilvl w:val="0"/>
          <w:numId w:val="103"/>
        </w:numPr>
        <w:rPr>
          <w:noProof/>
          <w:lang w:val="nb-NO"/>
        </w:rPr>
      </w:pPr>
      <w:r w:rsidRPr="1987F931" w:rsidR="18E12CE4">
        <w:rPr>
          <w:noProof/>
          <w:lang w:val="nb-NO"/>
        </w:rPr>
        <w:t>Utføres normalt ikke til de som kan oppsøke l</w:t>
      </w:r>
      <w:r w:rsidRPr="1987F931" w:rsidR="5164DE60">
        <w:rPr>
          <w:noProof/>
          <w:lang w:val="nb-NO"/>
        </w:rPr>
        <w:t>e</w:t>
      </w:r>
      <w:r w:rsidRPr="1987F931" w:rsidR="18E12CE4">
        <w:rPr>
          <w:noProof/>
          <w:lang w:val="nb-NO"/>
        </w:rPr>
        <w:t>gekontoret.</w:t>
      </w:r>
    </w:p>
    <w:p w:rsidR="2E0F6ADD" w:rsidP="1987F931" w:rsidRDefault="2E0F6ADD" w14:paraId="067D3C39" w14:textId="0D086D65">
      <w:pPr>
        <w:pStyle w:val="Ingenmellomrom"/>
        <w:numPr>
          <w:ilvl w:val="0"/>
          <w:numId w:val="103"/>
        </w:numPr>
        <w:rPr>
          <w:noProof/>
          <w:lang w:val="nb-NO"/>
        </w:rPr>
      </w:pPr>
      <w:r w:rsidRPr="1987F931" w:rsidR="3622EA2F">
        <w:rPr>
          <w:noProof/>
          <w:lang w:val="nb-NO"/>
        </w:rPr>
        <w:t>De tjenester som bruker kan få tilbud om andre steder, vil</w:t>
      </w:r>
      <w:r w:rsidRPr="1987F931" w:rsidR="5BCB1FC1">
        <w:rPr>
          <w:noProof/>
          <w:lang w:val="nb-NO"/>
        </w:rPr>
        <w:t xml:space="preserve"> </w:t>
      </w:r>
      <w:r w:rsidRPr="1987F931" w:rsidR="3622EA2F">
        <w:rPr>
          <w:noProof/>
          <w:lang w:val="nb-NO"/>
        </w:rPr>
        <w:t>hovedsakelig ikke tilbys. Eksempel er ulike typer blodprøver,</w:t>
      </w:r>
      <w:r w:rsidRPr="1987F931" w:rsidR="3E28E743">
        <w:rPr>
          <w:noProof/>
          <w:lang w:val="nb-NO"/>
        </w:rPr>
        <w:t xml:space="preserve"> </w:t>
      </w:r>
      <w:r w:rsidRPr="1987F931" w:rsidR="3622EA2F">
        <w:rPr>
          <w:noProof/>
          <w:lang w:val="nb-NO"/>
        </w:rPr>
        <w:t xml:space="preserve">injeksjoner som </w:t>
      </w:r>
      <w:r w:rsidRPr="1987F931" w:rsidR="3622EA2F">
        <w:rPr>
          <w:noProof/>
          <w:lang w:val="nb-NO"/>
        </w:rPr>
        <w:t>f. eks.</w:t>
      </w:r>
      <w:r w:rsidRPr="1987F931" w:rsidR="3622EA2F">
        <w:rPr>
          <w:noProof/>
          <w:lang w:val="nb-NO"/>
        </w:rPr>
        <w:t xml:space="preserve"> B12 o.l. </w:t>
      </w:r>
    </w:p>
    <w:p w:rsidR="2E0F6ADD" w:rsidP="1987F931" w:rsidRDefault="2E0F6ADD" w14:paraId="612E9654" w14:textId="66583C58">
      <w:pPr>
        <w:pStyle w:val="Ingenmellomrom"/>
        <w:numPr>
          <w:ilvl w:val="0"/>
          <w:numId w:val="103"/>
        </w:numPr>
        <w:rPr>
          <w:noProof/>
          <w:lang w:val="nb-NO"/>
        </w:rPr>
      </w:pPr>
      <w:r w:rsidRPr="1987F931" w:rsidR="3622EA2F">
        <w:rPr>
          <w:noProof/>
          <w:lang w:val="nb-NO"/>
        </w:rPr>
        <w:t>Bruker eller</w:t>
      </w:r>
      <w:r w:rsidRPr="1987F931" w:rsidR="2F5450C3">
        <w:rPr>
          <w:noProof/>
          <w:lang w:val="nb-NO"/>
        </w:rPr>
        <w:t xml:space="preserve"> </w:t>
      </w:r>
      <w:r w:rsidRPr="1987F931" w:rsidR="3622EA2F">
        <w:rPr>
          <w:noProof/>
          <w:lang w:val="nb-NO"/>
        </w:rPr>
        <w:t>pårørende må bestille drosje for at bruker skal kunne kom seg til lege.</w:t>
      </w:r>
      <w:r w:rsidRPr="1987F931" w:rsidR="0B35B16A">
        <w:rPr>
          <w:noProof/>
          <w:lang w:val="nb-NO"/>
        </w:rPr>
        <w:t xml:space="preserve"> </w:t>
      </w:r>
      <w:r w:rsidRPr="1987F931" w:rsidR="3622EA2F">
        <w:rPr>
          <w:noProof/>
          <w:lang w:val="nb-NO"/>
        </w:rPr>
        <w:t>Dersom det av helsemessige grunner ikke lar seg gjøre at bruker kan</w:t>
      </w:r>
      <w:r w:rsidRPr="1987F931" w:rsidR="761926A7">
        <w:rPr>
          <w:noProof/>
          <w:lang w:val="nb-NO"/>
        </w:rPr>
        <w:t xml:space="preserve"> </w:t>
      </w:r>
      <w:r w:rsidRPr="1987F931" w:rsidR="3622EA2F">
        <w:rPr>
          <w:noProof/>
          <w:lang w:val="nb-NO"/>
        </w:rPr>
        <w:t>få utført disse tjenestene hos lege, må det foreligge en søknad på</w:t>
      </w:r>
      <w:r w:rsidRPr="1987F931" w:rsidR="06FF94AC">
        <w:rPr>
          <w:noProof/>
          <w:lang w:val="nb-NO"/>
        </w:rPr>
        <w:t xml:space="preserve"> </w:t>
      </w:r>
      <w:r w:rsidRPr="1987F931" w:rsidR="3622EA2F">
        <w:rPr>
          <w:noProof/>
          <w:lang w:val="nb-NO"/>
        </w:rPr>
        <w:t>tjeneste.</w:t>
      </w:r>
    </w:p>
    <w:p w:rsidR="2E0F6ADD" w:rsidP="1987F931" w:rsidRDefault="2E0F6ADD" w14:paraId="440A3883" w14:textId="6AC786E4">
      <w:pPr>
        <w:pStyle w:val="Ingenmellomrom"/>
        <w:numPr>
          <w:ilvl w:val="0"/>
          <w:numId w:val="103"/>
        </w:numPr>
        <w:rPr>
          <w:noProof/>
          <w:lang w:val="nb-NO"/>
        </w:rPr>
      </w:pPr>
      <w:r w:rsidRPr="1987F931" w:rsidR="18E12CE4">
        <w:rPr>
          <w:noProof/>
          <w:lang w:val="nb-NO"/>
        </w:rPr>
        <w:t>Måling av blodtrykk, puls og blodsukker er undersøkelser som blir</w:t>
      </w:r>
      <w:r w:rsidRPr="1987F931" w:rsidR="2CB99EDB">
        <w:rPr>
          <w:noProof/>
          <w:lang w:val="nb-NO"/>
        </w:rPr>
        <w:t xml:space="preserve"> </w:t>
      </w:r>
      <w:r w:rsidRPr="1987F931" w:rsidR="18E12CE4">
        <w:rPr>
          <w:noProof/>
          <w:lang w:val="nb-NO"/>
        </w:rPr>
        <w:t>gjort som ledd i en observasjon, skal begrunnes faglig og være</w:t>
      </w:r>
      <w:r w:rsidRPr="1987F931" w:rsidR="4A6EB5B7">
        <w:rPr>
          <w:noProof/>
          <w:lang w:val="nb-NO"/>
        </w:rPr>
        <w:t xml:space="preserve"> </w:t>
      </w:r>
      <w:r w:rsidRPr="1987F931" w:rsidR="18E12CE4">
        <w:rPr>
          <w:noProof/>
          <w:lang w:val="nb-NO"/>
        </w:rPr>
        <w:t>tidsavgrenset.</w:t>
      </w:r>
    </w:p>
    <w:p w:rsidR="1987F931" w:rsidP="1987F931" w:rsidRDefault="1987F931" w14:paraId="3824892E" w14:textId="3F03D540">
      <w:pPr>
        <w:rPr>
          <w:noProof/>
          <w:lang w:val="nb-NO"/>
        </w:rPr>
      </w:pPr>
    </w:p>
    <w:p w:rsidR="2E0F6ADD" w:rsidP="437AC1FB" w:rsidRDefault="2E0F6ADD" w14:paraId="56C23439" w14:textId="61DE553B">
      <w:pPr>
        <w:pStyle w:val="Overskrift3"/>
        <w:rPr>
          <w:noProof/>
          <w:sz w:val="22"/>
          <w:szCs w:val="22"/>
          <w:lang w:val="nb-NO"/>
        </w:rPr>
      </w:pPr>
      <w:r w:rsidRPr="437AC1FB" w:rsidR="7B1BAD57">
        <w:rPr>
          <w:noProof/>
          <w:sz w:val="22"/>
          <w:szCs w:val="22"/>
          <w:lang w:val="nb-NO"/>
        </w:rPr>
        <w:t>Omsorg ved livets slutt</w:t>
      </w:r>
    </w:p>
    <w:p w:rsidR="2E0F6ADD" w:rsidP="1987F931" w:rsidRDefault="2E0F6ADD" w14:paraId="18C80C57" w14:textId="280E4B75">
      <w:pPr>
        <w:pStyle w:val="Ingenmellomrom"/>
        <w:rPr>
          <w:noProof/>
          <w:lang w:val="nb-NO"/>
        </w:rPr>
      </w:pPr>
      <w:r w:rsidRPr="1987F931" w:rsidR="3622EA2F">
        <w:rPr>
          <w:noProof/>
          <w:lang w:val="nb-NO"/>
        </w:rPr>
        <w:t>Det gis mulighet for at brukere som ønsker det, får dø i hjemmet, omgitt av</w:t>
      </w:r>
      <w:r w:rsidRPr="1987F931" w:rsidR="58813D14">
        <w:rPr>
          <w:noProof/>
          <w:lang w:val="nb-NO"/>
        </w:rPr>
        <w:t xml:space="preserve"> </w:t>
      </w:r>
      <w:r w:rsidRPr="1987F931" w:rsidR="3622EA2F">
        <w:rPr>
          <w:noProof/>
          <w:lang w:val="nb-NO"/>
        </w:rPr>
        <w:t>sine nærmeste. I disse tilfelle</w:t>
      </w:r>
      <w:r w:rsidRPr="1987F931" w:rsidR="19AE1240">
        <w:rPr>
          <w:noProof/>
          <w:lang w:val="nb-NO"/>
        </w:rPr>
        <w:t>ne</w:t>
      </w:r>
      <w:r w:rsidRPr="1987F931" w:rsidR="3622EA2F">
        <w:rPr>
          <w:noProof/>
          <w:lang w:val="nb-NO"/>
        </w:rPr>
        <w:t xml:space="preserve"> skal følgende vektlegges:</w:t>
      </w:r>
    </w:p>
    <w:p w:rsidR="1987F931" w:rsidP="1987F931" w:rsidRDefault="1987F931" w14:paraId="18561DE8" w14:textId="383B060D">
      <w:pPr>
        <w:pStyle w:val="Ingenmellomrom"/>
        <w:rPr>
          <w:noProof/>
          <w:lang w:val="nb-NO"/>
        </w:rPr>
      </w:pPr>
    </w:p>
    <w:p w:rsidR="2E0F6ADD" w:rsidP="1987F931" w:rsidRDefault="2E0F6ADD" w14:paraId="07071F4D" w14:textId="5CAFC6B0">
      <w:pPr>
        <w:pStyle w:val="Ingenmellomrom"/>
        <w:numPr>
          <w:ilvl w:val="0"/>
          <w:numId w:val="104"/>
        </w:numPr>
        <w:rPr>
          <w:noProof/>
          <w:lang w:val="nb-NO"/>
        </w:rPr>
      </w:pPr>
      <w:r w:rsidRPr="1987F931" w:rsidR="18E12CE4">
        <w:rPr>
          <w:noProof/>
          <w:lang w:val="nb-NO"/>
        </w:rPr>
        <w:t>Brukeren skal sikres best mulig pleie og stell gjennom færrest mulig</w:t>
      </w:r>
      <w:r w:rsidRPr="1987F931" w:rsidR="6D475255">
        <w:rPr>
          <w:noProof/>
          <w:lang w:val="nb-NO"/>
        </w:rPr>
        <w:t xml:space="preserve"> </w:t>
      </w:r>
      <w:r w:rsidRPr="1987F931" w:rsidR="18E12CE4">
        <w:rPr>
          <w:noProof/>
          <w:lang w:val="nb-NO"/>
        </w:rPr>
        <w:t>personer å forholde seg til.</w:t>
      </w:r>
    </w:p>
    <w:p w:rsidR="2E0F6ADD" w:rsidP="1987F931" w:rsidRDefault="2E0F6ADD" w14:paraId="234D080A" w14:textId="6A05A4FD">
      <w:pPr>
        <w:pStyle w:val="Ingenmellomrom"/>
        <w:numPr>
          <w:ilvl w:val="0"/>
          <w:numId w:val="104"/>
        </w:numPr>
        <w:rPr>
          <w:noProof/>
          <w:lang w:val="nb-NO"/>
        </w:rPr>
      </w:pPr>
      <w:r w:rsidRPr="1987F931" w:rsidR="18E12CE4">
        <w:rPr>
          <w:noProof/>
          <w:lang w:val="nb-NO"/>
        </w:rPr>
        <w:t xml:space="preserve">Brukerens </w:t>
      </w:r>
      <w:r w:rsidRPr="1987F931" w:rsidR="18E12CE4">
        <w:rPr>
          <w:noProof/>
          <w:lang w:val="nb-NO"/>
        </w:rPr>
        <w:t>ønsker</w:t>
      </w:r>
      <w:r w:rsidRPr="1987F931" w:rsidR="18E12CE4">
        <w:rPr>
          <w:noProof/>
          <w:lang w:val="nb-NO"/>
        </w:rPr>
        <w:t xml:space="preserve"> og behov skal så langt som mulig imøtekommes.</w:t>
      </w:r>
    </w:p>
    <w:p w:rsidR="2E0F6ADD" w:rsidP="1987F931" w:rsidRDefault="2E0F6ADD" w14:paraId="458DF6D2" w14:textId="082239CB">
      <w:pPr>
        <w:pStyle w:val="Ingenmellomrom"/>
        <w:numPr>
          <w:ilvl w:val="0"/>
          <w:numId w:val="104"/>
        </w:numPr>
        <w:rPr>
          <w:noProof/>
          <w:lang w:val="nb-NO"/>
        </w:rPr>
      </w:pPr>
      <w:r w:rsidRPr="1987F931" w:rsidR="18E12CE4">
        <w:rPr>
          <w:noProof/>
          <w:lang w:val="nb-NO"/>
        </w:rPr>
        <w:t>Sikre at pårørende får nødvendig hjelp og støtte.</w:t>
      </w:r>
    </w:p>
    <w:p w:rsidR="2E0F6ADD" w:rsidP="1987F931" w:rsidRDefault="2E0F6ADD" w14:paraId="066A6CE9" w14:textId="596D3EC2">
      <w:pPr>
        <w:pStyle w:val="Ingenmellomrom"/>
        <w:numPr>
          <w:ilvl w:val="0"/>
          <w:numId w:val="104"/>
        </w:numPr>
        <w:rPr>
          <w:noProof/>
          <w:lang w:val="nb-NO"/>
        </w:rPr>
      </w:pPr>
      <w:r w:rsidRPr="1987F931" w:rsidR="18E12CE4">
        <w:rPr>
          <w:noProof/>
          <w:lang w:val="nb-NO"/>
        </w:rPr>
        <w:t>Det avklares samhandling med behandlende sykehus og/eller</w:t>
      </w:r>
      <w:r w:rsidRPr="1987F931" w:rsidR="41184118">
        <w:rPr>
          <w:noProof/>
          <w:lang w:val="nb-NO"/>
        </w:rPr>
        <w:t xml:space="preserve"> </w:t>
      </w:r>
      <w:r w:rsidRPr="1987F931" w:rsidR="18E12CE4">
        <w:rPr>
          <w:noProof/>
          <w:lang w:val="nb-NO"/>
        </w:rPr>
        <w:t>fastlege.</w:t>
      </w:r>
    </w:p>
    <w:p w:rsidR="2E0F6ADD" w:rsidP="1987F931" w:rsidRDefault="2E0F6ADD" w14:paraId="0AB6FE28" w14:textId="101AC951">
      <w:pPr>
        <w:pStyle w:val="Ingenmellomrom"/>
        <w:numPr>
          <w:ilvl w:val="0"/>
          <w:numId w:val="104"/>
        </w:numPr>
        <w:rPr>
          <w:noProof/>
          <w:lang w:val="nb-NO"/>
        </w:rPr>
      </w:pPr>
      <w:r w:rsidRPr="1987F931" w:rsidR="18E12CE4">
        <w:rPr>
          <w:noProof/>
          <w:lang w:val="nb-NO"/>
        </w:rPr>
        <w:t>Det kan gis tilbud om smerte- og symptomlindrende behandling.</w:t>
      </w:r>
    </w:p>
    <w:p w:rsidR="1987F931" w:rsidP="1987F931" w:rsidRDefault="1987F931" w14:paraId="03236A8D" w14:textId="6170155A">
      <w:pPr>
        <w:pStyle w:val="Ingenmellomrom"/>
        <w:rPr>
          <w:noProof/>
          <w:lang w:val="nb-NO"/>
        </w:rPr>
      </w:pPr>
    </w:p>
    <w:p w:rsidR="2E0F6ADD" w:rsidP="1987F931" w:rsidRDefault="2E0F6ADD" w14:paraId="0C54747B" w14:textId="69954ADE">
      <w:pPr>
        <w:pStyle w:val="Overskrift2"/>
        <w:rPr>
          <w:noProof/>
          <w:lang w:val="nb-NO"/>
        </w:rPr>
      </w:pPr>
      <w:r w:rsidRPr="1987F931" w:rsidR="18E12CE4">
        <w:rPr>
          <w:noProof/>
          <w:lang w:val="nb-NO"/>
        </w:rPr>
        <w:t>9.8. OPPGAVER SOM IKKE INNGÅR I TJENESTEN</w:t>
      </w:r>
    </w:p>
    <w:p w:rsidR="2E0F6ADD" w:rsidP="1987F931" w:rsidRDefault="2E0F6ADD" w14:paraId="650F1E61" w14:textId="52487FAE">
      <w:pPr>
        <w:pStyle w:val="Ingenmellomrom"/>
        <w:numPr>
          <w:ilvl w:val="0"/>
          <w:numId w:val="105"/>
        </w:numPr>
        <w:rPr>
          <w:noProof/>
          <w:lang w:val="nb-NO"/>
        </w:rPr>
      </w:pPr>
      <w:r w:rsidRPr="1987F931" w:rsidR="18E12CE4">
        <w:rPr>
          <w:noProof/>
          <w:lang w:val="nb-NO"/>
        </w:rPr>
        <w:t>Brukere som trenger akutt medisinsk/kirurgisk og psykiatrisk</w:t>
      </w:r>
      <w:r w:rsidRPr="1987F931" w:rsidR="2FEBA913">
        <w:rPr>
          <w:noProof/>
          <w:lang w:val="nb-NO"/>
        </w:rPr>
        <w:t xml:space="preserve"> </w:t>
      </w:r>
      <w:r w:rsidRPr="1987F931" w:rsidR="18E12CE4">
        <w:rPr>
          <w:noProof/>
          <w:lang w:val="nb-NO"/>
        </w:rPr>
        <w:t>behandling, skal henvises til spesialisthelsetjenesten.</w:t>
      </w:r>
    </w:p>
    <w:p w:rsidR="2E0F6ADD" w:rsidP="1987F931" w:rsidRDefault="2E0F6ADD" w14:paraId="69F9FDF2" w14:textId="4199C253">
      <w:pPr>
        <w:pStyle w:val="Ingenmellomrom"/>
        <w:numPr>
          <w:ilvl w:val="0"/>
          <w:numId w:val="105"/>
        </w:numPr>
        <w:rPr>
          <w:noProof/>
          <w:lang w:val="nb-NO"/>
        </w:rPr>
      </w:pPr>
      <w:r w:rsidRPr="1987F931" w:rsidR="3622EA2F">
        <w:rPr>
          <w:noProof/>
          <w:lang w:val="nb-NO"/>
        </w:rPr>
        <w:t>Følge til lege og korttidsopphold på sykehjem.</w:t>
      </w:r>
    </w:p>
    <w:p w:rsidR="2E0F6ADD" w:rsidP="1987F931" w:rsidRDefault="2E0F6ADD" w14:paraId="797EC476" w14:textId="7351742A">
      <w:pPr>
        <w:pStyle w:val="Ingenmellomrom"/>
        <w:numPr>
          <w:ilvl w:val="0"/>
          <w:numId w:val="105"/>
        </w:numPr>
        <w:rPr>
          <w:noProof/>
          <w:lang w:val="nb-NO"/>
        </w:rPr>
      </w:pPr>
      <w:r w:rsidRPr="1987F931" w:rsidR="18E12CE4">
        <w:rPr>
          <w:noProof/>
          <w:lang w:val="nb-NO"/>
        </w:rPr>
        <w:t>Hente medisiner på apotek der andre kan utføre dette.</w:t>
      </w:r>
    </w:p>
    <w:p w:rsidR="7B1BAD57" w:rsidP="437AC1FB" w:rsidRDefault="7B1BAD57" w14:paraId="4B58EAC2" w14:textId="47303B4E">
      <w:pPr>
        <w:pStyle w:val="Ingenmellomrom"/>
        <w:numPr>
          <w:ilvl w:val="0"/>
          <w:numId w:val="105"/>
        </w:numPr>
        <w:rPr>
          <w:noProof/>
          <w:lang w:val="nb-NO"/>
        </w:rPr>
      </w:pPr>
      <w:r w:rsidRPr="437AC1FB" w:rsidR="7B1BAD57">
        <w:rPr>
          <w:noProof/>
          <w:lang w:val="nb-NO"/>
        </w:rPr>
        <w:t>Tjenesteutøver har ikke anledning til å transportere tjenestemottaker</w:t>
      </w:r>
      <w:r w:rsidRPr="437AC1FB" w:rsidR="3036B759">
        <w:rPr>
          <w:noProof/>
          <w:lang w:val="nb-NO"/>
        </w:rPr>
        <w:t xml:space="preserve"> </w:t>
      </w:r>
      <w:r w:rsidRPr="437AC1FB" w:rsidR="7B1BAD57">
        <w:rPr>
          <w:noProof/>
          <w:lang w:val="nb-NO"/>
        </w:rPr>
        <w:t>i tjenestebil eller i egen bil.</w:t>
      </w:r>
    </w:p>
    <w:p w:rsidR="4937754F" w:rsidP="437AC1FB" w:rsidRDefault="4937754F" w14:paraId="244557BF" w14:textId="0D574858">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37754F">
        <w:rPr>
          <w:rFonts w:ascii="Arial" w:hAnsi="Arial" w:eastAsia="Arial" w:cs="Arial" w:asciiTheme="minorAscii" w:hAnsiTheme="minorAscii" w:eastAsiaTheme="minorAscii" w:cstheme="minorAscii"/>
          <w:noProof/>
          <w:sz w:val="22"/>
          <w:szCs w:val="22"/>
          <w:lang w:val="nb-NO"/>
        </w:rPr>
        <w:t xml:space="preserve">Alminnelig husarbeid </w:t>
      </w:r>
    </w:p>
    <w:p w:rsidR="4937754F" w:rsidP="437AC1FB" w:rsidRDefault="4937754F" w14:paraId="3A5511A8" w14:textId="25F637AE">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37754F">
        <w:rPr>
          <w:rFonts w:ascii="Arial" w:hAnsi="Arial" w:eastAsia="Arial" w:cs="Arial" w:asciiTheme="minorAscii" w:hAnsiTheme="minorAscii" w:eastAsiaTheme="minorAscii" w:cstheme="minorAscii"/>
          <w:noProof/>
          <w:sz w:val="22"/>
          <w:szCs w:val="22"/>
          <w:lang w:val="nb-NO"/>
        </w:rPr>
        <w:t>Hjelp til dyrehold</w:t>
      </w:r>
    </w:p>
    <w:p w:rsidR="4937754F" w:rsidP="437AC1FB" w:rsidRDefault="4937754F" w14:paraId="6E345DF6" w14:textId="48DF3293">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37754F">
        <w:rPr>
          <w:rFonts w:ascii="Arial" w:hAnsi="Arial" w:eastAsia="Arial" w:cs="Arial" w:asciiTheme="minorAscii" w:hAnsiTheme="minorAscii" w:eastAsiaTheme="minorAscii" w:cstheme="minorAscii"/>
          <w:noProof/>
          <w:sz w:val="22"/>
          <w:szCs w:val="22"/>
          <w:lang w:val="nb-NO"/>
        </w:rPr>
        <w:t>Hjelp til flytting</w:t>
      </w:r>
    </w:p>
    <w:p w:rsidR="4937754F" w:rsidP="437AC1FB" w:rsidRDefault="4937754F" w14:paraId="3CD5346E" w14:textId="01F0B5B2">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4937754F">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p>
    <w:p w:rsidR="437AC1FB" w:rsidP="437AC1FB" w:rsidRDefault="437AC1FB" w14:paraId="0693EDA6" w14:textId="6EDCA012">
      <w:pPr>
        <w:pStyle w:val="Ingenmellomrom"/>
        <w:rPr>
          <w:noProof/>
          <w:lang w:val="nb-NO"/>
        </w:rPr>
      </w:pPr>
    </w:p>
    <w:p w:rsidR="2E0F6ADD" w:rsidP="1987F931" w:rsidRDefault="2E0F6ADD" w14:paraId="507C396A" w14:textId="0B0A82CA">
      <w:pPr>
        <w:pStyle w:val="Overskrift2"/>
        <w:rPr>
          <w:noProof/>
          <w:lang w:val="nb-NO"/>
        </w:rPr>
      </w:pPr>
      <w:r w:rsidRPr="1987F931" w:rsidR="18E12CE4">
        <w:rPr>
          <w:noProof/>
          <w:lang w:val="nb-NO"/>
        </w:rPr>
        <w:t>9.9. HVA KAN DU FORVENTE AV OSS</w:t>
      </w:r>
    </w:p>
    <w:p w:rsidR="2E0F6ADD" w:rsidP="1987F931" w:rsidRDefault="2E0F6ADD" w14:paraId="121776A3" w14:textId="1A26F89C">
      <w:pPr>
        <w:pStyle w:val="Ingenmellomrom"/>
        <w:numPr>
          <w:ilvl w:val="0"/>
          <w:numId w:val="106"/>
        </w:numPr>
        <w:rPr>
          <w:noProof/>
          <w:lang w:val="nb-NO"/>
        </w:rPr>
      </w:pPr>
      <w:r w:rsidRPr="1987F931" w:rsidR="18E12CE4">
        <w:rPr>
          <w:noProof/>
          <w:lang w:val="nb-NO"/>
        </w:rPr>
        <w:t>Når søknad er mottatt vil vi ta kontakt for avtale om hjemmebesøk</w:t>
      </w:r>
      <w:r w:rsidRPr="1987F931" w:rsidR="425D2EE9">
        <w:rPr>
          <w:noProof/>
          <w:lang w:val="nb-NO"/>
        </w:rPr>
        <w:t xml:space="preserve"> </w:t>
      </w:r>
      <w:r w:rsidRPr="1987F931" w:rsidR="18E12CE4">
        <w:rPr>
          <w:noProof/>
          <w:lang w:val="nb-NO"/>
        </w:rPr>
        <w:t>eller samtale.</w:t>
      </w:r>
    </w:p>
    <w:p w:rsidR="2E0F6ADD" w:rsidP="1987F931" w:rsidRDefault="2E0F6ADD" w14:paraId="50AB6DFD" w14:textId="054107A3">
      <w:pPr>
        <w:pStyle w:val="Ingenmellomrom"/>
        <w:numPr>
          <w:ilvl w:val="0"/>
          <w:numId w:val="106"/>
        </w:numPr>
        <w:rPr>
          <w:noProof/>
          <w:lang w:val="nb-NO"/>
        </w:rPr>
      </w:pPr>
      <w:r w:rsidRPr="1987F931" w:rsidR="3622EA2F">
        <w:rPr>
          <w:noProof/>
          <w:lang w:val="nb-NO"/>
        </w:rPr>
        <w:t>Dersom det oppstår akutt behov for nødvendig helsehjelp vil hjelpen</w:t>
      </w:r>
      <w:r w:rsidRPr="1987F931" w:rsidR="53988ED0">
        <w:rPr>
          <w:noProof/>
          <w:lang w:val="nb-NO"/>
        </w:rPr>
        <w:t xml:space="preserve"> </w:t>
      </w:r>
      <w:r w:rsidRPr="1987F931" w:rsidR="3622EA2F">
        <w:rPr>
          <w:noProof/>
          <w:lang w:val="nb-NO"/>
        </w:rPr>
        <w:t>bli satt i gang og kartlegging vil bli utført i etterkant. Vedtak fattes så</w:t>
      </w:r>
      <w:r w:rsidRPr="1987F931" w:rsidR="2B309C8A">
        <w:rPr>
          <w:noProof/>
          <w:lang w:val="nb-NO"/>
        </w:rPr>
        <w:t xml:space="preserve"> </w:t>
      </w:r>
      <w:r w:rsidRPr="1987F931" w:rsidR="3622EA2F">
        <w:rPr>
          <w:noProof/>
          <w:lang w:val="nb-NO"/>
        </w:rPr>
        <w:t>snart som mulig. Det vil kunne være forskjell på den hjelpen som</w:t>
      </w:r>
      <w:r w:rsidRPr="1987F931" w:rsidR="613D93F4">
        <w:rPr>
          <w:noProof/>
          <w:lang w:val="nb-NO"/>
        </w:rPr>
        <w:t xml:space="preserve"> </w:t>
      </w:r>
      <w:r w:rsidRPr="1987F931" w:rsidR="3622EA2F">
        <w:rPr>
          <w:noProof/>
          <w:lang w:val="nb-NO"/>
        </w:rPr>
        <w:t>ble iverksatt som akutthjelp og den hjelpen som etter kartlegging</w:t>
      </w:r>
      <w:r w:rsidRPr="1987F931" w:rsidR="730E1CA1">
        <w:rPr>
          <w:noProof/>
          <w:lang w:val="nb-NO"/>
        </w:rPr>
        <w:t xml:space="preserve"> </w:t>
      </w:r>
      <w:r w:rsidRPr="1987F931" w:rsidR="3622EA2F">
        <w:rPr>
          <w:noProof/>
          <w:lang w:val="nb-NO"/>
        </w:rPr>
        <w:t>av tjenestebehov, fattes i vedtaket.</w:t>
      </w:r>
    </w:p>
    <w:p w:rsidR="2E0F6ADD" w:rsidP="1987F931" w:rsidRDefault="2E0F6ADD" w14:paraId="29711B31" w14:textId="5B7B3862">
      <w:pPr>
        <w:pStyle w:val="Ingenmellomrom"/>
        <w:numPr>
          <w:ilvl w:val="0"/>
          <w:numId w:val="106"/>
        </w:numPr>
        <w:rPr>
          <w:noProof/>
          <w:lang w:val="nb-NO"/>
        </w:rPr>
      </w:pPr>
      <w:r w:rsidRPr="1987F931" w:rsidR="18E12CE4">
        <w:rPr>
          <w:noProof/>
          <w:lang w:val="nb-NO"/>
        </w:rPr>
        <w:t>Bruker får beskjed senest samme dag dersom avtaler må forandres.</w:t>
      </w:r>
    </w:p>
    <w:p w:rsidR="2E0F6ADD" w:rsidP="1987F931" w:rsidRDefault="2E0F6ADD" w14:paraId="09639A76" w14:textId="6A7AD518">
      <w:pPr>
        <w:pStyle w:val="Ingenmellomrom"/>
        <w:numPr>
          <w:ilvl w:val="0"/>
          <w:numId w:val="106"/>
        </w:numPr>
        <w:rPr>
          <w:noProof/>
          <w:lang w:val="nb-NO"/>
        </w:rPr>
      </w:pPr>
      <w:r w:rsidRPr="1987F931" w:rsidR="18E12CE4">
        <w:rPr>
          <w:noProof/>
          <w:lang w:val="nb-NO"/>
        </w:rPr>
        <w:t>Tjenesteyter vil samhandle med bruker om utførelse av tjenesten.</w:t>
      </w:r>
    </w:p>
    <w:p w:rsidR="2E0F6ADD" w:rsidP="1987F931" w:rsidRDefault="2E0F6ADD" w14:paraId="1BCD8B86" w14:textId="59EC9412">
      <w:pPr>
        <w:pStyle w:val="Ingenmellomrom"/>
        <w:numPr>
          <w:ilvl w:val="0"/>
          <w:numId w:val="106"/>
        </w:numPr>
        <w:rPr>
          <w:noProof/>
          <w:lang w:val="nb-NO"/>
        </w:rPr>
      </w:pPr>
      <w:r w:rsidRPr="1987F931" w:rsidR="18E12CE4">
        <w:rPr>
          <w:noProof/>
          <w:lang w:val="nb-NO"/>
        </w:rPr>
        <w:t>Tjenesten organiseres på en slik måte at det tilstrebes færrest mulig</w:t>
      </w:r>
      <w:r w:rsidRPr="1987F931" w:rsidR="2BF701AB">
        <w:rPr>
          <w:noProof/>
          <w:lang w:val="nb-NO"/>
        </w:rPr>
        <w:t xml:space="preserve"> </w:t>
      </w:r>
      <w:r w:rsidRPr="1987F931" w:rsidR="18E12CE4">
        <w:rPr>
          <w:noProof/>
          <w:lang w:val="nb-NO"/>
        </w:rPr>
        <w:t>tjenesteytere.</w:t>
      </w:r>
    </w:p>
    <w:p w:rsidR="2E0F6ADD" w:rsidP="1987F931" w:rsidRDefault="2E0F6ADD" w14:paraId="4FCA1E96" w14:textId="27102FDD">
      <w:pPr>
        <w:pStyle w:val="Ingenmellomrom"/>
        <w:numPr>
          <w:ilvl w:val="0"/>
          <w:numId w:val="106"/>
        </w:numPr>
        <w:rPr>
          <w:noProof/>
          <w:lang w:val="nb-NO"/>
        </w:rPr>
      </w:pPr>
      <w:r w:rsidRPr="1987F931" w:rsidR="18E12CE4">
        <w:rPr>
          <w:noProof/>
          <w:lang w:val="nb-NO"/>
        </w:rPr>
        <w:t>Tjenesten ytes og dokumenteres i henhold til vedtak.</w:t>
      </w:r>
    </w:p>
    <w:p w:rsidR="2E0F6ADD" w:rsidP="1987F931" w:rsidRDefault="2E0F6ADD" w14:paraId="562E2760" w14:textId="5FEE4D8B">
      <w:pPr>
        <w:pStyle w:val="Ingenmellomrom"/>
        <w:numPr>
          <w:ilvl w:val="0"/>
          <w:numId w:val="106"/>
        </w:numPr>
        <w:rPr>
          <w:noProof/>
          <w:lang w:val="nb-NO"/>
        </w:rPr>
      </w:pPr>
      <w:r w:rsidRPr="1987F931" w:rsidR="18E12CE4">
        <w:rPr>
          <w:noProof/>
          <w:lang w:val="nb-NO"/>
        </w:rPr>
        <w:t>Tjenesteutøver skal opptre høflig og ha respekt for tjenestemottaker</w:t>
      </w:r>
      <w:r w:rsidRPr="1987F931" w:rsidR="0C57541D">
        <w:rPr>
          <w:noProof/>
          <w:lang w:val="nb-NO"/>
        </w:rPr>
        <w:t xml:space="preserve"> </w:t>
      </w:r>
      <w:r w:rsidRPr="1987F931" w:rsidR="18E12CE4">
        <w:rPr>
          <w:noProof/>
          <w:lang w:val="nb-NO"/>
        </w:rPr>
        <w:t>som person.</w:t>
      </w:r>
    </w:p>
    <w:p w:rsidR="2E0F6ADD" w:rsidP="1987F931" w:rsidRDefault="2E0F6ADD" w14:paraId="47EBB869" w14:textId="34052ADD">
      <w:pPr>
        <w:pStyle w:val="Ingenmellomrom"/>
        <w:numPr>
          <w:ilvl w:val="0"/>
          <w:numId w:val="106"/>
        </w:numPr>
        <w:rPr>
          <w:noProof/>
          <w:lang w:val="nb-NO"/>
        </w:rPr>
      </w:pPr>
      <w:r w:rsidRPr="1987F931" w:rsidR="18E12CE4">
        <w:rPr>
          <w:noProof/>
          <w:lang w:val="nb-NO"/>
        </w:rPr>
        <w:t xml:space="preserve">Tjenesten ytes med </w:t>
      </w:r>
      <w:r w:rsidRPr="1987F931" w:rsidR="18E12CE4">
        <w:rPr>
          <w:noProof/>
          <w:lang w:val="nb-NO"/>
        </w:rPr>
        <w:t>fokus</w:t>
      </w:r>
      <w:r w:rsidRPr="1987F931" w:rsidR="18E12CE4">
        <w:rPr>
          <w:noProof/>
          <w:lang w:val="nb-NO"/>
        </w:rPr>
        <w:t xml:space="preserve"> på egenmestring.</w:t>
      </w:r>
    </w:p>
    <w:p w:rsidR="2E0F6ADD" w:rsidP="1987F931" w:rsidRDefault="2E0F6ADD" w14:paraId="16F97EA5" w14:textId="15F576A9">
      <w:pPr>
        <w:pStyle w:val="Ingenmellomrom"/>
        <w:numPr>
          <w:ilvl w:val="0"/>
          <w:numId w:val="106"/>
        </w:numPr>
        <w:rPr>
          <w:noProof/>
          <w:lang w:val="nb-NO"/>
        </w:rPr>
      </w:pPr>
      <w:r w:rsidRPr="1987F931" w:rsidR="18E12CE4">
        <w:rPr>
          <w:noProof/>
          <w:lang w:val="nb-NO"/>
        </w:rPr>
        <w:t>Tjenesteutøver kan bistå tjenestemottaker ved behov for å søke om</w:t>
      </w:r>
      <w:r w:rsidRPr="1987F931" w:rsidR="3B275E1D">
        <w:rPr>
          <w:noProof/>
          <w:lang w:val="nb-NO"/>
        </w:rPr>
        <w:t xml:space="preserve"> </w:t>
      </w:r>
      <w:r w:rsidRPr="1987F931" w:rsidR="18E12CE4">
        <w:rPr>
          <w:noProof/>
          <w:lang w:val="nb-NO"/>
        </w:rPr>
        <w:t>andre tjenester eller få enkeltvedtaket revurdert, samt hjelp til å</w:t>
      </w:r>
      <w:r w:rsidRPr="1987F931" w:rsidR="45900719">
        <w:rPr>
          <w:noProof/>
          <w:lang w:val="nb-NO"/>
        </w:rPr>
        <w:t xml:space="preserve"> </w:t>
      </w:r>
      <w:r w:rsidRPr="1987F931" w:rsidR="18E12CE4">
        <w:rPr>
          <w:noProof/>
          <w:lang w:val="nb-NO"/>
        </w:rPr>
        <w:t>skrive klage.</w:t>
      </w:r>
    </w:p>
    <w:p w:rsidR="2E0F6ADD" w:rsidP="1987F931" w:rsidRDefault="2E0F6ADD" w14:paraId="5BD85FCE" w14:textId="44337526">
      <w:pPr>
        <w:pStyle w:val="Ingenmellomrom"/>
        <w:numPr>
          <w:ilvl w:val="0"/>
          <w:numId w:val="106"/>
        </w:numPr>
        <w:rPr>
          <w:noProof/>
          <w:lang w:val="nb-NO"/>
        </w:rPr>
      </w:pPr>
      <w:r w:rsidRPr="1987F931" w:rsidR="18E12CE4">
        <w:rPr>
          <w:noProof/>
          <w:lang w:val="nb-NO"/>
        </w:rPr>
        <w:t>Tjenesteutøver plikter å bistå tjenestemottaker</w:t>
      </w:r>
      <w:r w:rsidRPr="1987F931" w:rsidR="4E370E66">
        <w:rPr>
          <w:noProof/>
          <w:lang w:val="nb-NO"/>
        </w:rPr>
        <w:t xml:space="preserve"> </w:t>
      </w:r>
      <w:r w:rsidRPr="1987F931" w:rsidR="18E12CE4">
        <w:rPr>
          <w:noProof/>
          <w:lang w:val="nb-NO"/>
        </w:rPr>
        <w:t>med å fremskaffe</w:t>
      </w:r>
      <w:r w:rsidRPr="1987F931" w:rsidR="7BFF0883">
        <w:rPr>
          <w:noProof/>
          <w:lang w:val="nb-NO"/>
        </w:rPr>
        <w:t xml:space="preserve"> </w:t>
      </w:r>
      <w:r w:rsidRPr="1987F931" w:rsidR="18E12CE4">
        <w:rPr>
          <w:noProof/>
          <w:lang w:val="nb-NO"/>
        </w:rPr>
        <w:t>relevant informasjon om kommunens tjenester.</w:t>
      </w:r>
    </w:p>
    <w:p w:rsidR="2E0F6ADD" w:rsidP="1987F931" w:rsidRDefault="2E0F6ADD" w14:paraId="04FB0225" w14:textId="48B3D351">
      <w:pPr>
        <w:pStyle w:val="Ingenmellomrom"/>
        <w:numPr>
          <w:ilvl w:val="0"/>
          <w:numId w:val="106"/>
        </w:numPr>
        <w:rPr>
          <w:noProof/>
          <w:lang w:val="nb-NO"/>
        </w:rPr>
      </w:pPr>
      <w:r w:rsidRPr="1987F931" w:rsidR="18E12CE4">
        <w:rPr>
          <w:noProof/>
          <w:lang w:val="nb-NO"/>
        </w:rPr>
        <w:t>Det utarbeides tiltaksplaner i forhold til tjenestene.</w:t>
      </w:r>
    </w:p>
    <w:p w:rsidR="1987F931" w:rsidP="1987F931" w:rsidRDefault="1987F931" w14:paraId="2DAA0AE8" w14:textId="34A09657">
      <w:pPr>
        <w:pStyle w:val="Ingenmellomrom"/>
        <w:ind w:left="0"/>
        <w:rPr>
          <w:noProof/>
          <w:lang w:val="nb-NO"/>
        </w:rPr>
      </w:pPr>
    </w:p>
    <w:p w:rsidR="2E0F6ADD" w:rsidP="437AC1FB" w:rsidRDefault="2E0F6ADD" w14:paraId="29A3F945" w14:textId="277900CF">
      <w:pPr>
        <w:pStyle w:val="Overskrift2"/>
        <w:ind w:left="0"/>
        <w:rPr>
          <w:rFonts w:ascii="Arial" w:hAnsi="Arial" w:eastAsia="Arial" w:cs="Arial"/>
          <w:noProof w:val="0"/>
          <w:sz w:val="22"/>
          <w:szCs w:val="22"/>
          <w:lang w:val="nb-NO"/>
        </w:rPr>
      </w:pPr>
      <w:r w:rsidRPr="437AC1FB" w:rsidR="7B1BAD57">
        <w:rPr>
          <w:noProof/>
          <w:lang w:val="nb-NO"/>
        </w:rPr>
        <w:t>9.10. HVA VI FORVENTER AV DEG</w:t>
      </w:r>
      <w:r w:rsidRPr="437AC1FB" w:rsidR="5D7E3D8E">
        <w:rPr>
          <w:rFonts w:ascii="Arial" w:hAnsi="Arial" w:eastAsia="Arial" w:cs="Arial"/>
          <w:noProof w:val="0"/>
          <w:sz w:val="22"/>
          <w:szCs w:val="22"/>
          <w:lang w:val="nb-NO"/>
        </w:rPr>
        <w:t xml:space="preserve">  </w:t>
      </w:r>
    </w:p>
    <w:p w:rsidR="2E0F6ADD" w:rsidP="437AC1FB" w:rsidRDefault="2E0F6ADD" w14:paraId="324CFC1B" w14:textId="4A890B4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asciiTheme="minorAscii" w:hAnsiTheme="minorAscii" w:eastAsiaTheme="minorAscii" w:cstheme="minorBidi"/>
          <w:noProof w:val="0"/>
          <w:color w:val="auto"/>
          <w:sz w:val="22"/>
          <w:szCs w:val="22"/>
          <w:lang w:val="nb-NO" w:eastAsia="en-US" w:bidi="ar-SA"/>
        </w:rPr>
        <w:t>Opptrer høflig og har respekt for tjenesteyter</w:t>
      </w:r>
    </w:p>
    <w:p w:rsidR="2E0F6ADD" w:rsidP="437AC1FB" w:rsidRDefault="2E0F6ADD" w14:paraId="4A6FE5CF" w14:textId="54D7B8D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D7E3D8E">
        <w:rPr>
          <w:rFonts w:ascii="Arial" w:hAnsi="Arial" w:eastAsia="Arial" w:cs="Arial"/>
          <w:noProof w:val="0"/>
          <w:sz w:val="22"/>
          <w:szCs w:val="22"/>
          <w:lang w:val="nb-NO"/>
        </w:rPr>
        <w:t>Du gjør deg kjent med innholdet i vedtaket</w:t>
      </w:r>
    </w:p>
    <w:p w:rsidR="2E0F6ADD" w:rsidP="437AC1FB" w:rsidRDefault="2E0F6ADD" w14:paraId="24F7D0E6" w14:textId="4C9C42D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Du er til stede når tjenesten utføres</w:t>
      </w:r>
    </w:p>
    <w:p w:rsidR="2E0F6ADD" w:rsidP="437AC1FB" w:rsidRDefault="2E0F6ADD" w14:paraId="5DB741AA" w14:textId="6B935142">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Sørge for at husdyr ikke er til sjenanse for tjenesteyter </w:t>
      </w:r>
    </w:p>
    <w:p w:rsidR="2E0F6ADD" w:rsidP="437AC1FB" w:rsidRDefault="2E0F6ADD" w14:paraId="3F496B28" w14:textId="19AE66AD">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Tjenesten ytes med fokus på egenmestring    </w:t>
      </w:r>
    </w:p>
    <w:p w:rsidR="2E0F6ADD" w:rsidP="437AC1FB" w:rsidRDefault="2E0F6ADD" w14:paraId="3284C776" w14:textId="16972B18">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Når søknad er mottatt vil vi ta kontakt for kartlegging. Dersom det oppstår akutt behov for nødvendig helsehjelp, vil hjelpen bli satt i gang og kartlegging vil bli utført i etterkant. Vedtak fattes så snart som mulig. Det vil kunne være forskjell på den hjelpen som ble iverksatt som akutthjelp og den hjelpen som etter kartlegging av tjenestebehov, fattes i vedtaket </w:t>
      </w:r>
    </w:p>
    <w:p w:rsidR="2E0F6ADD" w:rsidP="437AC1FB" w:rsidRDefault="2E0F6ADD" w14:paraId="285674D2" w14:textId="7BA2A241">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Tjenesteyter vil samhandle med bruker om utførelse av tjenesten. Når du mottar tjenester i hjemmet, blir hjemmet automatisk tjenesteyters arbeidsplass. Det forventes at du bidrar til å skape en god arbeidsplass for tjenesteyter jf. bestemmelsene i arbeidsmiljøloven, og evt. nødvendig tilrettelegging i boligen aksepteres, for eksempel hjelpemidler og ommøblering  </w:t>
      </w:r>
    </w:p>
    <w:p w:rsidR="2E0F6ADD" w:rsidP="437AC1FB" w:rsidRDefault="2E0F6ADD" w14:paraId="5ADD938C" w14:textId="3152D4EA">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D7E3D8E">
        <w:rPr>
          <w:rFonts w:ascii="Arial" w:hAnsi="Arial" w:eastAsia="Arial" w:cs="Arial"/>
          <w:noProof w:val="0"/>
          <w:sz w:val="22"/>
          <w:szCs w:val="22"/>
          <w:lang w:val="nb-NO"/>
        </w:rPr>
        <w:t>Tjenesteutøver plikter å bistå tjenestemottaker med å fremskaffe relevant informasjon om kommunens tjenester</w:t>
      </w:r>
    </w:p>
    <w:p w:rsidR="2E0F6ADD" w:rsidP="437AC1FB" w:rsidRDefault="2E0F6ADD" w14:paraId="4F1425DD" w14:textId="7303CDC2">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Tjenesten ytes og dokumenteres i henhold til vedtak</w:t>
      </w:r>
    </w:p>
    <w:p w:rsidR="2E0F6ADD" w:rsidP="437AC1FB" w:rsidRDefault="2E0F6ADD" w14:paraId="1890C060" w14:textId="0C33C1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Det utarbeides tiltaksplaner i forhold til tjenestene</w:t>
      </w:r>
    </w:p>
    <w:p w:rsidR="2E0F6ADD" w:rsidP="437AC1FB" w:rsidRDefault="2E0F6ADD" w14:paraId="55181418" w14:textId="6B73304C">
      <w:pPr>
        <w:pStyle w:val="Listeavsnitt"/>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D7E3D8E">
        <w:rPr>
          <w:rFonts w:ascii="Arial" w:hAnsi="Arial" w:eastAsia="Arial" w:cs="Arial"/>
          <w:noProof w:val="0"/>
          <w:sz w:val="22"/>
          <w:szCs w:val="22"/>
          <w:lang w:val="nb-NO"/>
        </w:rPr>
        <w:t>Tjenester i hjemmet kan ikke tilbys i situasjoner der tjenestemottaker eller andre i husholdningen viser truende eller voldelig adferd (med mindre tjenestebehovet er hjemlet i pasient- og brukerrettighetsloven §4A-1). Tjenesteutøver vil melde fra til annen instans (eks. lege, spesialisthelsetjenesten eller politiet) dersom det vurderes at det er behov for det</w:t>
      </w:r>
    </w:p>
    <w:p w:rsidR="2E0F6ADD" w:rsidP="437AC1FB" w:rsidRDefault="2E0F6ADD" w14:paraId="3DB935D5" w14:textId="04893197">
      <w:pPr>
        <w:pStyle w:val="Listeavsnitt"/>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Viser hensyn i forhold til røyking innendørs og lar være å røyke i tjenesteyters nærvær </w:t>
      </w:r>
    </w:p>
    <w:p w:rsidR="2E0F6ADD" w:rsidP="437AC1FB" w:rsidRDefault="2E0F6ADD" w14:paraId="4FEF3035" w14:textId="0B8798F0">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Sørge for at veien er fremkommelig og trygg uansett årstid  </w:t>
      </w:r>
    </w:p>
    <w:p w:rsidR="2E0F6ADD" w:rsidP="437AC1FB" w:rsidRDefault="2E0F6ADD" w14:paraId="4ED4A2EF" w14:textId="13A9DB7B">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Du gir beskjed snarest mulig dersom det oppstår akutte situasjoner eller ved andre tilfeller der du ikke har behov for assistent </w:t>
      </w:r>
    </w:p>
    <w:p w:rsidR="2E0F6ADD" w:rsidP="437AC1FB" w:rsidRDefault="2E0F6ADD" w14:paraId="140F0B09" w14:textId="471A9F7A">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Sørge for å ha nødvendig utstyr tilgjengelig for utøvelse av personlig og praktisk bistand </w:t>
      </w:r>
    </w:p>
    <w:p w:rsidR="2E0F6ADD" w:rsidP="437AC1FB" w:rsidRDefault="2E0F6ADD" w14:paraId="0896D5E3" w14:textId="21A88667">
      <w:pPr>
        <w:pStyle w:val="Ingenmellomrom"/>
        <w:numPr>
          <w:ilvl w:val="0"/>
          <w:numId w:val="5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5D7E3D8E">
        <w:rPr>
          <w:rFonts w:ascii="Arial" w:hAnsi="Arial" w:eastAsia="Arial" w:cs="Arial"/>
          <w:noProof w:val="0"/>
          <w:color w:val="000000" w:themeColor="text1" w:themeTint="FF" w:themeShade="FF"/>
          <w:sz w:val="22"/>
          <w:szCs w:val="22"/>
          <w:lang w:val="nb-NO"/>
        </w:rPr>
        <w:t xml:space="preserve">God hygiene er </w:t>
      </w:r>
      <w:r w:rsidRPr="437AC1FB" w:rsidR="5D7E3D8E">
        <w:rPr>
          <w:rFonts w:ascii="Arial" w:hAnsi="Arial" w:eastAsia="Arial" w:cs="Arial"/>
          <w:noProof w:val="0"/>
          <w:sz w:val="22"/>
          <w:szCs w:val="22"/>
          <w:lang w:val="nb-NO"/>
        </w:rPr>
        <w:t>viktig både for tjenestemottaker og tjenesteutøver. Det skal være flytende såpe/håndsprit og tørkepapir tilgjengelig</w:t>
      </w:r>
    </w:p>
    <w:p w:rsidR="2E0F6ADD" w:rsidP="437AC1FB" w:rsidRDefault="2E0F6ADD" w14:paraId="1647DE57" w14:textId="7BC6072D">
      <w:pPr>
        <w:pStyle w:val="Ingenmellomrom"/>
        <w:numPr>
          <w:ilvl w:val="0"/>
          <w:numId w:val="57"/>
        </w:numPr>
        <w:spacing w:before="0" w:beforeAutospacing="off" w:after="0" w:afterAutospacing="off" w:line="240" w:lineRule="auto"/>
        <w:ind w:right="0"/>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 xml:space="preserve">Det kreves at hjemmet er i en slik stand at tjenesteyter kan utføre arbeidet. </w:t>
      </w:r>
    </w:p>
    <w:p w:rsidR="2E0F6ADD" w:rsidP="437AC1FB" w:rsidRDefault="2E0F6ADD" w14:paraId="7AF87976" w14:textId="364A7C60">
      <w:pPr>
        <w:pStyle w:val="Ingenmellomrom"/>
        <w:numPr>
          <w:ilvl w:val="0"/>
          <w:numId w:val="57"/>
        </w:numPr>
        <w:rPr>
          <w:rFonts w:ascii="Arial" w:hAnsi="Arial" w:eastAsia="Arial" w:cs="Arial"/>
          <w:noProof w:val="0"/>
          <w:sz w:val="22"/>
          <w:szCs w:val="22"/>
          <w:lang w:val="nb-NO"/>
        </w:rPr>
      </w:pPr>
      <w:r w:rsidRPr="437AC1FB" w:rsidR="5D7E3D8E">
        <w:rPr>
          <w:rFonts w:ascii="Arial" w:hAnsi="Arial" w:eastAsia="Arial" w:cs="Arial"/>
          <w:noProof w:val="0"/>
          <w:sz w:val="22"/>
          <w:szCs w:val="22"/>
          <w:lang w:val="nb-NO"/>
        </w:rPr>
        <w:t>Personalet skal ikke motta personlige gaver eller penger</w:t>
      </w:r>
    </w:p>
    <w:p w:rsidR="1987F931" w:rsidP="1987F931" w:rsidRDefault="1987F931" w14:paraId="3209F556" w14:textId="65BDECD5">
      <w:pPr>
        <w:pStyle w:val="Ingenmellomrom"/>
        <w:ind w:left="0"/>
        <w:rPr>
          <w:noProof/>
          <w:lang w:val="nb-NO"/>
        </w:rPr>
      </w:pPr>
    </w:p>
    <w:p w:rsidR="2E0F6ADD" w:rsidP="1987F931" w:rsidRDefault="2E0F6ADD" w14:paraId="652559BF" w14:textId="2BC48FDE">
      <w:pPr>
        <w:pStyle w:val="Overskrift2"/>
        <w:rPr>
          <w:noProof/>
          <w:lang w:val="nb-NO"/>
        </w:rPr>
      </w:pPr>
      <w:r w:rsidRPr="1987F931" w:rsidR="18E12CE4">
        <w:rPr>
          <w:noProof/>
          <w:lang w:val="nb-NO"/>
        </w:rPr>
        <w:t>9.11. PRAKTISKE OPPLYSNINGER</w:t>
      </w:r>
    </w:p>
    <w:p w:rsidR="2E0F6ADD" w:rsidP="1987F931" w:rsidRDefault="2E0F6ADD" w14:paraId="79C3736D" w14:textId="6645CBAE">
      <w:pPr>
        <w:pStyle w:val="Ingenmellomrom"/>
        <w:numPr>
          <w:ilvl w:val="0"/>
          <w:numId w:val="108"/>
        </w:numPr>
        <w:rPr>
          <w:noProof/>
          <w:lang w:val="nb-NO"/>
        </w:rPr>
      </w:pPr>
      <w:r w:rsidRPr="1987F931" w:rsidR="18E12CE4">
        <w:rPr>
          <w:noProof/>
          <w:lang w:val="nb-NO"/>
        </w:rPr>
        <w:t>Det er ikke egenbetaling for helsetjenester i hjemmet.</w:t>
      </w:r>
    </w:p>
    <w:p w:rsidR="2E0F6ADD" w:rsidP="1987F931" w:rsidRDefault="2E0F6ADD" w14:paraId="19A5AD5D" w14:textId="02CCB329">
      <w:pPr>
        <w:pStyle w:val="Ingenmellomrom"/>
        <w:numPr>
          <w:ilvl w:val="0"/>
          <w:numId w:val="108"/>
        </w:numPr>
        <w:rPr>
          <w:noProof/>
          <w:lang w:val="nb-NO"/>
        </w:rPr>
      </w:pPr>
      <w:r w:rsidRPr="1987F931" w:rsidR="18E12CE4">
        <w:rPr>
          <w:noProof/>
          <w:lang w:val="nb-NO"/>
        </w:rPr>
        <w:t>Akutte situasjoner kan oppstå slik at oppdrag kan bli forskjøvet.</w:t>
      </w:r>
    </w:p>
    <w:p w:rsidR="2E0F6ADD" w:rsidP="1987F931" w:rsidRDefault="2E0F6ADD" w14:paraId="7582A6F7" w14:textId="2286C195">
      <w:pPr>
        <w:pStyle w:val="Ingenmellomrom"/>
        <w:numPr>
          <w:ilvl w:val="0"/>
          <w:numId w:val="108"/>
        </w:numPr>
        <w:rPr>
          <w:noProof/>
          <w:lang w:val="nb-NO"/>
        </w:rPr>
      </w:pPr>
      <w:r w:rsidRPr="1987F931" w:rsidR="18E12CE4">
        <w:rPr>
          <w:noProof/>
          <w:lang w:val="nb-NO"/>
        </w:rPr>
        <w:t>Oppgavene i hjemmesykepleien skal utføres av personell med</w:t>
      </w:r>
      <w:r w:rsidRPr="1987F931" w:rsidR="21BB1457">
        <w:rPr>
          <w:noProof/>
          <w:lang w:val="nb-NO"/>
        </w:rPr>
        <w:t xml:space="preserve"> </w:t>
      </w:r>
      <w:r w:rsidRPr="1987F931" w:rsidR="18E12CE4">
        <w:rPr>
          <w:noProof/>
          <w:lang w:val="nb-NO"/>
        </w:rPr>
        <w:t>helsefaglig kompetanse. Hjemmesykepleien skal kunne ta hånd om</w:t>
      </w:r>
      <w:r w:rsidRPr="1987F931" w:rsidR="263441D6">
        <w:rPr>
          <w:noProof/>
          <w:lang w:val="nb-NO"/>
        </w:rPr>
        <w:t xml:space="preserve"> </w:t>
      </w:r>
      <w:r w:rsidRPr="1987F931" w:rsidR="18E12CE4">
        <w:rPr>
          <w:noProof/>
          <w:lang w:val="nb-NO"/>
        </w:rPr>
        <w:t>komplekse brukerbehov, med god faglig støtte fra fastlege og</w:t>
      </w:r>
      <w:r w:rsidRPr="1987F931" w:rsidR="7A8D8BCC">
        <w:rPr>
          <w:noProof/>
          <w:lang w:val="nb-NO"/>
        </w:rPr>
        <w:t xml:space="preserve"> </w:t>
      </w:r>
      <w:r w:rsidRPr="1987F931" w:rsidR="18E12CE4">
        <w:rPr>
          <w:noProof/>
          <w:lang w:val="nb-NO"/>
        </w:rPr>
        <w:t>sykehus.</w:t>
      </w:r>
    </w:p>
    <w:p w:rsidR="2E0F6ADD" w:rsidP="1987F931" w:rsidRDefault="2E0F6ADD" w14:paraId="7449A5E5" w14:textId="7A88C288">
      <w:pPr>
        <w:pStyle w:val="Ingenmellomrom"/>
        <w:numPr>
          <w:ilvl w:val="0"/>
          <w:numId w:val="108"/>
        </w:numPr>
        <w:rPr>
          <w:noProof/>
          <w:lang w:val="nb-NO"/>
        </w:rPr>
      </w:pPr>
      <w:r w:rsidRPr="1987F931" w:rsidR="18E12CE4">
        <w:rPr>
          <w:noProof/>
          <w:lang w:val="nb-NO"/>
        </w:rPr>
        <w:t>Hjemmesykepleien skal motivere til egenomsorg gjennom trening og</w:t>
      </w:r>
      <w:r w:rsidRPr="1987F931" w:rsidR="4B1ACAA1">
        <w:rPr>
          <w:noProof/>
          <w:lang w:val="nb-NO"/>
        </w:rPr>
        <w:t xml:space="preserve"> </w:t>
      </w:r>
      <w:r w:rsidRPr="1987F931" w:rsidR="18E12CE4">
        <w:rPr>
          <w:noProof/>
          <w:lang w:val="nb-NO"/>
        </w:rPr>
        <w:t>opplæring, og motivere brukeren til å ta vare på seg selv og få et</w:t>
      </w:r>
      <w:r w:rsidRPr="1987F931" w:rsidR="31AF02E8">
        <w:rPr>
          <w:noProof/>
          <w:lang w:val="nb-NO"/>
        </w:rPr>
        <w:t xml:space="preserve"> </w:t>
      </w:r>
      <w:r w:rsidRPr="1987F931" w:rsidR="18E12CE4">
        <w:rPr>
          <w:noProof/>
          <w:lang w:val="nb-NO"/>
        </w:rPr>
        <w:t>meningsfylt liv. Bruk av tekniske hjelpemidler, oppfølging av ergo- og</w:t>
      </w:r>
      <w:r w:rsidRPr="1987F931" w:rsidR="22FCFCA6">
        <w:rPr>
          <w:noProof/>
          <w:lang w:val="nb-NO"/>
        </w:rPr>
        <w:t xml:space="preserve"> </w:t>
      </w:r>
      <w:r w:rsidRPr="1987F931" w:rsidR="18E12CE4">
        <w:rPr>
          <w:noProof/>
          <w:lang w:val="nb-NO"/>
        </w:rPr>
        <w:t>fysioterapeut, motiverer til å være i aktivitet og benytte seg av</w:t>
      </w:r>
      <w:r w:rsidRPr="1987F931" w:rsidR="500E534C">
        <w:rPr>
          <w:noProof/>
          <w:lang w:val="nb-NO"/>
        </w:rPr>
        <w:t xml:space="preserve"> </w:t>
      </w:r>
      <w:r w:rsidRPr="1987F931" w:rsidR="18E12CE4">
        <w:rPr>
          <w:noProof/>
          <w:lang w:val="nb-NO"/>
        </w:rPr>
        <w:t>kommunens aktivitetstjeneste, eksempelvis frivilligsentralen, er</w:t>
      </w:r>
      <w:r w:rsidRPr="1987F931" w:rsidR="30891F8E">
        <w:rPr>
          <w:noProof/>
          <w:lang w:val="nb-NO"/>
        </w:rPr>
        <w:t xml:space="preserve"> </w:t>
      </w:r>
      <w:r w:rsidRPr="1987F931" w:rsidR="18E12CE4">
        <w:rPr>
          <w:noProof/>
          <w:lang w:val="nb-NO"/>
        </w:rPr>
        <w:t>viktige tiltak.</w:t>
      </w:r>
    </w:p>
    <w:p w:rsidR="2E0F6ADD" w:rsidP="1987F931" w:rsidRDefault="2E0F6ADD" w14:paraId="55143A22" w14:textId="511C4556">
      <w:pPr>
        <w:pStyle w:val="Ingenmellomrom"/>
        <w:numPr>
          <w:ilvl w:val="0"/>
          <w:numId w:val="108"/>
        </w:numPr>
        <w:rPr>
          <w:noProof/>
          <w:lang w:val="nb-NO"/>
        </w:rPr>
      </w:pPr>
      <w:r w:rsidRPr="1987F931" w:rsidR="3622EA2F">
        <w:rPr>
          <w:noProof/>
          <w:lang w:val="nb-NO"/>
        </w:rPr>
        <w:t>Bruk</w:t>
      </w:r>
      <w:r w:rsidRPr="1987F931" w:rsidR="3622EA2F">
        <w:rPr>
          <w:noProof/>
          <w:lang w:val="nb-NO"/>
        </w:rPr>
        <w:t xml:space="preserve"> av individuelle planer (IP) kan være et nyttig hjelpemiddel for å</w:t>
      </w:r>
      <w:r w:rsidRPr="1987F931" w:rsidR="38C88645">
        <w:rPr>
          <w:noProof/>
          <w:lang w:val="nb-NO"/>
        </w:rPr>
        <w:t xml:space="preserve"> </w:t>
      </w:r>
      <w:r w:rsidRPr="1987F931" w:rsidR="3622EA2F">
        <w:rPr>
          <w:noProof/>
          <w:lang w:val="nb-NO"/>
        </w:rPr>
        <w:t>koordinere tilbud til den enkelte bruker,</w:t>
      </w:r>
      <w:r w:rsidRPr="1987F931" w:rsidR="30BA9657">
        <w:rPr>
          <w:noProof/>
          <w:lang w:val="nb-NO"/>
        </w:rPr>
        <w:t xml:space="preserve"> men utløser ikke flere eller andre tjenester.</w:t>
      </w:r>
    </w:p>
    <w:p w:rsidR="2E0F6ADD" w:rsidP="1987F931" w:rsidRDefault="2E0F6ADD" w14:paraId="0B8FC79D" w14:textId="2ED3DD89">
      <w:pPr>
        <w:pStyle w:val="Ingenmellomrom"/>
        <w:ind w:left="0"/>
        <w:rPr>
          <w:noProof/>
          <w:lang w:val="nb-NO"/>
        </w:rPr>
      </w:pPr>
      <w:r w:rsidRPr="1987F931" w:rsidR="30BA9657">
        <w:rPr>
          <w:noProof/>
          <w:lang w:val="nb-NO"/>
        </w:rPr>
        <w:t xml:space="preserve"> </w:t>
      </w:r>
    </w:p>
    <w:p w:rsidR="5029986D" w:rsidP="1987F931" w:rsidRDefault="5029986D" w14:paraId="5EEFB632" w14:textId="18466693">
      <w:pPr>
        <w:pStyle w:val="Overskrift1"/>
        <w:rPr>
          <w:noProof/>
          <w:color w:val="auto"/>
          <w:lang w:val="nb-NO"/>
        </w:rPr>
      </w:pPr>
      <w:bookmarkStart w:name="_Toc269212615" w:id="2064972890"/>
      <w:r w:rsidRPr="1987F931" w:rsidR="4069DD00">
        <w:rPr>
          <w:noProof/>
          <w:lang w:val="nb-NO"/>
        </w:rPr>
        <w:t>10. OMSORGSSTØNAD</w:t>
      </w:r>
      <w:bookmarkEnd w:id="2064972890"/>
      <w:r w:rsidRPr="1987F931" w:rsidR="4069DD00">
        <w:rPr>
          <w:noProof/>
          <w:lang w:val="nb-NO"/>
        </w:rPr>
        <w:t xml:space="preserve"> </w:t>
      </w:r>
    </w:p>
    <w:p w:rsidR="5029986D" w:rsidP="1987F931" w:rsidRDefault="5029986D" w14:paraId="17135354" w14:textId="63B13A75">
      <w:pPr>
        <w:pStyle w:val="Overskrift2"/>
        <w:rPr>
          <w:noProof/>
          <w:color w:val="auto"/>
          <w:lang w:val="nb-NO"/>
        </w:rPr>
      </w:pPr>
      <w:r w:rsidRPr="1987F931" w:rsidR="4069DD00">
        <w:rPr>
          <w:noProof/>
          <w:lang w:val="nb-NO"/>
        </w:rPr>
        <w:t xml:space="preserve">10.1. LOVGRUNNLAG </w:t>
      </w:r>
    </w:p>
    <w:p w:rsidR="5029986D" w:rsidP="1987F931" w:rsidRDefault="5029986D" w14:paraId="5B12C8BE" w14:textId="4C7EC95D">
      <w:pPr>
        <w:pStyle w:val="Ingenmellomrom"/>
        <w:rPr>
          <w:noProof/>
          <w:color w:val="auto"/>
          <w:lang w:val="nb-NO"/>
        </w:rPr>
      </w:pPr>
      <w:r w:rsidRPr="1987F931" w:rsidR="4069DD00">
        <w:rPr>
          <w:noProof/>
          <w:lang w:val="nb-NO"/>
        </w:rPr>
        <w:t xml:space="preserve">Omsorgsstønad kan tildeles med hjemmel i Helse- og omsorgstjenesteloven § 3-6 nr. 3 og er </w:t>
      </w:r>
      <w:r w:rsidRPr="1987F931" w:rsidR="3CB9914D">
        <w:rPr>
          <w:noProof/>
          <w:lang w:val="nb-NO"/>
        </w:rPr>
        <w:t>en økonomisk godtgjøring</w:t>
      </w:r>
      <w:r w:rsidRPr="1987F931" w:rsidR="4069DD00">
        <w:rPr>
          <w:noProof/>
          <w:lang w:val="nb-NO"/>
        </w:rPr>
        <w:t xml:space="preserve"> til pårørende eller andre frivillige som har et særlig tyngende omsorgsarbeid for personer som har et stort omsorgsbehov på grunn av alder, funksjonshemming eller sykdom. </w:t>
      </w:r>
    </w:p>
    <w:p w:rsidR="5029986D" w:rsidP="1987F931" w:rsidRDefault="5029986D" w14:paraId="4001BF70" w14:textId="063526FE">
      <w:pPr>
        <w:pStyle w:val="Ingenmellomrom"/>
        <w:rPr>
          <w:noProof/>
          <w:lang w:val="nb-NO"/>
        </w:rPr>
      </w:pPr>
    </w:p>
    <w:p w:rsidR="5029986D" w:rsidP="1987F931" w:rsidRDefault="5029986D" w14:paraId="65559F06" w14:textId="30E9118F">
      <w:pPr>
        <w:pStyle w:val="Ingenmellomrom"/>
        <w:rPr>
          <w:noProof/>
          <w:color w:val="auto"/>
          <w:lang w:val="nb-NO"/>
        </w:rPr>
      </w:pPr>
      <w:r w:rsidRPr="1987F931" w:rsidR="4069DD00">
        <w:rPr>
          <w:noProof/>
          <w:lang w:val="nb-NO"/>
        </w:rPr>
        <w:t>Kommunene er pålagt å ha ordningen, men ingen har rettskrav på omsorgsstønad.</w:t>
      </w:r>
    </w:p>
    <w:p w:rsidR="5029986D" w:rsidP="1987F931" w:rsidRDefault="5029986D" w14:paraId="1DE5DC35" w14:textId="3711711D">
      <w:pPr>
        <w:pStyle w:val="Ingenmellomrom"/>
        <w:rPr>
          <w:noProof/>
          <w:lang w:val="nb-NO"/>
        </w:rPr>
      </w:pPr>
    </w:p>
    <w:p w:rsidR="5029986D" w:rsidP="1987F931" w:rsidRDefault="5029986D" w14:paraId="2FBA0B50" w14:textId="6D3BB98F">
      <w:pPr>
        <w:pStyle w:val="Ingenmellomrom"/>
        <w:rPr>
          <w:noProof/>
          <w:color w:val="auto"/>
          <w:lang w:val="nb-NO"/>
        </w:rPr>
      </w:pPr>
      <w:r w:rsidRPr="1987F931" w:rsidR="4069DD00">
        <w:rPr>
          <w:noProof/>
          <w:lang w:val="nb-NO"/>
        </w:rPr>
        <w:t xml:space="preserve">Kommunen og den som har behov for tjenestene må vurdere den pårørendes omsorg som best og nødvendig. Det er kommunen som etter en helhetlig vurdering avgjør om omsorgsstønad skal gis og i tilfellet hvor mange timer som blir innvilget. </w:t>
      </w:r>
    </w:p>
    <w:p w:rsidR="5029986D" w:rsidP="1987F931" w:rsidRDefault="5029986D" w14:paraId="744973B5" w14:textId="2EE3AD86">
      <w:pPr>
        <w:pStyle w:val="Ingenmellomrom"/>
        <w:rPr>
          <w:noProof/>
          <w:lang w:val="nb-NO"/>
        </w:rPr>
      </w:pPr>
    </w:p>
    <w:p w:rsidR="5029986D" w:rsidP="1987F931" w:rsidRDefault="5029986D" w14:paraId="6E341869" w14:textId="7EBDE0C8">
      <w:pPr>
        <w:pStyle w:val="Ingenmellomrom"/>
        <w:rPr>
          <w:noProof/>
          <w:color w:val="auto"/>
          <w:lang w:val="nb-NO"/>
        </w:rPr>
      </w:pPr>
      <w:hyperlink r:id="Rc3480ad21e874fd8">
        <w:r w:rsidRPr="1987F931" w:rsidR="4069DD00">
          <w:rPr>
            <w:rStyle w:val="Hyperkobling"/>
            <w:noProof/>
            <w:lang w:val="nb-NO"/>
          </w:rPr>
          <w:t>Rundskriv I-42/98</w:t>
        </w:r>
      </w:hyperlink>
      <w:r w:rsidRPr="1987F931" w:rsidR="4069DD00">
        <w:rPr>
          <w:noProof/>
          <w:lang w:val="nb-NO"/>
        </w:rPr>
        <w:t xml:space="preserve"> gir kriterier for utmåling og omfang av tjenesten. </w:t>
      </w:r>
    </w:p>
    <w:p w:rsidR="5029986D" w:rsidP="1987F931" w:rsidRDefault="5029986D" w14:paraId="0A9833A7" w14:textId="50111AB5">
      <w:pPr>
        <w:pStyle w:val="Normal"/>
        <w:rPr>
          <w:noProof/>
          <w:color w:val="auto"/>
          <w:lang w:val="nb-NO"/>
        </w:rPr>
      </w:pPr>
      <w:r w:rsidRPr="1987F931" w:rsidR="4069DD00">
        <w:rPr>
          <w:noProof/>
          <w:color w:val="auto"/>
          <w:lang w:val="nb-NO"/>
        </w:rPr>
        <w:t xml:space="preserve"> </w:t>
      </w:r>
    </w:p>
    <w:p w:rsidR="5029986D" w:rsidP="1987F931" w:rsidRDefault="5029986D" w14:paraId="52DD7E3E" w14:textId="144C0F10">
      <w:pPr>
        <w:pStyle w:val="Overskrift2"/>
        <w:rPr>
          <w:noProof/>
          <w:color w:val="auto"/>
          <w:lang w:val="nb-NO"/>
        </w:rPr>
      </w:pPr>
      <w:r w:rsidRPr="1987F931" w:rsidR="4069DD00">
        <w:rPr>
          <w:noProof/>
          <w:lang w:val="nb-NO"/>
        </w:rPr>
        <w:t xml:space="preserve">10.2. MÅLSETTING </w:t>
      </w:r>
    </w:p>
    <w:p w:rsidR="5029986D" w:rsidP="1987F931" w:rsidRDefault="5029986D" w14:paraId="23F4E81A" w14:textId="54329A6B">
      <w:pPr>
        <w:pStyle w:val="Ingenmellomrom"/>
        <w:rPr>
          <w:noProof/>
          <w:color w:val="auto"/>
          <w:lang w:val="nb-NO"/>
        </w:rPr>
      </w:pPr>
      <w:r w:rsidRPr="1987F931" w:rsidR="4069DD00">
        <w:rPr>
          <w:noProof/>
          <w:lang w:val="nb-NO"/>
        </w:rPr>
        <w:t xml:space="preserve">Omsorgsstønad inngår i den kommunale tiltakskjeden som supplement til øvrige tiltak rettet mot personer med særlig tyngende omsorgsarbeid, der kommunens tiltakskjede for øvrig ikke er tilstrekkelig ut fra en tverrfaglig vurdering. </w:t>
      </w:r>
    </w:p>
    <w:p w:rsidR="5029986D" w:rsidP="1987F931" w:rsidRDefault="5029986D" w14:paraId="1F673FBD" w14:textId="7C3A6F0F">
      <w:pPr>
        <w:pStyle w:val="Ingenmellomrom"/>
        <w:rPr>
          <w:noProof/>
          <w:lang w:val="nb-NO"/>
        </w:rPr>
      </w:pPr>
    </w:p>
    <w:p w:rsidR="5029986D" w:rsidP="1987F931" w:rsidRDefault="5029986D" w14:paraId="28DA682F" w14:textId="262D8E49">
      <w:pPr>
        <w:pStyle w:val="Ingenmellomrom"/>
        <w:rPr>
          <w:noProof/>
          <w:color w:val="auto"/>
          <w:lang w:val="nb-NO"/>
        </w:rPr>
      </w:pPr>
      <w:r w:rsidRPr="1987F931" w:rsidR="4069DD00">
        <w:rPr>
          <w:noProof/>
          <w:lang w:val="nb-NO"/>
        </w:rPr>
        <w:t xml:space="preserve">Skal sørge for best mulig omsorg for de som trenger hjelp i dagliglivet og gjøre det mulig for private omsorgsytere å fortsette med omsorgsarbeidet. </w:t>
      </w:r>
    </w:p>
    <w:p w:rsidR="5029986D" w:rsidP="1987F931" w:rsidRDefault="5029986D" w14:paraId="1719BD1C" w14:textId="2AAE81AB">
      <w:pPr>
        <w:pStyle w:val="Normal"/>
        <w:rPr>
          <w:noProof/>
          <w:color w:val="auto"/>
          <w:lang w:val="nb-NO"/>
        </w:rPr>
      </w:pPr>
      <w:r w:rsidRPr="1987F931" w:rsidR="4069DD00">
        <w:rPr>
          <w:noProof/>
          <w:color w:val="auto"/>
          <w:lang w:val="nb-NO"/>
        </w:rPr>
        <w:t xml:space="preserve"> </w:t>
      </w:r>
    </w:p>
    <w:p w:rsidR="5029986D" w:rsidP="27A52F30" w:rsidRDefault="5029986D" w14:paraId="5462BCF9" w14:textId="24B6BFEF">
      <w:pPr>
        <w:pStyle w:val="Overskrift2"/>
        <w:rPr>
          <w:noProof/>
          <w:color w:val="auto"/>
          <w:lang w:val="nb-NO"/>
        </w:rPr>
      </w:pPr>
      <w:r w:rsidRPr="27A52F30" w:rsidR="4069DD00">
        <w:rPr>
          <w:noProof/>
          <w:lang w:val="nb-NO"/>
        </w:rPr>
        <w:t>10.3. KRITERIER FOR TILDELING</w:t>
      </w:r>
      <w:r w:rsidRPr="27A52F30" w:rsidR="4069DD00">
        <w:rPr>
          <w:noProof/>
          <w:lang w:val="nb-NO"/>
        </w:rPr>
        <w:t xml:space="preserve"> </w:t>
      </w:r>
    </w:p>
    <w:p w:rsidR="5029986D" w:rsidP="27A52F30" w:rsidRDefault="5029986D" w14:paraId="0BA71B71" w14:textId="5BFB8BC8">
      <w:pPr>
        <w:pStyle w:val="Ingenmellomrom"/>
        <w:numPr>
          <w:ilvl w:val="0"/>
          <w:numId w:val="178"/>
        </w:numPr>
        <w:rPr>
          <w:noProof/>
          <w:color w:val="auto"/>
          <w:lang w:val="nb-NO"/>
        </w:rPr>
      </w:pPr>
      <w:r w:rsidRPr="27A52F30" w:rsidR="4069DD00">
        <w:rPr>
          <w:noProof/>
          <w:lang w:val="nb-NO"/>
        </w:rPr>
        <w:t xml:space="preserve">Omsorgsarbeidet må være nødvendig, i den forstand at brukeren må ha et hjelpebehov som ellers må ivaretas av kommunen. </w:t>
      </w:r>
    </w:p>
    <w:p w:rsidR="5029986D" w:rsidP="27A52F30" w:rsidRDefault="5029986D" w14:paraId="06D20936" w14:textId="2185FCC3">
      <w:pPr>
        <w:pStyle w:val="Ingenmellomrom"/>
        <w:numPr>
          <w:ilvl w:val="0"/>
          <w:numId w:val="178"/>
        </w:numPr>
        <w:rPr>
          <w:noProof/>
          <w:color w:val="auto"/>
          <w:lang w:val="nb-NO"/>
        </w:rPr>
      </w:pPr>
      <w:r w:rsidRPr="27A52F30" w:rsidR="4069DD00">
        <w:rPr>
          <w:noProof/>
          <w:lang w:val="nb-NO"/>
        </w:rPr>
        <w:t xml:space="preserve">En privatperson må ivareta eller ønske å ivareta dette hjelpebehovet. </w:t>
      </w:r>
    </w:p>
    <w:p w:rsidR="5029986D" w:rsidP="27A52F30" w:rsidRDefault="5029986D" w14:paraId="1CFC3233" w14:textId="63DBA5FC">
      <w:pPr>
        <w:pStyle w:val="Ingenmellomrom"/>
        <w:numPr>
          <w:ilvl w:val="0"/>
          <w:numId w:val="178"/>
        </w:numPr>
        <w:rPr>
          <w:noProof/>
          <w:color w:val="auto"/>
          <w:lang w:val="nb-NO"/>
        </w:rPr>
      </w:pPr>
      <w:r w:rsidRPr="27A52F30" w:rsidR="4069DD00">
        <w:rPr>
          <w:noProof/>
          <w:lang w:val="nb-NO"/>
        </w:rPr>
        <w:t xml:space="preserve">Kommunen må vurdere at omsorgsstønad er en bedre løsning enn andre kommunale tjenester, for å få dekket søkerens behov for tjenester. </w:t>
      </w:r>
    </w:p>
    <w:p w:rsidR="5029986D" w:rsidP="27A52F30" w:rsidRDefault="5029986D" w14:paraId="2E83DDD1" w14:textId="39196D66">
      <w:pPr>
        <w:pStyle w:val="Ingenmellomrom"/>
        <w:numPr>
          <w:ilvl w:val="0"/>
          <w:numId w:val="178"/>
        </w:numPr>
        <w:rPr>
          <w:noProof/>
          <w:color w:val="auto"/>
          <w:lang w:val="nb-NO"/>
        </w:rPr>
      </w:pPr>
      <w:r w:rsidRPr="27A52F30" w:rsidR="4069DD00">
        <w:rPr>
          <w:noProof/>
          <w:lang w:val="nb-NO"/>
        </w:rPr>
        <w:t xml:space="preserve">Kriteriene for tildeling skal kvalitetssikre at tildelingen av omsorgsstønad bygger på faglige vurderinger og er i samsvar med gjeldende lovverk og forskrifter. </w:t>
      </w:r>
    </w:p>
    <w:p w:rsidR="5029986D" w:rsidP="1987F931" w:rsidRDefault="5029986D" w14:paraId="59B9A318" w14:textId="5FACBE0A">
      <w:pPr>
        <w:pStyle w:val="Ingenmellomrom"/>
        <w:numPr>
          <w:ilvl w:val="0"/>
          <w:numId w:val="109"/>
        </w:numPr>
        <w:rPr>
          <w:noProof/>
          <w:color w:val="auto"/>
          <w:lang w:val="nb-NO"/>
        </w:rPr>
      </w:pPr>
      <w:r w:rsidRPr="27A52F30" w:rsidR="4069DD00">
        <w:rPr>
          <w:noProof/>
          <w:lang w:val="nb-NO"/>
        </w:rPr>
        <w:t xml:space="preserve">Omsorgsstønadsordningen tar ikke sikte på å gi de som har særdeles tyngende omsorgsarbeid full lønn for de timene de arbeider. </w:t>
      </w:r>
    </w:p>
    <w:p w:rsidR="5029986D" w:rsidP="1987F931" w:rsidRDefault="5029986D" w14:paraId="66B733BB" w14:textId="77B6CB48">
      <w:pPr>
        <w:pStyle w:val="Ingenmellomrom"/>
        <w:numPr>
          <w:ilvl w:val="0"/>
          <w:numId w:val="109"/>
        </w:numPr>
        <w:rPr>
          <w:noProof/>
          <w:color w:val="auto"/>
          <w:lang w:val="nb-NO"/>
        </w:rPr>
      </w:pPr>
      <w:r w:rsidRPr="27A52F30" w:rsidR="4069DD00">
        <w:rPr>
          <w:noProof/>
          <w:lang w:val="nb-NO"/>
        </w:rPr>
        <w:t xml:space="preserve">Det skal foreligge egensøknad. Søker kan være omsorgsyter eller den hjelpetrengende selv. Det er den som yter hjelp som kan tilstås omsorgsstønad. </w:t>
      </w:r>
    </w:p>
    <w:p w:rsidR="5029986D" w:rsidP="1987F931" w:rsidRDefault="5029986D" w14:paraId="4A0565EB" w14:textId="353D7EE9">
      <w:pPr>
        <w:pStyle w:val="Ingenmellomrom"/>
        <w:numPr>
          <w:ilvl w:val="0"/>
          <w:numId w:val="109"/>
        </w:numPr>
        <w:rPr>
          <w:noProof/>
          <w:color w:val="auto"/>
          <w:lang w:val="nb-NO"/>
        </w:rPr>
      </w:pPr>
      <w:r w:rsidRPr="27A52F30" w:rsidR="4069DD00">
        <w:rPr>
          <w:noProof/>
          <w:lang w:val="nb-NO"/>
        </w:rPr>
        <w:t xml:space="preserve">Kartlegging foretas som hovedregel etter at det er søkt om hjelpestønad. </w:t>
      </w:r>
    </w:p>
    <w:p w:rsidR="5029986D" w:rsidP="1987F931" w:rsidRDefault="5029986D" w14:paraId="40BF232F" w14:textId="34A1DF38">
      <w:pPr>
        <w:pStyle w:val="Ingenmellomrom"/>
        <w:numPr>
          <w:ilvl w:val="0"/>
          <w:numId w:val="109"/>
        </w:numPr>
        <w:rPr>
          <w:noProof/>
          <w:color w:val="auto"/>
          <w:lang w:val="nb-NO"/>
        </w:rPr>
      </w:pPr>
      <w:r w:rsidRPr="27A52F30" w:rsidR="4069DD00">
        <w:rPr>
          <w:noProof/>
          <w:lang w:val="nb-NO"/>
        </w:rPr>
        <w:t xml:space="preserve">Den omsorgstrengende må støtte omsorgsgivers søknad om omsorgsstønad. </w:t>
      </w:r>
    </w:p>
    <w:p w:rsidR="5029986D" w:rsidP="1987F931" w:rsidRDefault="5029986D" w14:paraId="7A0F5642" w14:textId="0B7EE2AF">
      <w:pPr>
        <w:pStyle w:val="Ingenmellomrom"/>
        <w:numPr>
          <w:ilvl w:val="0"/>
          <w:numId w:val="109"/>
        </w:numPr>
        <w:rPr>
          <w:noProof/>
          <w:color w:val="auto"/>
          <w:lang w:val="nb-NO"/>
        </w:rPr>
      </w:pPr>
      <w:r w:rsidRPr="27A52F30" w:rsidR="4069DD00">
        <w:rPr>
          <w:noProof/>
          <w:lang w:val="nb-NO"/>
        </w:rPr>
        <w:t xml:space="preserve">Den omsorgstrengende må være hjemmeboende. </w:t>
      </w:r>
    </w:p>
    <w:p w:rsidR="5029986D" w:rsidP="1987F931" w:rsidRDefault="5029986D" w14:paraId="45AE36D9" w14:textId="0B1A2FC5">
      <w:pPr>
        <w:pStyle w:val="Ingenmellomrom"/>
        <w:numPr>
          <w:ilvl w:val="0"/>
          <w:numId w:val="109"/>
        </w:numPr>
        <w:rPr>
          <w:noProof/>
          <w:color w:val="auto"/>
          <w:lang w:val="nb-NO"/>
        </w:rPr>
      </w:pPr>
      <w:r w:rsidRPr="27A52F30" w:rsidR="4069DD00">
        <w:rPr>
          <w:noProof/>
          <w:lang w:val="nb-NO"/>
        </w:rPr>
        <w:t xml:space="preserve">Det skal foreligge et tidsestimat fra søker med døgn og ukeplan. Omfang av hjelpen som ytes kartlegges. </w:t>
      </w:r>
    </w:p>
    <w:p w:rsidR="5029986D" w:rsidP="1987F931" w:rsidRDefault="5029986D" w14:paraId="11913738" w14:textId="6C967C33">
      <w:pPr>
        <w:pStyle w:val="Ingenmellomrom"/>
        <w:numPr>
          <w:ilvl w:val="0"/>
          <w:numId w:val="109"/>
        </w:numPr>
        <w:rPr>
          <w:noProof/>
          <w:color w:val="auto"/>
          <w:lang w:val="nb-NO"/>
        </w:rPr>
      </w:pPr>
      <w:r w:rsidRPr="27A52F30" w:rsidR="4069DD00">
        <w:rPr>
          <w:noProof/>
          <w:lang w:val="nb-NO"/>
        </w:rPr>
        <w:t xml:space="preserve">Etter kartleggingen skal det, for voksne, fremgå at det foreligger et særlig tyngende omsorgsarbeid for at omsorgsstønad kan være et aktuelt hjelpetiltak. For barn skal det framgå at omsorgen klart overstiger vanlig omsorg for barn på samme alder. </w:t>
      </w:r>
    </w:p>
    <w:p w:rsidR="5029986D" w:rsidP="1987F931" w:rsidRDefault="5029986D" w14:paraId="59767D77" w14:textId="0EB2A79B">
      <w:pPr>
        <w:pStyle w:val="Normal"/>
        <w:rPr>
          <w:noProof/>
          <w:color w:val="auto"/>
          <w:lang w:val="nb-NO"/>
        </w:rPr>
      </w:pPr>
      <w:r w:rsidRPr="1987F931" w:rsidR="4069DD00">
        <w:rPr>
          <w:noProof/>
          <w:color w:val="auto"/>
          <w:lang w:val="nb-NO"/>
        </w:rPr>
        <w:t xml:space="preserve"> </w:t>
      </w:r>
    </w:p>
    <w:p w:rsidR="5029986D" w:rsidP="437AC1FB" w:rsidRDefault="5029986D" w14:paraId="2B6C0B0B" w14:textId="3C165C87">
      <w:pPr>
        <w:pStyle w:val="Overskrift2"/>
        <w:rPr>
          <w:noProof/>
          <w:color w:val="auto"/>
          <w:lang w:val="nb-NO"/>
        </w:rPr>
      </w:pPr>
      <w:r w:rsidRPr="437AC1FB" w:rsidR="51417DE9">
        <w:rPr>
          <w:noProof/>
          <w:lang w:val="nb-NO"/>
        </w:rPr>
        <w:t>10.4.</w:t>
      </w:r>
      <w:r w:rsidRPr="437AC1FB" w:rsidR="51417DE9">
        <w:rPr>
          <w:rStyle w:val="Overskrift2Tegn"/>
          <w:rFonts w:ascii="Arial" w:hAnsi="Arial" w:eastAsia="Arial" w:cs="" w:asciiTheme="minorAscii" w:hAnsiTheme="minorAscii" w:eastAsiaTheme="minorAscii" w:cstheme="minorBidi"/>
          <w:noProof/>
          <w:color w:val="auto"/>
          <w:sz w:val="22"/>
          <w:szCs w:val="22"/>
          <w:lang w:val="nb-NO" w:eastAsia="en-US" w:bidi="ar-SA"/>
        </w:rPr>
        <w:t xml:space="preserve"> </w:t>
      </w:r>
      <w:r w:rsidRPr="437AC1FB" w:rsidR="33804189">
        <w:rPr>
          <w:rStyle w:val="Overskrift2Tegn"/>
          <w:rFonts w:ascii="Arial" w:hAnsi="Arial" w:eastAsia="Arial" w:cs="" w:asciiTheme="minorAscii" w:hAnsiTheme="minorAscii" w:eastAsiaTheme="minorAscii" w:cstheme="minorBidi"/>
          <w:noProof/>
          <w:color w:val="auto"/>
          <w:sz w:val="22"/>
          <w:szCs w:val="22"/>
          <w:lang w:val="nb-NO" w:eastAsia="en-US" w:bidi="ar-SA"/>
        </w:rPr>
        <w:t>FORHOLDET TIL HJELPESTØNAD</w:t>
      </w:r>
      <w:r w:rsidRPr="437AC1FB" w:rsidR="33804189">
        <w:rPr>
          <w:rStyle w:val="Overskrift2Tegn"/>
          <w:rFonts w:ascii="Arial" w:hAnsi="Arial" w:eastAsia="Arial" w:cs="" w:asciiTheme="minorAscii" w:hAnsiTheme="minorAscii" w:eastAsiaTheme="minorAscii" w:cstheme="minorBidi"/>
          <w:noProof/>
          <w:color w:val="auto"/>
          <w:sz w:val="22"/>
          <w:szCs w:val="22"/>
          <w:lang w:val="nb-NO" w:eastAsia="en-US" w:bidi="ar-SA"/>
        </w:rPr>
        <w:t xml:space="preserve"> </w:t>
      </w:r>
    </w:p>
    <w:p w:rsidR="5029986D" w:rsidP="437AC1FB" w:rsidRDefault="5029986D" w14:paraId="58026320" w14:textId="564D0391">
      <w:pPr>
        <w:pStyle w:val="Ingenmellomrom"/>
        <w:numPr>
          <w:ilvl w:val="0"/>
          <w:numId w:val="110"/>
        </w:numPr>
        <w:rPr>
          <w:noProof/>
          <w:color w:val="auto"/>
          <w:lang w:val="nb-NO"/>
        </w:rPr>
      </w:pPr>
      <w:r w:rsidRPr="437AC1FB" w:rsidR="33804189">
        <w:rPr>
          <w:noProof/>
          <w:lang w:val="nb-NO"/>
        </w:rPr>
        <w:t xml:space="preserve">Hjelpestønad er hjemlet i folketrygdloven § 6-4. </w:t>
      </w:r>
    </w:p>
    <w:p w:rsidR="5029986D" w:rsidP="1987F931" w:rsidRDefault="5029986D" w14:paraId="79C9BEA3" w14:textId="7B39DA6C">
      <w:pPr>
        <w:pStyle w:val="Ingenmellomrom"/>
        <w:numPr>
          <w:ilvl w:val="0"/>
          <w:numId w:val="110"/>
        </w:numPr>
        <w:rPr>
          <w:noProof/>
          <w:color w:val="auto"/>
          <w:lang w:val="nb-NO"/>
        </w:rPr>
      </w:pPr>
      <w:r w:rsidRPr="1987F931" w:rsidR="4069DD00">
        <w:rPr>
          <w:noProof/>
          <w:lang w:val="nb-NO"/>
        </w:rPr>
        <w:t xml:space="preserve">Rundskriv utarbeidet av Rikstrygdeverkets Uførhetskontor 01.05.97, sist endret 28.04.14, beskriver forholdet mellom hjelpestønad og omsorgsstønad. Det vises til Ot.prp. nr. 29 (1995-96) «Det klargjøres at kommunal omsorgsstønad er subsidiær i forhold til hjelpestønad, og at kommunen kan ta hensyn til dette». </w:t>
      </w:r>
    </w:p>
    <w:p w:rsidR="5029986D" w:rsidP="1987F931" w:rsidRDefault="5029986D" w14:paraId="5101E9F9" w14:textId="3A0E241A">
      <w:pPr>
        <w:pStyle w:val="Ingenmellomrom"/>
        <w:numPr>
          <w:ilvl w:val="0"/>
          <w:numId w:val="110"/>
        </w:numPr>
        <w:rPr>
          <w:noProof/>
          <w:color w:val="auto"/>
          <w:lang w:val="nb-NO"/>
        </w:rPr>
      </w:pPr>
      <w:r w:rsidRPr="1987F931" w:rsidR="4069DD00">
        <w:rPr>
          <w:noProof/>
          <w:lang w:val="nb-NO"/>
        </w:rPr>
        <w:t>Det beskrives videre under § 6-4, sjette ledd, annet punktum – kommunens adgang til å ta hensyn til hjelpestønad: «I praksis innebærer bestemmelsen at kommunen kan tilskynde at medlemmet framsette krav om hjelpestønad før man tar stilling til om og med hvilket beløp omsorgsstønad skal ytes i tillegg til eventuell hjelpestønad»</w:t>
      </w:r>
    </w:p>
    <w:p w:rsidR="5029986D" w:rsidP="1987F931" w:rsidRDefault="5029986D" w14:paraId="019ED5A9" w14:textId="6D4E7CDF">
      <w:pPr>
        <w:pStyle w:val="Ingenmellomrom"/>
        <w:numPr>
          <w:ilvl w:val="0"/>
          <w:numId w:val="110"/>
        </w:numPr>
        <w:rPr>
          <w:noProof/>
          <w:color w:val="auto"/>
          <w:lang w:val="nb-NO"/>
        </w:rPr>
      </w:pPr>
      <w:r w:rsidRPr="1987F931" w:rsidR="4069DD00">
        <w:rPr>
          <w:noProof/>
          <w:lang w:val="nb-NO"/>
        </w:rPr>
        <w:t xml:space="preserve">Stor-Elvdal Kommune krever at alle søkere om omsorgsstønad fremmer søknad om hjelpestønad før søknad om omsorgsstønad behandles. Saksbehandler plikter å bistå søker i å fremme en slik søknad dersom søker ønsker det. For omsorgstrengende personer under 18 år, kreves det at det søkes om forhøyet hjelpestønad. </w:t>
      </w:r>
    </w:p>
    <w:p w:rsidR="5029986D" w:rsidP="1987F931" w:rsidRDefault="5029986D" w14:paraId="4F45A3A4" w14:textId="0FB7B536">
      <w:pPr>
        <w:pStyle w:val="Ingenmellomrom"/>
        <w:numPr>
          <w:ilvl w:val="0"/>
          <w:numId w:val="110"/>
        </w:numPr>
        <w:rPr>
          <w:noProof/>
          <w:color w:val="auto"/>
          <w:lang w:val="nb-NO"/>
        </w:rPr>
      </w:pPr>
      <w:r w:rsidRPr="1987F931" w:rsidR="4069DD00">
        <w:rPr>
          <w:noProof/>
          <w:lang w:val="nb-NO"/>
        </w:rPr>
        <w:t xml:space="preserve">Kommunen tar hensyn til innvilget beløp for hjelpestønad ved utmåling av omsorgsstønad. </w:t>
      </w:r>
    </w:p>
    <w:p w:rsidR="5029986D" w:rsidP="1987F931" w:rsidRDefault="5029986D" w14:paraId="2C405987" w14:textId="64DB0392">
      <w:pPr>
        <w:pStyle w:val="Normal"/>
        <w:rPr>
          <w:noProof/>
          <w:color w:val="auto"/>
          <w:lang w:val="nb-NO"/>
        </w:rPr>
      </w:pPr>
      <w:r w:rsidRPr="1987F931" w:rsidR="4069DD00">
        <w:rPr>
          <w:noProof/>
          <w:color w:val="auto"/>
          <w:lang w:val="nb-NO"/>
        </w:rPr>
        <w:t xml:space="preserve"> </w:t>
      </w:r>
    </w:p>
    <w:p w:rsidR="5029986D" w:rsidP="437AC1FB" w:rsidRDefault="5029986D" w14:paraId="788FEE8A" w14:textId="70F482EE">
      <w:pPr>
        <w:pStyle w:val="Overskrift2"/>
        <w:rPr>
          <w:noProof/>
          <w:color w:val="auto"/>
          <w:lang w:val="nb-NO"/>
        </w:rPr>
      </w:pPr>
      <w:r w:rsidRPr="437AC1FB" w:rsidR="33804189">
        <w:rPr>
          <w:noProof/>
          <w:lang w:val="nb-NO"/>
        </w:rPr>
        <w:t>10.4. VURDERING</w:t>
      </w:r>
      <w:r w:rsidRPr="437AC1FB" w:rsidR="33804189">
        <w:rPr>
          <w:noProof/>
          <w:lang w:val="nb-NO"/>
        </w:rPr>
        <w:t xml:space="preserve"> </w:t>
      </w:r>
    </w:p>
    <w:p w:rsidR="5029986D" w:rsidP="437AC1FB" w:rsidRDefault="5029986D" w14:paraId="218E5A59" w14:textId="26F01DB5">
      <w:pPr>
        <w:pStyle w:val="Ingenmellomrom"/>
        <w:rPr>
          <w:noProof/>
          <w:color w:val="auto"/>
          <w:lang w:val="nb-NO"/>
        </w:rPr>
      </w:pPr>
      <w:r w:rsidRPr="437AC1FB" w:rsidR="33804189">
        <w:rPr>
          <w:noProof/>
          <w:lang w:val="nb-NO"/>
        </w:rPr>
        <w:t xml:space="preserve">Den omsorgstrengende må ha et omfattende og varig omsorgsbehov og omsorgsarbeidet må være særlig tyngende. Følgende skal vurderes: </w:t>
      </w:r>
    </w:p>
    <w:p w:rsidR="5029986D" w:rsidP="437AC1FB" w:rsidRDefault="5029986D" w14:paraId="724BB24A" w14:textId="79753B3E">
      <w:pPr>
        <w:pStyle w:val="Ingenmellomrom"/>
        <w:numPr>
          <w:ilvl w:val="0"/>
          <w:numId w:val="111"/>
        </w:numPr>
        <w:rPr>
          <w:noProof/>
          <w:color w:val="auto"/>
          <w:lang w:val="nb-NO"/>
        </w:rPr>
      </w:pPr>
      <w:r w:rsidRPr="437AC1FB" w:rsidR="33804189">
        <w:rPr>
          <w:noProof/>
          <w:lang w:val="nb-NO"/>
        </w:rPr>
        <w:t xml:space="preserve">Omfang av tjenesteyting angitt i timer pr. mnd. </w:t>
      </w:r>
    </w:p>
    <w:p w:rsidR="5029986D" w:rsidP="1987F931" w:rsidRDefault="5029986D" w14:paraId="64EFABBB" w14:textId="273C9B1C">
      <w:pPr>
        <w:pStyle w:val="Ingenmellomrom"/>
        <w:numPr>
          <w:ilvl w:val="0"/>
          <w:numId w:val="111"/>
        </w:numPr>
        <w:rPr>
          <w:noProof/>
          <w:color w:val="auto"/>
          <w:lang w:val="nb-NO"/>
        </w:rPr>
      </w:pPr>
      <w:r w:rsidRPr="1987F931" w:rsidR="4069DD00">
        <w:rPr>
          <w:noProof/>
          <w:lang w:val="nb-NO"/>
        </w:rPr>
        <w:t xml:space="preserve">Grad av fysisk/psykisk belastende omsorgsarbeid sett i forhold til normalsituasjon. </w:t>
      </w:r>
    </w:p>
    <w:p w:rsidR="5029986D" w:rsidP="1987F931" w:rsidRDefault="5029986D" w14:paraId="4A34A8E4" w14:textId="7CFE6DC6">
      <w:pPr>
        <w:pStyle w:val="Ingenmellomrom"/>
        <w:numPr>
          <w:ilvl w:val="0"/>
          <w:numId w:val="111"/>
        </w:numPr>
        <w:rPr>
          <w:noProof/>
          <w:color w:val="auto"/>
          <w:lang w:val="nb-NO"/>
        </w:rPr>
      </w:pPr>
      <w:r w:rsidRPr="1987F931" w:rsidR="4069DD00">
        <w:rPr>
          <w:noProof/>
          <w:lang w:val="nb-NO"/>
        </w:rPr>
        <w:t xml:space="preserve">Graden av nattarbeid – avbrudd i søvn. </w:t>
      </w:r>
    </w:p>
    <w:p w:rsidR="5029986D" w:rsidP="1987F931" w:rsidRDefault="5029986D" w14:paraId="4BB5C672" w14:textId="473AC088">
      <w:pPr>
        <w:pStyle w:val="Ingenmellomrom"/>
        <w:numPr>
          <w:ilvl w:val="0"/>
          <w:numId w:val="111"/>
        </w:numPr>
        <w:rPr>
          <w:noProof/>
          <w:color w:val="auto"/>
          <w:lang w:val="nb-NO"/>
        </w:rPr>
      </w:pPr>
      <w:r w:rsidRPr="1987F931" w:rsidR="4069DD00">
        <w:rPr>
          <w:noProof/>
          <w:lang w:val="nb-NO"/>
        </w:rPr>
        <w:t xml:space="preserve">Hvordan omsorgsarbeidet er fordelt over tid, i perioder eller hele tiden. </w:t>
      </w:r>
    </w:p>
    <w:p w:rsidR="5029986D" w:rsidP="1987F931" w:rsidRDefault="5029986D" w14:paraId="1138B8FC" w14:textId="406B3839">
      <w:pPr>
        <w:pStyle w:val="Ingenmellomrom"/>
        <w:numPr>
          <w:ilvl w:val="0"/>
          <w:numId w:val="111"/>
        </w:numPr>
        <w:rPr>
          <w:noProof/>
          <w:color w:val="auto"/>
          <w:lang w:val="nb-NO"/>
        </w:rPr>
      </w:pPr>
      <w:r w:rsidRPr="1987F931" w:rsidR="4069DD00">
        <w:rPr>
          <w:noProof/>
          <w:lang w:val="nb-NO"/>
        </w:rPr>
        <w:t xml:space="preserve">Om omsorgsarbeidet har vart over lang tid, eller er forventet å vare. </w:t>
      </w:r>
    </w:p>
    <w:p w:rsidR="5029986D" w:rsidP="1987F931" w:rsidRDefault="5029986D" w14:paraId="73A2109A" w14:textId="2B296289">
      <w:pPr>
        <w:pStyle w:val="Ingenmellomrom"/>
        <w:numPr>
          <w:ilvl w:val="0"/>
          <w:numId w:val="111"/>
        </w:numPr>
        <w:rPr>
          <w:noProof/>
          <w:color w:val="auto"/>
          <w:lang w:val="nb-NO"/>
        </w:rPr>
      </w:pPr>
      <w:r w:rsidRPr="1987F931" w:rsidR="4069DD00">
        <w:rPr>
          <w:noProof/>
          <w:lang w:val="nb-NO"/>
        </w:rPr>
        <w:t xml:space="preserve">Om omsorgsarbeidet fører til sosial isolasjon og mangel på ferie og fritid. </w:t>
      </w:r>
    </w:p>
    <w:p w:rsidR="5029986D" w:rsidP="1987F931" w:rsidRDefault="5029986D" w14:paraId="22177D8B" w14:textId="1F260216">
      <w:pPr>
        <w:pStyle w:val="Ingenmellomrom"/>
        <w:numPr>
          <w:ilvl w:val="0"/>
          <w:numId w:val="111"/>
        </w:numPr>
        <w:rPr>
          <w:noProof/>
          <w:color w:val="auto"/>
          <w:lang w:val="nb-NO"/>
        </w:rPr>
      </w:pPr>
      <w:r w:rsidRPr="1987F931" w:rsidR="4069DD00">
        <w:rPr>
          <w:noProof/>
          <w:lang w:val="nb-NO"/>
        </w:rPr>
        <w:t xml:space="preserve">Om søker har omsorg for mer enn 1 person. </w:t>
      </w:r>
    </w:p>
    <w:p w:rsidR="5029986D" w:rsidP="1987F931" w:rsidRDefault="5029986D" w14:paraId="100E80C3" w14:textId="3E2EB08A">
      <w:pPr>
        <w:pStyle w:val="Ingenmellomrom"/>
        <w:numPr>
          <w:ilvl w:val="0"/>
          <w:numId w:val="111"/>
        </w:numPr>
        <w:rPr>
          <w:noProof/>
          <w:color w:val="auto"/>
          <w:lang w:val="nb-NO"/>
        </w:rPr>
      </w:pPr>
      <w:r w:rsidRPr="1987F931" w:rsidR="4069DD00">
        <w:rPr>
          <w:noProof/>
          <w:lang w:val="nb-NO"/>
        </w:rPr>
        <w:t xml:space="preserve">Om søker har omsorgsplikt. Kun foreldre har omsorgsplikt for mindreårige barn. Det vil kun være aktuelt med omsorgsstønad dersom omsorgen klart overstiger vanlig omsorg for barn på samme alder. </w:t>
      </w:r>
    </w:p>
    <w:p w:rsidR="5029986D" w:rsidP="1987F931" w:rsidRDefault="5029986D" w14:paraId="10028B80" w14:textId="3E6BAEC0">
      <w:pPr>
        <w:pStyle w:val="Ingenmellomrom"/>
        <w:numPr>
          <w:ilvl w:val="0"/>
          <w:numId w:val="111"/>
        </w:numPr>
        <w:rPr>
          <w:noProof/>
          <w:color w:val="auto"/>
          <w:lang w:val="nb-NO"/>
        </w:rPr>
      </w:pPr>
      <w:r w:rsidRPr="1987F931" w:rsidR="4069DD00">
        <w:rPr>
          <w:noProof/>
          <w:lang w:val="nb-NO"/>
        </w:rPr>
        <w:t xml:space="preserve">Omsorgsstønad må vurderes opp mot andre tjenester og tiltak som kan avlaste omsorgsgiver i det tyngende omsorgsarbeidet. </w:t>
      </w:r>
    </w:p>
    <w:p w:rsidR="5029986D" w:rsidP="1987F931" w:rsidRDefault="5029986D" w14:paraId="56F7B1E0" w14:textId="1ACE8066">
      <w:pPr>
        <w:pStyle w:val="Ingenmellomrom"/>
        <w:numPr>
          <w:ilvl w:val="0"/>
          <w:numId w:val="111"/>
        </w:numPr>
        <w:rPr>
          <w:noProof/>
          <w:color w:val="auto"/>
          <w:lang w:val="nb-NO"/>
        </w:rPr>
      </w:pPr>
      <w:r w:rsidRPr="1987F931" w:rsidR="4069DD00">
        <w:rPr>
          <w:noProof/>
          <w:lang w:val="nb-NO"/>
        </w:rPr>
        <w:t xml:space="preserve">Søker skal i begrenset grad kunne nyttiggjøre seg annen form for hjelp eller fast avlastning. </w:t>
      </w:r>
    </w:p>
    <w:p w:rsidR="5029986D" w:rsidP="1987F931" w:rsidRDefault="5029986D" w14:paraId="2BB86DD6" w14:textId="0CCE11E1">
      <w:pPr>
        <w:pStyle w:val="Ingenmellomrom"/>
        <w:numPr>
          <w:ilvl w:val="0"/>
          <w:numId w:val="111"/>
        </w:numPr>
        <w:rPr>
          <w:noProof/>
          <w:color w:val="auto"/>
          <w:lang w:val="nb-NO"/>
        </w:rPr>
      </w:pPr>
      <w:r w:rsidRPr="1987F931" w:rsidR="4069DD00">
        <w:rPr>
          <w:noProof/>
          <w:lang w:val="nb-NO"/>
        </w:rPr>
        <w:t xml:space="preserve">Omsorgsgiver må være vurdert til å være egnet og kompetent til omsorgsarbeidet både av den omsorgstrengende og kommunen i det enkelte tilfelle. </w:t>
      </w:r>
    </w:p>
    <w:p w:rsidR="5029986D" w:rsidP="1987F931" w:rsidRDefault="5029986D" w14:paraId="794B2CD6" w14:textId="24266501">
      <w:pPr>
        <w:pStyle w:val="Normal"/>
        <w:rPr>
          <w:noProof/>
          <w:color w:val="auto"/>
          <w:lang w:val="nb-NO"/>
        </w:rPr>
      </w:pPr>
      <w:r w:rsidRPr="1987F931" w:rsidR="4069DD00">
        <w:rPr>
          <w:noProof/>
          <w:color w:val="auto"/>
          <w:lang w:val="nb-NO"/>
        </w:rPr>
        <w:t xml:space="preserve"> </w:t>
      </w:r>
    </w:p>
    <w:p w:rsidR="5029986D" w:rsidP="437AC1FB" w:rsidRDefault="5029986D" w14:paraId="4227955E" w14:textId="6A40D8EA">
      <w:pPr>
        <w:pStyle w:val="Ingenmellomrom"/>
        <w:rPr>
          <w:noProof/>
          <w:color w:val="auto"/>
          <w:lang w:val="nb-NO"/>
        </w:rPr>
      </w:pPr>
      <w:r w:rsidRPr="437AC1FB" w:rsidR="33804189">
        <w:rPr>
          <w:rStyle w:val="Overskrift2Tegn"/>
          <w:noProof/>
          <w:lang w:val="nb-NO"/>
        </w:rPr>
        <w:t>10.5. OMFANG OG BEGRENSNINGER</w:t>
      </w:r>
      <w:r w:rsidRPr="437AC1FB" w:rsidR="33804189">
        <w:rPr>
          <w:noProof/>
          <w:lang w:val="nb-NO"/>
        </w:rPr>
        <w:t xml:space="preserve"> </w:t>
      </w:r>
    </w:p>
    <w:p w:rsidR="5029986D" w:rsidP="437AC1FB" w:rsidRDefault="5029986D" w14:paraId="46E71205" w14:textId="11F26292">
      <w:pPr>
        <w:pStyle w:val="Ingenmellomrom"/>
        <w:numPr>
          <w:ilvl w:val="0"/>
          <w:numId w:val="112"/>
        </w:numPr>
        <w:rPr>
          <w:noProof/>
          <w:color w:val="auto"/>
          <w:lang w:val="nb-NO"/>
        </w:rPr>
      </w:pPr>
      <w:r w:rsidRPr="437AC1FB" w:rsidR="33804189">
        <w:rPr>
          <w:noProof/>
          <w:lang w:val="nb-NO"/>
        </w:rPr>
        <w:t xml:space="preserve">Kommunen har plikt til å sørge for at den omsorgstrengende sitt hjelpebehov blir dekket, men kommunen velger hjelpeform. Kommune kan tilby annen hjelp når dette anses som det beste for den omsorgstrengende eller innebærer en bedre utnyttelse av kommunens ressurser. </w:t>
      </w:r>
    </w:p>
    <w:p w:rsidR="5029986D" w:rsidP="1987F931" w:rsidRDefault="5029986D" w14:paraId="3682176A" w14:textId="1267E9EE">
      <w:pPr>
        <w:pStyle w:val="Ingenmellomrom"/>
        <w:numPr>
          <w:ilvl w:val="0"/>
          <w:numId w:val="112"/>
        </w:numPr>
        <w:rPr>
          <w:noProof/>
          <w:color w:val="auto"/>
          <w:lang w:val="nb-NO"/>
        </w:rPr>
      </w:pPr>
      <w:r w:rsidRPr="1987F931" w:rsidR="4069DD00">
        <w:rPr>
          <w:noProof/>
          <w:lang w:val="nb-NO"/>
        </w:rPr>
        <w:t xml:space="preserve">Tilkjent hjelpestønad og annen form for reell avlastning skal komme til fratrekk ved utmåling. </w:t>
      </w:r>
    </w:p>
    <w:p w:rsidR="5029986D" w:rsidP="1987F931" w:rsidRDefault="5029986D" w14:paraId="27886D42" w14:textId="0B7AFEC2">
      <w:pPr>
        <w:pStyle w:val="Ingenmellomrom"/>
        <w:numPr>
          <w:ilvl w:val="0"/>
          <w:numId w:val="112"/>
        </w:numPr>
        <w:rPr>
          <w:noProof/>
          <w:color w:val="auto"/>
          <w:lang w:val="nb-NO"/>
        </w:rPr>
      </w:pPr>
      <w:r w:rsidRPr="1987F931" w:rsidR="4069DD00">
        <w:rPr>
          <w:noProof/>
          <w:lang w:val="nb-NO"/>
        </w:rPr>
        <w:t xml:space="preserve">Omsorgsstønad skal bare unntaksvis tildeles omsorgsgivere for barn under skolealder. </w:t>
      </w:r>
    </w:p>
    <w:p w:rsidR="5029986D" w:rsidP="1987F931" w:rsidRDefault="5029986D" w14:paraId="4562CCB3" w14:textId="1DD4D442">
      <w:pPr>
        <w:pStyle w:val="Ingenmellomrom"/>
        <w:numPr>
          <w:ilvl w:val="0"/>
          <w:numId w:val="112"/>
        </w:numPr>
        <w:rPr>
          <w:noProof/>
          <w:color w:val="auto"/>
          <w:lang w:val="nb-NO"/>
        </w:rPr>
      </w:pPr>
      <w:r w:rsidRPr="1987F931" w:rsidR="4069DD00">
        <w:rPr>
          <w:noProof/>
          <w:lang w:val="nb-NO"/>
        </w:rPr>
        <w:t xml:space="preserve">Inntektstap er ikke noe vilkår for å få omsorgsstønad. Det vil si at kommunen ikke skal ta stilling til søkers økonomi i vurderingen av omsorgsstønad. </w:t>
      </w:r>
    </w:p>
    <w:p w:rsidR="5029986D" w:rsidP="1987F931" w:rsidRDefault="5029986D" w14:paraId="2A565C71" w14:textId="69A4AC74">
      <w:pPr>
        <w:pStyle w:val="Ingenmellomrom"/>
        <w:numPr>
          <w:ilvl w:val="0"/>
          <w:numId w:val="112"/>
        </w:numPr>
        <w:rPr>
          <w:noProof/>
          <w:color w:val="auto"/>
          <w:lang w:val="nb-NO"/>
        </w:rPr>
      </w:pPr>
      <w:r w:rsidRPr="1987F931" w:rsidR="4069DD00">
        <w:rPr>
          <w:noProof/>
          <w:lang w:val="nb-NO"/>
        </w:rPr>
        <w:t xml:space="preserve">Vedtak på omsorgsstønad innvilges for en tidsperiode og revurderes fortløpende.  </w:t>
      </w:r>
    </w:p>
    <w:p w:rsidR="5029986D" w:rsidP="1987F931" w:rsidRDefault="5029986D" w14:paraId="5BB4F5B8" w14:textId="279FF941">
      <w:pPr>
        <w:pStyle w:val="Ingenmellomrom"/>
        <w:numPr>
          <w:ilvl w:val="0"/>
          <w:numId w:val="112"/>
        </w:numPr>
        <w:rPr>
          <w:noProof/>
          <w:color w:val="auto"/>
          <w:lang w:val="nb-NO"/>
        </w:rPr>
      </w:pPr>
      <w:r w:rsidRPr="1987F931" w:rsidR="4069DD00">
        <w:rPr>
          <w:noProof/>
          <w:lang w:val="nb-NO"/>
        </w:rPr>
        <w:t xml:space="preserve">Mottaker av omsorgsstønad plikter å melde fra til Stor-Elvdal kommune ved endring i pleie og omsorgsforholdet. </w:t>
      </w:r>
    </w:p>
    <w:p w:rsidR="5029986D" w:rsidP="1987F931" w:rsidRDefault="5029986D" w14:paraId="37AE7B45" w14:textId="4B48D5FC">
      <w:pPr>
        <w:pStyle w:val="Normal"/>
        <w:rPr>
          <w:noProof/>
          <w:color w:val="auto"/>
          <w:lang w:val="nb-NO"/>
        </w:rPr>
      </w:pPr>
      <w:r w:rsidRPr="1987F931" w:rsidR="4069DD00">
        <w:rPr>
          <w:noProof/>
          <w:color w:val="auto"/>
          <w:lang w:val="nb-NO"/>
        </w:rPr>
        <w:t xml:space="preserve"> </w:t>
      </w:r>
    </w:p>
    <w:p w:rsidR="5029986D" w:rsidP="27A52F30" w:rsidRDefault="5029986D" w14:paraId="56DC7253" w14:textId="25F6E1E8">
      <w:pPr>
        <w:pStyle w:val="Overskrift2"/>
        <w:rPr>
          <w:noProof/>
          <w:color w:val="auto"/>
          <w:lang w:val="nb-NO"/>
        </w:rPr>
      </w:pPr>
      <w:r w:rsidRPr="27A52F30" w:rsidR="33804189">
        <w:rPr>
          <w:noProof/>
          <w:lang w:val="nb-NO"/>
        </w:rPr>
        <w:t>10.6. AVLØNNING</w:t>
      </w:r>
      <w:r w:rsidRPr="27A52F30" w:rsidR="33804189">
        <w:rPr>
          <w:noProof/>
          <w:lang w:val="nb-NO"/>
        </w:rPr>
        <w:t xml:space="preserve"> </w:t>
      </w:r>
    </w:p>
    <w:p w:rsidR="5029986D" w:rsidP="437AC1FB" w:rsidRDefault="5029986D" w14:paraId="45492B73" w14:textId="4DFAC94F">
      <w:pPr>
        <w:pStyle w:val="Ingenmellomrom"/>
        <w:numPr>
          <w:ilvl w:val="0"/>
          <w:numId w:val="113"/>
        </w:numPr>
        <w:rPr>
          <w:noProof/>
          <w:color w:val="auto"/>
          <w:lang w:val="nb-NO"/>
        </w:rPr>
      </w:pPr>
      <w:r w:rsidRPr="437AC1FB" w:rsidR="33804189">
        <w:rPr>
          <w:noProof/>
          <w:lang w:val="nb-NO"/>
        </w:rPr>
        <w:t xml:space="preserve">Det skal inngås avtale om et bestemt arbeid av forbigående art, som et oppdrag mellom omsorgsgiver og kommune. </w:t>
      </w:r>
    </w:p>
    <w:p w:rsidR="5029986D" w:rsidP="1987F931" w:rsidRDefault="5029986D" w14:paraId="3F1693F5" w14:textId="3B363CE4">
      <w:pPr>
        <w:pStyle w:val="Ingenmellomrom"/>
        <w:numPr>
          <w:ilvl w:val="0"/>
          <w:numId w:val="113"/>
        </w:numPr>
        <w:rPr>
          <w:noProof/>
          <w:color w:val="auto"/>
          <w:lang w:val="nb-NO"/>
        </w:rPr>
      </w:pPr>
      <w:r w:rsidRPr="1987F931" w:rsidR="4069DD00">
        <w:rPr>
          <w:noProof/>
          <w:lang w:val="nb-NO"/>
        </w:rPr>
        <w:t>Avlønning skal skje etter de til enhver tid gjeldende lønnsplassering/ timelønn for assistenter i Stor-Elvdal kommune. Omsorgsstønad er skattepliktig inntekt.</w:t>
      </w:r>
    </w:p>
    <w:p w:rsidR="5029986D" w:rsidP="1987F931" w:rsidRDefault="5029986D" w14:paraId="229359D3" w14:textId="0831087E">
      <w:pPr>
        <w:pStyle w:val="Normal"/>
        <w:rPr>
          <w:noProof/>
          <w:lang w:val="nb-NO"/>
        </w:rPr>
      </w:pPr>
    </w:p>
    <w:p w:rsidR="5029986D" w:rsidP="1987F931" w:rsidRDefault="5029986D" w14:paraId="183E27CE" w14:textId="372AB2DF" w14:noSpellErr="1">
      <w:pPr>
        <w:rPr>
          <w:noProof/>
          <w:lang w:val="nb-NO"/>
        </w:rPr>
      </w:pPr>
    </w:p>
    <w:p w:rsidR="5029986D" w:rsidP="1987F931" w:rsidRDefault="78F5FB5B" w14:paraId="09FB7F9E" w14:textId="4E16222A">
      <w:pPr>
        <w:pStyle w:val="Overskrift1"/>
        <w:rPr>
          <w:noProof/>
          <w:lang w:val="nb-NO"/>
        </w:rPr>
      </w:pPr>
      <w:bookmarkStart w:name="_Toc778390411" w:id="1447766534"/>
      <w:r w:rsidRPr="1987F931" w:rsidR="75CB0FC1">
        <w:rPr>
          <w:noProof/>
          <w:lang w:val="nb-NO"/>
        </w:rPr>
        <w:t>11. AVLASTNING I KOMMUNAL BOLIG ELLER PRIVAT HJEM</w:t>
      </w:r>
      <w:bookmarkEnd w:id="1447766534"/>
    </w:p>
    <w:p w:rsidR="5029986D" w:rsidP="1987F931" w:rsidRDefault="78F5FB5B" w14:paraId="105B72C8" w14:textId="5133FD51">
      <w:pPr>
        <w:pStyle w:val="Overskrift2"/>
        <w:rPr>
          <w:noProof/>
          <w:lang w:val="nb-NO"/>
        </w:rPr>
      </w:pPr>
      <w:r w:rsidRPr="1987F931" w:rsidR="006DA7B2">
        <w:rPr>
          <w:noProof/>
          <w:lang w:val="nb-NO"/>
        </w:rPr>
        <w:t>11.1. LOVGRUNNLAG</w:t>
      </w:r>
    </w:p>
    <w:p w:rsidR="5029986D" w:rsidP="1987F931" w:rsidRDefault="78F5FB5B" w14:paraId="19FAD718" w14:textId="1553833B">
      <w:pPr>
        <w:pStyle w:val="Ingenmellomrom"/>
        <w:rPr>
          <w:noProof/>
          <w:lang w:val="nb-NO"/>
        </w:rPr>
      </w:pPr>
      <w:r w:rsidRPr="1987F931" w:rsidR="006DA7B2">
        <w:rPr>
          <w:noProof/>
          <w:lang w:val="nb-NO"/>
        </w:rPr>
        <w:t>Avlastning er lovpålagt med hjemmel i Helse- og omsorgstjenesteloven § 3-6 nr. 2, avlastningstiltak.</w:t>
      </w:r>
    </w:p>
    <w:p w:rsidR="1987F931" w:rsidP="1987F931" w:rsidRDefault="1987F931" w14:paraId="175B578C" w14:textId="2ECCF8C4">
      <w:pPr>
        <w:pStyle w:val="Ingenmellomrom"/>
        <w:rPr>
          <w:noProof/>
          <w:lang w:val="nb-NO"/>
        </w:rPr>
      </w:pPr>
    </w:p>
    <w:p w:rsidR="5029986D" w:rsidP="1987F931" w:rsidRDefault="78F5FB5B" w14:paraId="2AFB52BC" w14:textId="18E98E6C">
      <w:pPr>
        <w:pStyle w:val="Overskrift2"/>
        <w:rPr>
          <w:noProof/>
          <w:lang w:val="nb-NO"/>
        </w:rPr>
      </w:pPr>
      <w:r w:rsidRPr="1987F931" w:rsidR="006DA7B2">
        <w:rPr>
          <w:noProof/>
          <w:lang w:val="nb-NO"/>
        </w:rPr>
        <w:t>11.2. MÅLSETTING</w:t>
      </w:r>
    </w:p>
    <w:p w:rsidR="5029986D" w:rsidP="1987F931" w:rsidRDefault="78F5FB5B" w14:paraId="66CD72C2" w14:textId="2D12B37D" w14:noSpellErr="1">
      <w:pPr>
        <w:pStyle w:val="Ingenmellomrom"/>
        <w:rPr>
          <w:noProof/>
          <w:lang w:val="nb-NO"/>
        </w:rPr>
      </w:pPr>
      <w:r w:rsidRPr="1987F931" w:rsidR="006DA7B2">
        <w:rPr>
          <w:noProof/>
          <w:lang w:val="nb-NO"/>
        </w:rPr>
        <w:t>Avlastning skal gjøre det mulig å opprettholde gode familierelasjoner og</w:t>
      </w:r>
      <w:r w:rsidRPr="1987F931" w:rsidR="6E81B088">
        <w:rPr>
          <w:noProof/>
          <w:lang w:val="nb-NO"/>
        </w:rPr>
        <w:t xml:space="preserve"> </w:t>
      </w:r>
      <w:r w:rsidRPr="1987F931" w:rsidR="006DA7B2">
        <w:rPr>
          <w:noProof/>
          <w:lang w:val="nb-NO"/>
        </w:rPr>
        <w:t>bevare sosiale nettverk, samt gi pårørende nødvendig og regelmessig fritid</w:t>
      </w:r>
      <w:r w:rsidRPr="1987F931" w:rsidR="53AF7670">
        <w:rPr>
          <w:noProof/>
          <w:lang w:val="nb-NO"/>
        </w:rPr>
        <w:t xml:space="preserve"> </w:t>
      </w:r>
      <w:r w:rsidRPr="1987F931" w:rsidR="006DA7B2">
        <w:rPr>
          <w:noProof/>
          <w:lang w:val="nb-NO"/>
        </w:rPr>
        <w:t>og ferie.</w:t>
      </w:r>
    </w:p>
    <w:p w:rsidR="1987F931" w:rsidP="1987F931" w:rsidRDefault="1987F931" w14:paraId="6BDDCBD6" w14:textId="61DA1B7F">
      <w:pPr>
        <w:pStyle w:val="Ingenmellomrom"/>
        <w:rPr>
          <w:noProof/>
          <w:lang w:val="nb-NO"/>
        </w:rPr>
      </w:pPr>
    </w:p>
    <w:p w:rsidR="5029986D" w:rsidP="1987F931" w:rsidRDefault="78F5FB5B" w14:paraId="636DEA8C" w14:textId="78F1BD58" w14:noSpellErr="1">
      <w:pPr>
        <w:pStyle w:val="Ingenmellomrom"/>
        <w:rPr>
          <w:noProof/>
          <w:lang w:val="nb-NO"/>
        </w:rPr>
      </w:pPr>
      <w:r w:rsidRPr="1987F931" w:rsidR="006DA7B2">
        <w:rPr>
          <w:noProof/>
          <w:lang w:val="nb-NO"/>
        </w:rPr>
        <w:t>Tilbudet skal bidra til at den enkelte bruker kan bo hjemme så lenge det er</w:t>
      </w:r>
      <w:r w:rsidRPr="1987F931" w:rsidR="1D278436">
        <w:rPr>
          <w:noProof/>
          <w:lang w:val="nb-NO"/>
        </w:rPr>
        <w:t xml:space="preserve"> </w:t>
      </w:r>
      <w:r w:rsidRPr="1987F931" w:rsidR="006DA7B2">
        <w:rPr>
          <w:noProof/>
          <w:lang w:val="nb-NO"/>
        </w:rPr>
        <w:t>ønskelig og naturlig å bo sammen med pårørende. Det er av stor betydning</w:t>
      </w:r>
      <w:r w:rsidRPr="1987F931" w:rsidR="010D8853">
        <w:rPr>
          <w:noProof/>
          <w:lang w:val="nb-NO"/>
        </w:rPr>
        <w:t xml:space="preserve"> </w:t>
      </w:r>
      <w:r w:rsidRPr="1987F931" w:rsidR="006DA7B2">
        <w:rPr>
          <w:noProof/>
          <w:lang w:val="nb-NO"/>
        </w:rPr>
        <w:t>at avlastningstilbudet gir trygghet og kontinuitet.</w:t>
      </w:r>
    </w:p>
    <w:p w:rsidR="1987F931" w:rsidP="1987F931" w:rsidRDefault="1987F931" w14:paraId="3CA39EE5" w14:textId="6E73417C">
      <w:pPr>
        <w:pStyle w:val="Ingenmellomrom"/>
        <w:rPr>
          <w:noProof/>
          <w:lang w:val="nb-NO"/>
        </w:rPr>
      </w:pPr>
    </w:p>
    <w:p w:rsidR="5029986D" w:rsidP="1987F931" w:rsidRDefault="78F5FB5B" w14:paraId="101E5DBC" w14:textId="0FBF4A0F">
      <w:pPr>
        <w:pStyle w:val="Overskrift2"/>
        <w:rPr>
          <w:noProof/>
          <w:lang w:val="nb-NO"/>
        </w:rPr>
      </w:pPr>
      <w:r w:rsidRPr="1987F931" w:rsidR="006DA7B2">
        <w:rPr>
          <w:noProof/>
          <w:lang w:val="nb-NO"/>
        </w:rPr>
        <w:t>11.3. HVEM KAN FÅ TJENESTEN</w:t>
      </w:r>
    </w:p>
    <w:p w:rsidR="5029986D" w:rsidP="1987F931" w:rsidRDefault="78F5FB5B" w14:paraId="6BE838A2" w14:textId="1F4EEBB4">
      <w:pPr>
        <w:pStyle w:val="Ingenmellomrom"/>
        <w:numPr>
          <w:ilvl w:val="0"/>
          <w:numId w:val="114"/>
        </w:numPr>
        <w:rPr>
          <w:noProof/>
          <w:lang w:val="nb-NO"/>
        </w:rPr>
      </w:pPr>
      <w:r w:rsidRPr="1987F931" w:rsidR="006DA7B2">
        <w:rPr>
          <w:noProof/>
          <w:lang w:val="nb-NO"/>
        </w:rPr>
        <w:t>Personer og familier som har et særlig tyngende omsorgsarbeid.</w:t>
      </w:r>
    </w:p>
    <w:p w:rsidR="5029986D" w:rsidP="1987F931" w:rsidRDefault="78F5FB5B" w14:paraId="7C5BA54F" w14:textId="35E3396B">
      <w:pPr>
        <w:pStyle w:val="Ingenmellomrom"/>
        <w:numPr>
          <w:ilvl w:val="0"/>
          <w:numId w:val="114"/>
        </w:numPr>
        <w:rPr>
          <w:noProof/>
          <w:lang w:val="nb-NO"/>
        </w:rPr>
      </w:pPr>
      <w:r w:rsidRPr="1987F931" w:rsidR="006DA7B2">
        <w:rPr>
          <w:noProof/>
          <w:lang w:val="nb-NO"/>
        </w:rPr>
        <w:t>Omsorgsbehovet er slik at den omsorgstrengende ikke kan være</w:t>
      </w:r>
      <w:r w:rsidRPr="1987F931" w:rsidR="18932C6D">
        <w:rPr>
          <w:noProof/>
          <w:lang w:val="nb-NO"/>
        </w:rPr>
        <w:t xml:space="preserve"> </w:t>
      </w:r>
      <w:r w:rsidRPr="1987F931" w:rsidR="006DA7B2">
        <w:rPr>
          <w:noProof/>
          <w:lang w:val="nb-NO"/>
        </w:rPr>
        <w:t>alene hele eller deler av døgnet og gir begrenset mulighet til</w:t>
      </w:r>
      <w:r w:rsidRPr="1987F931" w:rsidR="7C279E6C">
        <w:rPr>
          <w:noProof/>
          <w:lang w:val="nb-NO"/>
        </w:rPr>
        <w:t xml:space="preserve"> </w:t>
      </w:r>
      <w:r w:rsidRPr="1987F931" w:rsidR="006DA7B2">
        <w:rPr>
          <w:noProof/>
          <w:lang w:val="nb-NO"/>
        </w:rPr>
        <w:t>påtrengende nødvendig og regelmessig ferie og fritid.</w:t>
      </w:r>
    </w:p>
    <w:p w:rsidR="5029986D" w:rsidP="1987F931" w:rsidRDefault="78F5FB5B" w14:paraId="4074FD6D" w14:textId="62968A40">
      <w:pPr>
        <w:pStyle w:val="Ingenmellomrom"/>
        <w:numPr>
          <w:ilvl w:val="0"/>
          <w:numId w:val="114"/>
        </w:numPr>
        <w:rPr>
          <w:noProof/>
          <w:lang w:val="nb-NO"/>
        </w:rPr>
      </w:pPr>
      <w:r w:rsidRPr="1987F931" w:rsidR="006DA7B2">
        <w:rPr>
          <w:noProof/>
          <w:lang w:val="nb-NO"/>
        </w:rPr>
        <w:t>Omsorgsbehovet kan være av fysisk, psykisk eller sosial karakter og</w:t>
      </w:r>
      <w:r w:rsidRPr="1987F931" w:rsidR="3539A187">
        <w:rPr>
          <w:noProof/>
          <w:lang w:val="nb-NO"/>
        </w:rPr>
        <w:t xml:space="preserve"> </w:t>
      </w:r>
      <w:r w:rsidRPr="1987F931" w:rsidR="006DA7B2">
        <w:rPr>
          <w:noProof/>
          <w:lang w:val="nb-NO"/>
        </w:rPr>
        <w:t>det må medføre større behov for hjelp enn det som normalt forventes</w:t>
      </w:r>
      <w:r w:rsidRPr="1987F931" w:rsidR="76C0525D">
        <w:rPr>
          <w:noProof/>
          <w:lang w:val="nb-NO"/>
        </w:rPr>
        <w:t xml:space="preserve"> </w:t>
      </w:r>
      <w:r w:rsidRPr="1987F931" w:rsidR="006DA7B2">
        <w:rPr>
          <w:noProof/>
          <w:lang w:val="nb-NO"/>
        </w:rPr>
        <w:t>til alder (gjelder spesielt barn).</w:t>
      </w:r>
    </w:p>
    <w:p w:rsidR="5029986D" w:rsidP="1987F931" w:rsidRDefault="78F5FB5B" w14:paraId="763AB0B1" w14:textId="00442174">
      <w:pPr>
        <w:pStyle w:val="Ingenmellomrom"/>
        <w:numPr>
          <w:ilvl w:val="0"/>
          <w:numId w:val="114"/>
        </w:numPr>
        <w:rPr>
          <w:noProof/>
          <w:lang w:val="nb-NO"/>
        </w:rPr>
      </w:pPr>
      <w:r w:rsidRPr="1987F931" w:rsidR="006DA7B2">
        <w:rPr>
          <w:noProof/>
          <w:lang w:val="nb-NO"/>
        </w:rPr>
        <w:t>Den omsorgstrengende må være hjemmeboende eller midlertidig</w:t>
      </w:r>
      <w:r w:rsidRPr="1987F931" w:rsidR="2CB1212A">
        <w:rPr>
          <w:noProof/>
          <w:lang w:val="nb-NO"/>
        </w:rPr>
        <w:t xml:space="preserve"> </w:t>
      </w:r>
      <w:r w:rsidRPr="1987F931" w:rsidR="006DA7B2">
        <w:rPr>
          <w:noProof/>
          <w:lang w:val="nb-NO"/>
        </w:rPr>
        <w:t>oppholde</w:t>
      </w:r>
      <w:r w:rsidRPr="1987F931" w:rsidR="702E1DDD">
        <w:rPr>
          <w:noProof/>
          <w:lang w:val="nb-NO"/>
        </w:rPr>
        <w:t>r</w:t>
      </w:r>
      <w:r w:rsidRPr="1987F931" w:rsidR="006DA7B2">
        <w:rPr>
          <w:noProof/>
          <w:lang w:val="nb-NO"/>
        </w:rPr>
        <w:t xml:space="preserve"> seg i kommunen.</w:t>
      </w:r>
    </w:p>
    <w:p w:rsidR="5029986D" w:rsidP="1987F931" w:rsidRDefault="78F5FB5B" w14:paraId="2F0019DF" w14:textId="5BC9FF18">
      <w:pPr>
        <w:pStyle w:val="Ingenmellomrom"/>
        <w:numPr>
          <w:ilvl w:val="0"/>
          <w:numId w:val="114"/>
        </w:numPr>
        <w:rPr>
          <w:noProof/>
          <w:lang w:val="nb-NO"/>
        </w:rPr>
      </w:pPr>
      <w:r w:rsidRPr="1987F931" w:rsidR="006DA7B2">
        <w:rPr>
          <w:noProof/>
          <w:lang w:val="nb-NO"/>
        </w:rPr>
        <w:t>Den omsorgstrengende må ha et omfattende og varig omsorgsbehov,</w:t>
      </w:r>
      <w:r w:rsidRPr="1987F931" w:rsidR="1C76B41D">
        <w:rPr>
          <w:noProof/>
          <w:lang w:val="nb-NO"/>
        </w:rPr>
        <w:t xml:space="preserve"> </w:t>
      </w:r>
      <w:r w:rsidRPr="1987F931" w:rsidR="006DA7B2">
        <w:rPr>
          <w:noProof/>
          <w:lang w:val="nb-NO"/>
        </w:rPr>
        <w:t>og som i hovedsak ivaretas av privat omsorgsgiver.</w:t>
      </w:r>
    </w:p>
    <w:p w:rsidR="1987F931" w:rsidP="1987F931" w:rsidRDefault="1987F931" w14:paraId="240A3DEC" w14:textId="52C94705">
      <w:pPr>
        <w:pStyle w:val="Ingenmellomrom"/>
        <w:ind w:left="0"/>
        <w:rPr>
          <w:noProof/>
          <w:lang w:val="nb-NO"/>
        </w:rPr>
      </w:pPr>
    </w:p>
    <w:p w:rsidR="5029986D" w:rsidP="1987F931" w:rsidRDefault="78F5FB5B" w14:paraId="72CC5689" w14:textId="162B25E2">
      <w:pPr>
        <w:pStyle w:val="Overskrift2"/>
        <w:rPr>
          <w:noProof/>
          <w:lang w:val="nb-NO"/>
        </w:rPr>
      </w:pPr>
      <w:r w:rsidRPr="1987F931" w:rsidR="006DA7B2">
        <w:rPr>
          <w:noProof/>
          <w:lang w:val="nb-NO"/>
        </w:rPr>
        <w:t>11.4. TJENESTENS INNHOLD</w:t>
      </w:r>
    </w:p>
    <w:p w:rsidR="5029986D" w:rsidP="1987F931" w:rsidRDefault="78F5FB5B" w14:paraId="0421A0AC" w14:textId="63B35F57">
      <w:pPr>
        <w:pStyle w:val="Ingenmellomrom"/>
        <w:numPr>
          <w:ilvl w:val="0"/>
          <w:numId w:val="115"/>
        </w:numPr>
        <w:rPr>
          <w:noProof/>
          <w:lang w:val="nb-NO"/>
        </w:rPr>
      </w:pPr>
      <w:r w:rsidRPr="1987F931" w:rsidR="006DA7B2">
        <w:rPr>
          <w:noProof/>
          <w:lang w:val="nb-NO"/>
        </w:rPr>
        <w:t>Avlasting kan gis i avlastningsleilighet, privat bolig eller hjemme hos</w:t>
      </w:r>
      <w:r w:rsidRPr="1987F931" w:rsidR="46A3736C">
        <w:rPr>
          <w:noProof/>
          <w:lang w:val="nb-NO"/>
        </w:rPr>
        <w:t xml:space="preserve"> </w:t>
      </w:r>
      <w:r w:rsidRPr="1987F931" w:rsidR="006DA7B2">
        <w:rPr>
          <w:noProof/>
          <w:lang w:val="nb-NO"/>
        </w:rPr>
        <w:t>den omsorgstrengende.</w:t>
      </w:r>
    </w:p>
    <w:p w:rsidR="5029986D" w:rsidP="1987F931" w:rsidRDefault="78F5FB5B" w14:paraId="6A606542" w14:textId="789CFD33">
      <w:pPr>
        <w:pStyle w:val="Ingenmellomrom"/>
        <w:numPr>
          <w:ilvl w:val="0"/>
          <w:numId w:val="115"/>
        </w:numPr>
        <w:rPr>
          <w:noProof/>
          <w:lang w:val="nb-NO"/>
        </w:rPr>
      </w:pPr>
      <w:r w:rsidRPr="1987F931" w:rsidR="006DA7B2">
        <w:rPr>
          <w:noProof/>
          <w:lang w:val="nb-NO"/>
        </w:rPr>
        <w:t>Avlastning kan være på dagtid, kveld eller natt.</w:t>
      </w:r>
    </w:p>
    <w:p w:rsidR="5029986D" w:rsidP="1987F931" w:rsidRDefault="78F5FB5B" w14:paraId="06A728E2" w14:textId="1085DE6F">
      <w:pPr>
        <w:pStyle w:val="Ingenmellomrom"/>
        <w:numPr>
          <w:ilvl w:val="0"/>
          <w:numId w:val="115"/>
        </w:numPr>
        <w:rPr>
          <w:noProof/>
          <w:lang w:val="nb-NO"/>
        </w:rPr>
      </w:pPr>
      <w:r w:rsidRPr="1987F931" w:rsidR="006DA7B2">
        <w:rPr>
          <w:noProof/>
          <w:lang w:val="nb-NO"/>
        </w:rPr>
        <w:t>Det gis tilpasset hjelp til den omsorgstrengende etter faglig og</w:t>
      </w:r>
      <w:r w:rsidRPr="1987F931" w:rsidR="3660ED46">
        <w:rPr>
          <w:noProof/>
          <w:lang w:val="nb-NO"/>
        </w:rPr>
        <w:t xml:space="preserve"> </w:t>
      </w:r>
      <w:r w:rsidRPr="1987F931" w:rsidR="006DA7B2">
        <w:rPr>
          <w:noProof/>
          <w:lang w:val="nb-NO"/>
        </w:rPr>
        <w:t>individuell vurdering.</w:t>
      </w:r>
    </w:p>
    <w:p w:rsidR="5029986D" w:rsidP="1987F931" w:rsidRDefault="78F5FB5B" w14:paraId="4D80E60C" w14:textId="69571DBD">
      <w:pPr>
        <w:pStyle w:val="Ingenmellomrom"/>
        <w:numPr>
          <w:ilvl w:val="0"/>
          <w:numId w:val="115"/>
        </w:numPr>
        <w:rPr>
          <w:noProof/>
          <w:lang w:val="nb-NO"/>
        </w:rPr>
      </w:pPr>
      <w:r w:rsidRPr="1987F931" w:rsidR="006DA7B2">
        <w:rPr>
          <w:noProof/>
          <w:lang w:val="nb-NO"/>
        </w:rPr>
        <w:t>Avlastning vurderes opp mot andre tjenester og tiltak som kan</w:t>
      </w:r>
      <w:r w:rsidRPr="1987F931" w:rsidR="04AA481C">
        <w:rPr>
          <w:noProof/>
          <w:lang w:val="nb-NO"/>
        </w:rPr>
        <w:t xml:space="preserve"> </w:t>
      </w:r>
      <w:r w:rsidRPr="1987F931" w:rsidR="006DA7B2">
        <w:rPr>
          <w:noProof/>
          <w:lang w:val="nb-NO"/>
        </w:rPr>
        <w:t>avlaste omsorgsgiver i det tyngende omsorgsarbeidet.</w:t>
      </w:r>
    </w:p>
    <w:p w:rsidR="1987F931" w:rsidP="1987F931" w:rsidRDefault="1987F931" w14:paraId="56DB83DB" w14:textId="5F0A03D2">
      <w:pPr>
        <w:pStyle w:val="Ingenmellomrom"/>
        <w:ind w:left="0"/>
        <w:rPr>
          <w:noProof/>
          <w:lang w:val="nb-NO"/>
        </w:rPr>
      </w:pPr>
    </w:p>
    <w:p w:rsidR="6CA268B1" w:rsidP="437AC1FB" w:rsidRDefault="6CA268B1" w14:paraId="606BB665" w14:textId="3AE82B46">
      <w:pPr>
        <w:pStyle w:val="Overskrift2"/>
        <w:rPr>
          <w:noProof/>
          <w:lang w:val="nb-NO"/>
        </w:rPr>
      </w:pPr>
      <w:r w:rsidRPr="437AC1FB" w:rsidR="6CA268B1">
        <w:rPr>
          <w:noProof/>
          <w:lang w:val="nb-NO"/>
        </w:rPr>
        <w:t>11.5. OPPGAVER SOM IKKE INNGÅR I AVLASTNINGEN</w:t>
      </w:r>
    </w:p>
    <w:p w:rsidR="6CA268B1" w:rsidP="437AC1FB" w:rsidRDefault="6CA268B1" w14:paraId="6B634907" w14:textId="0A034FD5">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Brukere som trenger akutt medisinsk/kirurgisk og psykiatrisk behandling, skal henvises til spesialisthelsetjenesten</w:t>
      </w:r>
    </w:p>
    <w:p w:rsidR="6CA268B1" w:rsidP="437AC1FB" w:rsidRDefault="6CA268B1" w14:paraId="7D37114C" w14:textId="682F1C8F">
      <w:pPr>
        <w:pStyle w:val="Ingenmellomrom"/>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Følge til lege og korttidsopphold på sykehjem</w:t>
      </w:r>
    </w:p>
    <w:p w:rsidR="6CA268B1" w:rsidP="437AC1FB" w:rsidRDefault="6CA268B1" w14:paraId="7F6FD4FE" w14:textId="6477BBED">
      <w:pPr>
        <w:pStyle w:val="Ingenmellomrom"/>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Hente medisiner på apotek der andre kan utføre dette</w:t>
      </w:r>
    </w:p>
    <w:p w:rsidR="6CA268B1" w:rsidP="437AC1FB" w:rsidRDefault="6CA268B1" w14:paraId="7BFDA2D6" w14:textId="6D9819BA">
      <w:pPr>
        <w:pStyle w:val="Ingenmellomrom"/>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Tjenesteutøver har ikke anledning til å transportere tjenestemottaker i tjenestebil eller i egen bil</w:t>
      </w:r>
    </w:p>
    <w:p w:rsidR="6CA268B1" w:rsidP="437AC1FB" w:rsidRDefault="6CA268B1" w14:paraId="2B7859CB" w14:textId="0D574858">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 xml:space="preserve">Alminnelig husarbeid </w:t>
      </w:r>
    </w:p>
    <w:p w:rsidR="6CA268B1" w:rsidP="437AC1FB" w:rsidRDefault="6CA268B1" w14:paraId="7BD6DE37" w14:textId="25F637AE">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Hjelp til dyrehold</w:t>
      </w:r>
    </w:p>
    <w:p w:rsidR="6CA268B1" w:rsidP="437AC1FB" w:rsidRDefault="6CA268B1" w14:paraId="2280F5E0" w14:textId="48DF3293">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Hjelp til flytting</w:t>
      </w:r>
    </w:p>
    <w:p w:rsidR="6CA268B1" w:rsidP="437AC1FB" w:rsidRDefault="6CA268B1" w14:paraId="448CC127" w14:textId="01F0B5B2">
      <w:pPr>
        <w:pStyle w:val="Listeavsnitt"/>
        <w:numPr>
          <w:ilvl w:val="0"/>
          <w:numId w:val="176"/>
        </w:numPr>
        <w:spacing w:before="0" w:beforeAutospacing="off" w:after="0" w:afterAutospacing="off"/>
        <w:ind w:right="0"/>
        <w:rPr>
          <w:rFonts w:ascii="Arial" w:hAnsi="Arial" w:eastAsia="Arial" w:cs="Arial" w:asciiTheme="minorAscii" w:hAnsiTheme="minorAscii" w:eastAsiaTheme="minorAscii" w:cstheme="minorAscii"/>
          <w:noProof/>
          <w:sz w:val="22"/>
          <w:szCs w:val="22"/>
          <w:lang w:val="nb-NO"/>
        </w:rPr>
      </w:pPr>
      <w:r w:rsidRPr="437AC1FB" w:rsidR="6CA268B1">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p>
    <w:p w:rsidR="437AC1FB" w:rsidP="437AC1FB" w:rsidRDefault="437AC1FB" w14:paraId="0333E8F4" w14:textId="5B1BCA04">
      <w:pPr>
        <w:pStyle w:val="Ingenmellomrom"/>
        <w:rPr>
          <w:noProof/>
          <w:lang w:val="nb-NO"/>
        </w:rPr>
      </w:pPr>
    </w:p>
    <w:p w:rsidR="5029986D" w:rsidP="1987F931" w:rsidRDefault="78F5FB5B" w14:paraId="2021D5EB" w14:textId="6B916088">
      <w:pPr>
        <w:pStyle w:val="Overskrift2"/>
        <w:rPr>
          <w:noProof/>
          <w:lang w:val="nb-NO"/>
        </w:rPr>
      </w:pPr>
      <w:r w:rsidRPr="437AC1FB" w:rsidR="44204DDF">
        <w:rPr>
          <w:noProof/>
          <w:lang w:val="nb-NO"/>
        </w:rPr>
        <w:t>11.</w:t>
      </w:r>
      <w:r w:rsidRPr="437AC1FB" w:rsidR="12B55897">
        <w:rPr>
          <w:noProof/>
          <w:lang w:val="nb-NO"/>
        </w:rPr>
        <w:t>6</w:t>
      </w:r>
      <w:r w:rsidRPr="437AC1FB" w:rsidR="44204DDF">
        <w:rPr>
          <w:noProof/>
          <w:lang w:val="nb-NO"/>
        </w:rPr>
        <w:t>. HVA KAN DU FORVENTE AV OSS</w:t>
      </w:r>
    </w:p>
    <w:p w:rsidR="5029986D" w:rsidP="1987F931" w:rsidRDefault="78F5FB5B" w14:paraId="1E69E804" w14:textId="3953380F">
      <w:pPr>
        <w:pStyle w:val="Ingenmellomrom"/>
        <w:numPr>
          <w:ilvl w:val="0"/>
          <w:numId w:val="116"/>
        </w:numPr>
        <w:rPr>
          <w:noProof/>
          <w:lang w:val="nb-NO"/>
        </w:rPr>
      </w:pPr>
      <w:r w:rsidRPr="1987F931" w:rsidR="006DA7B2">
        <w:rPr>
          <w:noProof/>
          <w:lang w:val="nb-NO"/>
        </w:rPr>
        <w:t>Helhetlig behov for hjelp kartlegges sammen med søker og den</w:t>
      </w:r>
      <w:r w:rsidRPr="1987F931" w:rsidR="1D135951">
        <w:rPr>
          <w:noProof/>
          <w:lang w:val="nb-NO"/>
        </w:rPr>
        <w:t xml:space="preserve"> </w:t>
      </w:r>
      <w:r w:rsidRPr="1987F931" w:rsidR="006DA7B2">
        <w:rPr>
          <w:noProof/>
          <w:lang w:val="nb-NO"/>
        </w:rPr>
        <w:t>omsorgstrengende.</w:t>
      </w:r>
    </w:p>
    <w:p w:rsidR="5029986D" w:rsidP="1987F931" w:rsidRDefault="78F5FB5B" w14:paraId="4042249B" w14:textId="02CA4A2B">
      <w:pPr>
        <w:pStyle w:val="Ingenmellomrom"/>
        <w:numPr>
          <w:ilvl w:val="0"/>
          <w:numId w:val="116"/>
        </w:numPr>
        <w:rPr>
          <w:noProof/>
          <w:lang w:val="nb-NO"/>
        </w:rPr>
      </w:pPr>
      <w:r w:rsidRPr="1987F931" w:rsidR="006DA7B2">
        <w:rPr>
          <w:noProof/>
          <w:lang w:val="nb-NO"/>
        </w:rPr>
        <w:t>Tidfestet plan for avlastningen utarbeides.</w:t>
      </w:r>
    </w:p>
    <w:p w:rsidR="1987F931" w:rsidP="1987F931" w:rsidRDefault="1987F931" w14:paraId="242C717F" w14:textId="3F0B7BBD">
      <w:pPr>
        <w:pStyle w:val="Ingenmellomrom"/>
        <w:ind w:left="0"/>
        <w:rPr>
          <w:noProof/>
          <w:lang w:val="nb-NO"/>
        </w:rPr>
      </w:pPr>
    </w:p>
    <w:p w:rsidR="5029986D" w:rsidP="1987F931" w:rsidRDefault="78F5FB5B" w14:paraId="1B2E7C02" w14:textId="26B910D5">
      <w:pPr>
        <w:pStyle w:val="Overskrift2"/>
        <w:rPr>
          <w:noProof/>
          <w:lang w:val="nb-NO"/>
        </w:rPr>
      </w:pPr>
      <w:r w:rsidRPr="437AC1FB" w:rsidR="44204DDF">
        <w:rPr>
          <w:noProof/>
          <w:lang w:val="nb-NO"/>
        </w:rPr>
        <w:t>11.</w:t>
      </w:r>
      <w:r w:rsidRPr="437AC1FB" w:rsidR="424B7685">
        <w:rPr>
          <w:noProof/>
          <w:lang w:val="nb-NO"/>
        </w:rPr>
        <w:t>7</w:t>
      </w:r>
      <w:r w:rsidRPr="437AC1FB" w:rsidR="44204DDF">
        <w:rPr>
          <w:noProof/>
          <w:lang w:val="nb-NO"/>
        </w:rPr>
        <w:t>. HVA VI FORVENTER AV DEG</w:t>
      </w:r>
    </w:p>
    <w:p w:rsidR="30ABD7F5" w:rsidP="437AC1FB" w:rsidRDefault="30ABD7F5" w14:paraId="1EEA105E" w14:textId="43674DD5">
      <w:pPr>
        <w:pStyle w:val="Ingenmellomrom"/>
        <w:numPr>
          <w:ilvl w:val="0"/>
          <w:numId w:val="117"/>
        </w:numPr>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Opptrer høflig og har respekt for tjenesteyter  </w:t>
      </w:r>
    </w:p>
    <w:p w:rsidR="30ABD7F5" w:rsidP="437AC1FB" w:rsidRDefault="30ABD7F5" w14:paraId="667101E4" w14:textId="54D7B8DA">
      <w:pPr>
        <w:pStyle w:val="Ingenmellomrom"/>
        <w:numPr>
          <w:ilvl w:val="0"/>
          <w:numId w:val="11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30ABD7F5">
        <w:rPr>
          <w:rFonts w:ascii="Arial" w:hAnsi="Arial" w:eastAsia="Arial" w:cs="Arial"/>
          <w:noProof w:val="0"/>
          <w:sz w:val="22"/>
          <w:szCs w:val="22"/>
          <w:lang w:val="nb-NO"/>
        </w:rPr>
        <w:t>Du gjør deg kjent med innholdet i vedtaket</w:t>
      </w:r>
    </w:p>
    <w:p w:rsidR="30ABD7F5" w:rsidP="437AC1FB" w:rsidRDefault="30ABD7F5" w14:paraId="1DDD147F" w14:textId="4C9C42DD">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Du er til stede når tjenesten utføres</w:t>
      </w:r>
    </w:p>
    <w:p w:rsidR="30ABD7F5" w:rsidP="437AC1FB" w:rsidRDefault="30ABD7F5" w14:paraId="797501C4" w14:textId="6B935142">
      <w:pPr>
        <w:pStyle w:val="Listeavsnitt"/>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Sørge for at husdyr ikke er til sjenanse for tjenesteyter </w:t>
      </w:r>
    </w:p>
    <w:p w:rsidR="30ABD7F5" w:rsidP="437AC1FB" w:rsidRDefault="30ABD7F5" w14:paraId="6069C69A" w14:textId="19AE66AD">
      <w:pPr>
        <w:pStyle w:val="Listeavsnitt"/>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Tjenesten ytes med fokus på egenmestring    </w:t>
      </w:r>
    </w:p>
    <w:p w:rsidR="30ABD7F5" w:rsidP="437AC1FB" w:rsidRDefault="30ABD7F5" w14:paraId="7F833619" w14:textId="16972B18">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Når søknad er mottatt vil vi ta kontakt for kartlegging. Dersom det oppstår akutt behov for nødvendig helsehjelp, vil hjelpen bli satt i gang og kartlegging vil bli utført i etterkant. Vedtak fattes så snart som mulig. Det vil kunne være forskjell på den hjelpen som ble iverksatt som akutthjelp og den hjelpen som etter kartlegging av tjenestebehov, fattes i vedtaket </w:t>
      </w:r>
    </w:p>
    <w:p w:rsidR="30ABD7F5" w:rsidP="437AC1FB" w:rsidRDefault="30ABD7F5" w14:paraId="4A12DF1C" w14:textId="7BA2A241">
      <w:pPr>
        <w:pStyle w:val="Listeavsnitt"/>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Tjenesteyter vil samhandle med bruker om utførelse av tjenesten. Når du mottar tjenester i hjemmet, blir hjemmet automatisk tjenesteyters arbeidsplass. Det forventes at du bidrar til å skape en god arbeidsplass for tjenesteyter jf. bestemmelsene i arbeidsmiljøloven, og evt. nødvendig tilrettelegging i boligen aksepteres, for eksempel hjelpemidler og ommøblering  </w:t>
      </w:r>
    </w:p>
    <w:p w:rsidR="30ABD7F5" w:rsidP="437AC1FB" w:rsidRDefault="30ABD7F5" w14:paraId="66759D21" w14:textId="3152D4EA">
      <w:pPr>
        <w:pStyle w:val="Ingenmellomrom"/>
        <w:numPr>
          <w:ilvl w:val="0"/>
          <w:numId w:val="11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30ABD7F5">
        <w:rPr>
          <w:rFonts w:ascii="Arial" w:hAnsi="Arial" w:eastAsia="Arial" w:cs="Arial"/>
          <w:noProof w:val="0"/>
          <w:sz w:val="22"/>
          <w:szCs w:val="22"/>
          <w:lang w:val="nb-NO"/>
        </w:rPr>
        <w:t>Tjenesteutøver plikter å bistå tjenestemottaker med å fremskaffe relevant informasjon om kommunens tjenester</w:t>
      </w:r>
    </w:p>
    <w:p w:rsidR="30ABD7F5" w:rsidP="437AC1FB" w:rsidRDefault="30ABD7F5" w14:paraId="1716D3F2" w14:textId="7303CDC2">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Tjenesten ytes og dokumenteres i henhold til vedtak</w:t>
      </w:r>
    </w:p>
    <w:p w:rsidR="30ABD7F5" w:rsidP="437AC1FB" w:rsidRDefault="30ABD7F5" w14:paraId="1605821E" w14:textId="0C33C17B">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Det utarbeides tiltaksplaner i forhold til tjenestene</w:t>
      </w:r>
    </w:p>
    <w:p w:rsidR="30ABD7F5" w:rsidP="437AC1FB" w:rsidRDefault="30ABD7F5" w14:paraId="2B7F0D51" w14:textId="6B73304C">
      <w:pPr>
        <w:pStyle w:val="Listeavsnitt"/>
        <w:numPr>
          <w:ilvl w:val="0"/>
          <w:numId w:val="11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30ABD7F5">
        <w:rPr>
          <w:rFonts w:ascii="Arial" w:hAnsi="Arial" w:eastAsia="Arial" w:cs="Arial"/>
          <w:noProof w:val="0"/>
          <w:sz w:val="22"/>
          <w:szCs w:val="22"/>
          <w:lang w:val="nb-NO"/>
        </w:rPr>
        <w:t>Tjenester i hjemmet kan ikke tilbys i situasjoner der tjenestemottaker eller andre i husholdningen viser truende eller voldelig adferd (med mindre tjenestebehovet er hjemlet i pasient- og brukerrettighetsloven §4A-1). Tjenesteutøver vil melde fra til annen instans (eks. lege, spesialisthelsetjenesten eller politiet) dersom det vurderes at det er behov for det</w:t>
      </w:r>
    </w:p>
    <w:p w:rsidR="30ABD7F5" w:rsidP="437AC1FB" w:rsidRDefault="30ABD7F5" w14:paraId="32226E14" w14:textId="04893197">
      <w:pPr>
        <w:pStyle w:val="Listeavsnitt"/>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Viser hensyn i forhold til røyking innendørs og lar være å røyke i tjenesteyters nærvær </w:t>
      </w:r>
    </w:p>
    <w:p w:rsidR="30ABD7F5" w:rsidP="437AC1FB" w:rsidRDefault="30ABD7F5" w14:paraId="1CE0EDB2" w14:textId="0B8798F0">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Sørge for at veien er fremkommelig og trygg uansett årstid  </w:t>
      </w:r>
    </w:p>
    <w:p w:rsidR="30ABD7F5" w:rsidP="437AC1FB" w:rsidRDefault="30ABD7F5" w14:paraId="0E0B1D7E" w14:textId="13A9DB7B">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Du gir beskjed snarest mulig dersom det oppstår akutte situasjoner eller ved andre tilfeller der du ikke har behov for assistent </w:t>
      </w:r>
    </w:p>
    <w:p w:rsidR="30ABD7F5" w:rsidP="437AC1FB" w:rsidRDefault="30ABD7F5" w14:paraId="10514A32" w14:textId="471A9F7A">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Sørge for å ha nødvendig utstyr tilgjengelig for utøvelse av personlig og praktisk bistand </w:t>
      </w:r>
    </w:p>
    <w:p w:rsidR="30ABD7F5" w:rsidP="437AC1FB" w:rsidRDefault="30ABD7F5" w14:paraId="7C2330D1" w14:textId="21A88667">
      <w:pPr>
        <w:pStyle w:val="Ingenmellomrom"/>
        <w:numPr>
          <w:ilvl w:val="0"/>
          <w:numId w:val="117"/>
        </w:numPr>
        <w:spacing w:before="0" w:beforeAutospacing="off" w:after="0" w:afterAutospacing="off" w:line="240" w:lineRule="auto"/>
        <w:ind w:right="0"/>
        <w:rPr>
          <w:rFonts w:ascii="Times New Roman" w:hAnsi="Times New Roman" w:eastAsia="Times New Roman" w:cs="Times New Roman"/>
          <w:noProof w:val="0"/>
          <w:sz w:val="22"/>
          <w:szCs w:val="22"/>
          <w:lang w:val="nb-NO"/>
        </w:rPr>
      </w:pPr>
      <w:r w:rsidRPr="437AC1FB" w:rsidR="30ABD7F5">
        <w:rPr>
          <w:rFonts w:ascii="Arial" w:hAnsi="Arial" w:eastAsia="Arial" w:cs="Arial"/>
          <w:noProof w:val="0"/>
          <w:color w:val="000000" w:themeColor="text1" w:themeTint="FF" w:themeShade="FF"/>
          <w:sz w:val="22"/>
          <w:szCs w:val="22"/>
          <w:lang w:val="nb-NO"/>
        </w:rPr>
        <w:t xml:space="preserve">God hygiene er </w:t>
      </w:r>
      <w:r w:rsidRPr="437AC1FB" w:rsidR="30ABD7F5">
        <w:rPr>
          <w:rFonts w:ascii="Arial" w:hAnsi="Arial" w:eastAsia="Arial" w:cs="Arial"/>
          <w:noProof w:val="0"/>
          <w:sz w:val="22"/>
          <w:szCs w:val="22"/>
          <w:lang w:val="nb-NO"/>
        </w:rPr>
        <w:t>viktig både for tjenestemottaker og tjenesteutøver. Det skal være flytende såpe/håndsprit og tørkepapir tilgjengelig</w:t>
      </w:r>
    </w:p>
    <w:p w:rsidR="30ABD7F5" w:rsidP="437AC1FB" w:rsidRDefault="30ABD7F5" w14:paraId="39AC0660" w14:textId="7BC6072D">
      <w:pPr>
        <w:pStyle w:val="Ingenmellomrom"/>
        <w:numPr>
          <w:ilvl w:val="0"/>
          <w:numId w:val="117"/>
        </w:numPr>
        <w:spacing w:before="0" w:beforeAutospacing="off" w:after="0" w:afterAutospacing="off" w:line="240" w:lineRule="auto"/>
        <w:ind w:right="0"/>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 xml:space="preserve">Det kreves at hjemmet er i en slik stand at tjenesteyter kan utføre arbeidet. </w:t>
      </w:r>
    </w:p>
    <w:p w:rsidR="30ABD7F5" w:rsidP="437AC1FB" w:rsidRDefault="30ABD7F5" w14:paraId="3EC7E139" w14:textId="6EBDE488">
      <w:pPr>
        <w:pStyle w:val="Ingenmellomrom"/>
        <w:numPr>
          <w:ilvl w:val="0"/>
          <w:numId w:val="117"/>
        </w:numPr>
        <w:rPr>
          <w:rFonts w:ascii="Arial" w:hAnsi="Arial" w:eastAsia="Arial" w:cs="Arial"/>
          <w:noProof w:val="0"/>
          <w:sz w:val="22"/>
          <w:szCs w:val="22"/>
          <w:lang w:val="nb-NO"/>
        </w:rPr>
      </w:pPr>
      <w:r w:rsidRPr="437AC1FB" w:rsidR="30ABD7F5">
        <w:rPr>
          <w:rFonts w:ascii="Arial" w:hAnsi="Arial" w:eastAsia="Arial" w:cs="Arial"/>
          <w:noProof w:val="0"/>
          <w:sz w:val="22"/>
          <w:szCs w:val="22"/>
          <w:lang w:val="nb-NO"/>
        </w:rPr>
        <w:t>Personalet skal ikke motta personlige gaver eller penger</w:t>
      </w:r>
    </w:p>
    <w:p w:rsidR="1987F931" w:rsidP="1987F931" w:rsidRDefault="1987F931" w14:paraId="153EF850" w14:textId="129C96BC">
      <w:pPr>
        <w:pStyle w:val="Ingenmellomrom"/>
        <w:ind w:left="0"/>
        <w:rPr>
          <w:noProof/>
          <w:lang w:val="nb-NO"/>
        </w:rPr>
      </w:pPr>
    </w:p>
    <w:p w:rsidR="5029986D" w:rsidP="1987F931" w:rsidRDefault="78F5FB5B" w14:paraId="469EE9CB" w14:textId="04A3FC32">
      <w:pPr>
        <w:pStyle w:val="Overskrift2"/>
        <w:rPr>
          <w:noProof/>
          <w:lang w:val="nb-NO"/>
        </w:rPr>
      </w:pPr>
      <w:r w:rsidRPr="437AC1FB" w:rsidR="44204DDF">
        <w:rPr>
          <w:noProof/>
          <w:lang w:val="nb-NO"/>
        </w:rPr>
        <w:t>11.</w:t>
      </w:r>
      <w:r w:rsidRPr="437AC1FB" w:rsidR="784A0B48">
        <w:rPr>
          <w:noProof/>
          <w:lang w:val="nb-NO"/>
        </w:rPr>
        <w:t>8</w:t>
      </w:r>
      <w:r w:rsidRPr="437AC1FB" w:rsidR="44204DDF">
        <w:rPr>
          <w:noProof/>
          <w:lang w:val="nb-NO"/>
        </w:rPr>
        <w:t>. KOMMUNALE VILKÅR</w:t>
      </w:r>
    </w:p>
    <w:p w:rsidR="5029986D" w:rsidP="1987F931" w:rsidRDefault="78F5FB5B" w14:paraId="042E6630" w14:textId="7D42EB3A">
      <w:pPr>
        <w:pStyle w:val="Ingenmellomrom"/>
        <w:numPr>
          <w:ilvl w:val="0"/>
          <w:numId w:val="118"/>
        </w:numPr>
        <w:rPr>
          <w:noProof/>
          <w:lang w:val="nb-NO"/>
        </w:rPr>
      </w:pPr>
      <w:r w:rsidRPr="1987F931" w:rsidR="006DA7B2">
        <w:rPr>
          <w:noProof/>
          <w:lang w:val="nb-NO"/>
        </w:rPr>
        <w:t>Pårørende/omsorgsyter må ta imot tilbud om tekniske hjelpemidler.</w:t>
      </w:r>
    </w:p>
    <w:p w:rsidR="5029986D" w:rsidP="1987F931" w:rsidRDefault="78F5FB5B" w14:paraId="389DD3A9" w14:textId="79ED9931">
      <w:pPr>
        <w:pStyle w:val="Ingenmellomrom"/>
        <w:numPr>
          <w:ilvl w:val="0"/>
          <w:numId w:val="118"/>
        </w:numPr>
        <w:rPr>
          <w:noProof/>
          <w:lang w:val="nb-NO"/>
        </w:rPr>
      </w:pPr>
      <w:r w:rsidRPr="1987F931" w:rsidR="006DA7B2">
        <w:rPr>
          <w:noProof/>
          <w:lang w:val="nb-NO"/>
        </w:rPr>
        <w:t>Foreldrenes omsorgsplikt overfor mindreårige barn skal medregnes</w:t>
      </w:r>
      <w:r w:rsidRPr="1987F931" w:rsidR="73B9B348">
        <w:rPr>
          <w:noProof/>
          <w:lang w:val="nb-NO"/>
        </w:rPr>
        <w:t xml:space="preserve"> </w:t>
      </w:r>
      <w:r w:rsidRPr="1987F931" w:rsidR="006DA7B2">
        <w:rPr>
          <w:noProof/>
          <w:lang w:val="nb-NO"/>
        </w:rPr>
        <w:t>før arbeidet kan anses å være omfattende og særskilt tyngende.</w:t>
      </w:r>
    </w:p>
    <w:p w:rsidR="5029986D" w:rsidP="1987F931" w:rsidRDefault="78F5FB5B" w14:paraId="776A3FB1" w14:textId="32C4FB2E">
      <w:pPr>
        <w:pStyle w:val="Ingenmellomrom"/>
        <w:numPr>
          <w:ilvl w:val="0"/>
          <w:numId w:val="118"/>
        </w:numPr>
        <w:rPr>
          <w:noProof/>
          <w:lang w:val="nb-NO"/>
        </w:rPr>
      </w:pPr>
      <w:r w:rsidRPr="1987F931" w:rsidR="006DA7B2">
        <w:rPr>
          <w:noProof/>
          <w:lang w:val="nb-NO"/>
        </w:rPr>
        <w:t>Den som mottar avlastning må ha med seg</w:t>
      </w:r>
      <w:r w:rsidRPr="1987F931" w:rsidR="6C053BF6">
        <w:rPr>
          <w:noProof/>
          <w:lang w:val="nb-NO"/>
        </w:rPr>
        <w:t xml:space="preserve"> og ha tilgjengelig</w:t>
      </w:r>
      <w:r w:rsidRPr="1987F931" w:rsidR="006DA7B2">
        <w:rPr>
          <w:noProof/>
          <w:lang w:val="nb-NO"/>
        </w:rPr>
        <w:t xml:space="preserve"> nødvendig personlig</w:t>
      </w:r>
      <w:r w:rsidRPr="1987F931" w:rsidR="0635C054">
        <w:rPr>
          <w:noProof/>
          <w:lang w:val="nb-NO"/>
        </w:rPr>
        <w:t xml:space="preserve"> </w:t>
      </w:r>
      <w:r w:rsidRPr="1987F931" w:rsidR="006DA7B2">
        <w:rPr>
          <w:noProof/>
          <w:lang w:val="nb-NO"/>
        </w:rPr>
        <w:t>utstyr, medisiner og hjelpemidler som brukes daglig.</w:t>
      </w:r>
    </w:p>
    <w:p w:rsidR="5029986D" w:rsidP="1987F931" w:rsidRDefault="78F5FB5B" w14:paraId="0F9D97B7" w14:textId="007A89CE">
      <w:pPr>
        <w:pStyle w:val="Ingenmellomrom"/>
        <w:numPr>
          <w:ilvl w:val="0"/>
          <w:numId w:val="118"/>
        </w:numPr>
        <w:rPr>
          <w:noProof/>
          <w:lang w:val="nb-NO"/>
        </w:rPr>
      </w:pPr>
      <w:r w:rsidRPr="1987F931" w:rsidR="006DA7B2">
        <w:rPr>
          <w:noProof/>
          <w:lang w:val="nb-NO"/>
        </w:rPr>
        <w:t>Tjenesten omfatter ikke transport.</w:t>
      </w:r>
    </w:p>
    <w:p w:rsidR="1987F931" w:rsidP="1987F931" w:rsidRDefault="1987F931" w14:paraId="60D587BA" w14:textId="4C2C391E">
      <w:pPr>
        <w:pStyle w:val="Ingenmellomrom"/>
        <w:ind w:left="0"/>
        <w:rPr>
          <w:noProof/>
          <w:lang w:val="nb-NO"/>
        </w:rPr>
      </w:pPr>
    </w:p>
    <w:p w:rsidR="5029986D" w:rsidP="1987F931" w:rsidRDefault="78F5FB5B" w14:paraId="3C9AB474" w14:textId="79F72350">
      <w:pPr>
        <w:pStyle w:val="Overskrift2"/>
        <w:rPr>
          <w:noProof/>
          <w:lang w:val="nb-NO"/>
        </w:rPr>
      </w:pPr>
      <w:r w:rsidRPr="437AC1FB" w:rsidR="44204DDF">
        <w:rPr>
          <w:noProof/>
          <w:lang w:val="nb-NO"/>
        </w:rPr>
        <w:t>11.</w:t>
      </w:r>
      <w:r w:rsidRPr="437AC1FB" w:rsidR="1F9B6601">
        <w:rPr>
          <w:noProof/>
          <w:lang w:val="nb-NO"/>
        </w:rPr>
        <w:t>9</w:t>
      </w:r>
      <w:r w:rsidRPr="437AC1FB" w:rsidR="44204DDF">
        <w:rPr>
          <w:noProof/>
          <w:lang w:val="nb-NO"/>
        </w:rPr>
        <w:t>. PRAKTISKE OPPLYSNINGER</w:t>
      </w:r>
    </w:p>
    <w:p w:rsidR="5029986D" w:rsidP="1987F931" w:rsidRDefault="78F5FB5B" w14:paraId="28F41009" w14:textId="0CEF9E65">
      <w:pPr>
        <w:pStyle w:val="Ingenmellomrom"/>
        <w:rPr>
          <w:noProof/>
          <w:lang w:val="nb-NO"/>
        </w:rPr>
      </w:pPr>
      <w:r w:rsidRPr="1987F931" w:rsidR="006DA7B2">
        <w:rPr>
          <w:noProof/>
          <w:lang w:val="nb-NO"/>
        </w:rPr>
        <w:t>Det er ingen egenbetaling for avlastning.</w:t>
      </w:r>
    </w:p>
    <w:p w:rsidR="5029986D" w:rsidP="1987F931" w:rsidRDefault="5029986D" w14:paraId="38DBE51F" w14:textId="129C38C4" w14:noSpellErr="1">
      <w:pPr>
        <w:rPr>
          <w:noProof/>
          <w:lang w:val="nb-NO"/>
        </w:rPr>
      </w:pPr>
    </w:p>
    <w:p w:rsidR="00CD3F05" w:rsidP="1987F931" w:rsidRDefault="00CD3F05" w14:paraId="4B0F64EF" w14:textId="77777777" w14:noSpellErr="1">
      <w:pPr>
        <w:rPr>
          <w:noProof/>
          <w:lang w:val="nb-NO"/>
        </w:rPr>
      </w:pPr>
    </w:p>
    <w:p w:rsidR="5029986D" w:rsidP="1987F931" w:rsidRDefault="71111FAC" w14:paraId="063ACE3C" w14:textId="3B4DC9EB">
      <w:pPr>
        <w:pStyle w:val="Overskrift1"/>
        <w:rPr>
          <w:noProof/>
          <w:lang w:val="nb-NO"/>
        </w:rPr>
      </w:pPr>
      <w:bookmarkStart w:name="_Toc701388196" w:id="464867017"/>
      <w:r w:rsidRPr="1987F931" w:rsidR="3BCE493E">
        <w:rPr>
          <w:noProof/>
          <w:lang w:val="nb-NO"/>
        </w:rPr>
        <w:t>12. KORTTIDSOPPHOLD SOM AVLASTNING I INSTITUSJON</w:t>
      </w:r>
      <w:bookmarkEnd w:id="464867017"/>
      <w:r w:rsidRPr="1987F931" w:rsidR="5D0A8D75">
        <w:rPr>
          <w:noProof/>
          <w:lang w:val="nb-NO"/>
        </w:rPr>
        <w:t xml:space="preserve"> </w:t>
      </w:r>
    </w:p>
    <w:p w:rsidR="5029986D" w:rsidP="1987F931" w:rsidRDefault="71111FAC" w14:paraId="5B8E40CE" w14:textId="163D0E83">
      <w:pPr>
        <w:pStyle w:val="Overskrift2"/>
        <w:rPr>
          <w:noProof/>
          <w:lang w:val="nb-NO"/>
        </w:rPr>
      </w:pPr>
      <w:r w:rsidRPr="1987F931" w:rsidR="3BCE493E">
        <w:rPr>
          <w:noProof/>
          <w:lang w:val="nb-NO"/>
        </w:rPr>
        <w:t>12.1. LOVGRUNNLAG</w:t>
      </w:r>
    </w:p>
    <w:p w:rsidR="5029986D" w:rsidP="1987F931" w:rsidRDefault="71111FAC" w14:paraId="4B662342" w14:textId="24D5565E">
      <w:pPr>
        <w:pStyle w:val="Ingenmellomrom"/>
        <w:rPr>
          <w:noProof/>
          <w:lang w:val="nb-NO"/>
        </w:rPr>
      </w:pPr>
      <w:r w:rsidRPr="1987F931" w:rsidR="3BCE493E">
        <w:rPr>
          <w:noProof/>
          <w:lang w:val="nb-NO"/>
        </w:rPr>
        <w:t>Avlastning er lovpålagt med hjemmel i Helse- og omsorgstjenesteloven § 3-6 nr. 2 (avlastningstiltak)</w:t>
      </w:r>
    </w:p>
    <w:p w:rsidR="1987F931" w:rsidP="1987F931" w:rsidRDefault="1987F931" w14:paraId="4902CEF5" w14:textId="209E0C6E">
      <w:pPr>
        <w:pStyle w:val="Ingenmellomrom"/>
        <w:rPr>
          <w:noProof/>
          <w:lang w:val="nb-NO"/>
        </w:rPr>
      </w:pPr>
    </w:p>
    <w:p w:rsidR="5029986D" w:rsidP="1987F931" w:rsidRDefault="71111FAC" w14:paraId="4F420E61" w14:textId="16BFD1D8">
      <w:pPr>
        <w:pStyle w:val="Overskrift2"/>
        <w:rPr>
          <w:noProof/>
          <w:lang w:val="nb-NO"/>
        </w:rPr>
      </w:pPr>
      <w:r w:rsidRPr="1987F931" w:rsidR="3BCE493E">
        <w:rPr>
          <w:noProof/>
          <w:lang w:val="nb-NO"/>
        </w:rPr>
        <w:t>12.2. MÅLSETTING</w:t>
      </w:r>
    </w:p>
    <w:p w:rsidR="5029986D" w:rsidP="1987F931" w:rsidRDefault="71111FAC" w14:paraId="315CDD7F" w14:textId="33700EC8">
      <w:pPr>
        <w:pStyle w:val="Ingenmellomrom"/>
        <w:rPr>
          <w:noProof/>
          <w:lang w:val="nb-NO"/>
        </w:rPr>
      </w:pPr>
      <w:r w:rsidRPr="1987F931" w:rsidR="3BCE493E">
        <w:rPr>
          <w:noProof/>
          <w:lang w:val="nb-NO"/>
        </w:rPr>
        <w:t>Pleietrengende som bor hjemme kan få et opphold på institusjon i et</w:t>
      </w:r>
      <w:r w:rsidRPr="1987F931" w:rsidR="473488D1">
        <w:rPr>
          <w:noProof/>
          <w:lang w:val="nb-NO"/>
        </w:rPr>
        <w:t xml:space="preserve"> </w:t>
      </w:r>
      <w:r w:rsidRPr="1987F931" w:rsidR="3BCE493E">
        <w:rPr>
          <w:noProof/>
          <w:lang w:val="nb-NO"/>
        </w:rPr>
        <w:t xml:space="preserve">tidsbegrenset </w:t>
      </w:r>
      <w:r w:rsidRPr="1987F931" w:rsidR="18369910">
        <w:rPr>
          <w:noProof/>
          <w:lang w:val="nb-NO"/>
        </w:rPr>
        <w:t>periode</w:t>
      </w:r>
      <w:r w:rsidRPr="1987F931" w:rsidR="3BCE493E">
        <w:rPr>
          <w:noProof/>
          <w:lang w:val="nb-NO"/>
        </w:rPr>
        <w:t xml:space="preserve"> slik at de som har den daglige omsorgen kan få</w:t>
      </w:r>
      <w:r w:rsidRPr="1987F931" w:rsidR="77522410">
        <w:rPr>
          <w:noProof/>
          <w:lang w:val="nb-NO"/>
        </w:rPr>
        <w:t xml:space="preserve"> </w:t>
      </w:r>
      <w:r w:rsidRPr="1987F931" w:rsidR="3BCE493E">
        <w:rPr>
          <w:noProof/>
          <w:lang w:val="nb-NO"/>
        </w:rPr>
        <w:t>avlastning.</w:t>
      </w:r>
    </w:p>
    <w:p w:rsidR="1987F931" w:rsidP="1987F931" w:rsidRDefault="1987F931" w14:paraId="24265844" w14:textId="264DEA10">
      <w:pPr>
        <w:pStyle w:val="Ingenmellomrom"/>
        <w:rPr>
          <w:noProof/>
          <w:lang w:val="nb-NO"/>
        </w:rPr>
      </w:pPr>
    </w:p>
    <w:p w:rsidR="5029986D" w:rsidP="1987F931" w:rsidRDefault="71111FAC" w14:paraId="2555AF50" w14:textId="17E1ECB8" w14:noSpellErr="1">
      <w:pPr>
        <w:pStyle w:val="Ingenmellomrom"/>
        <w:rPr>
          <w:noProof/>
          <w:lang w:val="nb-NO"/>
        </w:rPr>
      </w:pPr>
      <w:r w:rsidRPr="1987F931" w:rsidR="3BCE493E">
        <w:rPr>
          <w:noProof/>
          <w:lang w:val="nb-NO"/>
        </w:rPr>
        <w:t>Det er et mål for omsorgstjenesten at den skal sette innbyggerne i stand til å</w:t>
      </w:r>
      <w:r w:rsidRPr="1987F931" w:rsidR="386266A7">
        <w:rPr>
          <w:noProof/>
          <w:lang w:val="nb-NO"/>
        </w:rPr>
        <w:t xml:space="preserve"> </w:t>
      </w:r>
      <w:r w:rsidRPr="1987F931" w:rsidR="3BCE493E">
        <w:rPr>
          <w:noProof/>
          <w:lang w:val="nb-NO"/>
        </w:rPr>
        <w:t>bo i eget hjem så lenge som mulig. Tjenesteutøvelsen skal ta utgangspunkt i</w:t>
      </w:r>
      <w:r w:rsidRPr="1987F931" w:rsidR="6A69468C">
        <w:rPr>
          <w:noProof/>
          <w:lang w:val="nb-NO"/>
        </w:rPr>
        <w:t xml:space="preserve"> </w:t>
      </w:r>
      <w:r w:rsidRPr="1987F931" w:rsidR="3BCE493E">
        <w:rPr>
          <w:noProof/>
          <w:lang w:val="nb-NO"/>
        </w:rPr>
        <w:t>den enkeltes ressurser og bidra til at brukeren opprettholder eller</w:t>
      </w:r>
      <w:r w:rsidRPr="1987F931" w:rsidR="4C2E297F">
        <w:rPr>
          <w:noProof/>
          <w:lang w:val="nb-NO"/>
        </w:rPr>
        <w:t xml:space="preserve"> </w:t>
      </w:r>
      <w:r w:rsidRPr="1987F931" w:rsidR="3BCE493E">
        <w:rPr>
          <w:noProof/>
          <w:lang w:val="nb-NO"/>
        </w:rPr>
        <w:t>gjenvinner størst mulig grad av egenmestring.</w:t>
      </w:r>
    </w:p>
    <w:p w:rsidR="1987F931" w:rsidP="1987F931" w:rsidRDefault="1987F931" w14:paraId="745844B1" w14:textId="4643031F">
      <w:pPr>
        <w:pStyle w:val="Ingenmellomrom"/>
        <w:rPr>
          <w:noProof/>
          <w:lang w:val="nb-NO"/>
        </w:rPr>
      </w:pPr>
    </w:p>
    <w:p w:rsidR="5029986D" w:rsidP="1987F931" w:rsidRDefault="71111FAC" w14:paraId="26A2DE81" w14:textId="7C9983C4">
      <w:pPr>
        <w:pStyle w:val="Ingenmellomrom"/>
        <w:rPr>
          <w:noProof/>
          <w:lang w:val="nb-NO"/>
        </w:rPr>
      </w:pPr>
      <w:r w:rsidRPr="1987F931" w:rsidR="3BCE493E">
        <w:rPr>
          <w:noProof/>
          <w:lang w:val="nb-NO"/>
        </w:rPr>
        <w:t xml:space="preserve">Brukeren skal sikres trygghet i den livssituasjon </w:t>
      </w:r>
      <w:r w:rsidRPr="1987F931" w:rsidR="1B13BCFD">
        <w:rPr>
          <w:noProof/>
          <w:lang w:val="nb-NO"/>
        </w:rPr>
        <w:t>den</w:t>
      </w:r>
      <w:r w:rsidRPr="1987F931" w:rsidR="3BCE493E">
        <w:rPr>
          <w:noProof/>
          <w:lang w:val="nb-NO"/>
        </w:rPr>
        <w:t xml:space="preserve"> befinner seg i.</w:t>
      </w:r>
    </w:p>
    <w:p w:rsidR="1987F931" w:rsidP="1987F931" w:rsidRDefault="1987F931" w14:paraId="45036115" w14:textId="5462C76D">
      <w:pPr>
        <w:pStyle w:val="Ingenmellomrom"/>
        <w:rPr>
          <w:noProof/>
          <w:lang w:val="nb-NO"/>
        </w:rPr>
      </w:pPr>
    </w:p>
    <w:p w:rsidR="5029986D" w:rsidP="1987F931" w:rsidRDefault="71111FAC" w14:paraId="01669C31" w14:textId="7EC84C7A">
      <w:pPr>
        <w:pStyle w:val="Overskrift2"/>
        <w:rPr>
          <w:noProof/>
          <w:lang w:val="nb-NO"/>
        </w:rPr>
      </w:pPr>
      <w:r w:rsidRPr="1987F931" w:rsidR="3BCE493E">
        <w:rPr>
          <w:noProof/>
          <w:lang w:val="nb-NO"/>
        </w:rPr>
        <w:t>12.3. HVEM KAN FÅ TJENESTEN</w:t>
      </w:r>
    </w:p>
    <w:p w:rsidR="5029986D" w:rsidP="1987F931" w:rsidRDefault="71111FAC" w14:paraId="71902D7C" w14:textId="56F41C12">
      <w:pPr>
        <w:pStyle w:val="Ingenmellomrom"/>
        <w:rPr>
          <w:noProof/>
          <w:lang w:val="nb-NO"/>
        </w:rPr>
      </w:pPr>
      <w:r w:rsidRPr="1987F931" w:rsidR="3BCE493E">
        <w:rPr>
          <w:noProof/>
          <w:lang w:val="nb-NO"/>
        </w:rPr>
        <w:t>De som vurderes å ha tyngende omsorgsarbeid.</w:t>
      </w:r>
    </w:p>
    <w:p w:rsidR="1987F931" w:rsidP="1987F931" w:rsidRDefault="1987F931" w14:paraId="2524A2ED" w14:textId="29945296">
      <w:pPr>
        <w:pStyle w:val="Ingenmellomrom"/>
        <w:rPr>
          <w:noProof/>
          <w:lang w:val="nb-NO"/>
        </w:rPr>
      </w:pPr>
    </w:p>
    <w:p w:rsidR="5029986D" w:rsidP="1987F931" w:rsidRDefault="71111FAC" w14:paraId="688AF532" w14:textId="5A6CE4EC">
      <w:pPr>
        <w:pStyle w:val="Ingenmellomrom"/>
        <w:numPr>
          <w:ilvl w:val="0"/>
          <w:numId w:val="119"/>
        </w:numPr>
        <w:rPr>
          <w:noProof/>
          <w:lang w:val="nb-NO"/>
        </w:rPr>
      </w:pPr>
      <w:r w:rsidRPr="1987F931" w:rsidR="3BCE493E">
        <w:rPr>
          <w:noProof/>
          <w:lang w:val="nb-NO"/>
        </w:rPr>
        <w:t>Personer og familier som har et særlig tyngende omsorgsarbeid.</w:t>
      </w:r>
    </w:p>
    <w:p w:rsidR="5029986D" w:rsidP="1987F931" w:rsidRDefault="71111FAC" w14:paraId="1DA3AA86" w14:textId="2435494D">
      <w:pPr>
        <w:pStyle w:val="Ingenmellomrom"/>
        <w:numPr>
          <w:ilvl w:val="0"/>
          <w:numId w:val="119"/>
        </w:numPr>
        <w:rPr>
          <w:noProof/>
          <w:lang w:val="nb-NO"/>
        </w:rPr>
      </w:pPr>
      <w:r w:rsidRPr="1987F931" w:rsidR="3BCE493E">
        <w:rPr>
          <w:noProof/>
          <w:lang w:val="nb-NO"/>
        </w:rPr>
        <w:t>Omsorgsbehovet er slik at den omsorgstrengende ikke kan være</w:t>
      </w:r>
      <w:r w:rsidRPr="1987F931" w:rsidR="6E1EE760">
        <w:rPr>
          <w:noProof/>
          <w:lang w:val="nb-NO"/>
        </w:rPr>
        <w:t xml:space="preserve"> </w:t>
      </w:r>
      <w:r w:rsidRPr="1987F931" w:rsidR="3BCE493E">
        <w:rPr>
          <w:noProof/>
          <w:lang w:val="nb-NO"/>
        </w:rPr>
        <w:t>alene hele eller deler av døgnet og gir begrenset mulighet til</w:t>
      </w:r>
      <w:r w:rsidRPr="1987F931" w:rsidR="0A47E855">
        <w:rPr>
          <w:noProof/>
          <w:lang w:val="nb-NO"/>
        </w:rPr>
        <w:t xml:space="preserve"> </w:t>
      </w:r>
      <w:r w:rsidRPr="1987F931" w:rsidR="3BCE493E">
        <w:rPr>
          <w:noProof/>
          <w:lang w:val="nb-NO"/>
        </w:rPr>
        <w:t>avlastning.</w:t>
      </w:r>
    </w:p>
    <w:p w:rsidR="5029986D" w:rsidP="1987F931" w:rsidRDefault="71111FAC" w14:paraId="5F34F543" w14:textId="53761153">
      <w:pPr>
        <w:pStyle w:val="Ingenmellomrom"/>
        <w:numPr>
          <w:ilvl w:val="0"/>
          <w:numId w:val="119"/>
        </w:numPr>
        <w:rPr>
          <w:noProof/>
          <w:lang w:val="nb-NO"/>
        </w:rPr>
      </w:pPr>
      <w:r w:rsidRPr="1987F931" w:rsidR="3BCE493E">
        <w:rPr>
          <w:noProof/>
          <w:lang w:val="nb-NO"/>
        </w:rPr>
        <w:t>Omsorgsbehovet kan være av fysisk, psykisk eller sosial karakter og</w:t>
      </w:r>
      <w:r w:rsidRPr="1987F931" w:rsidR="045D02D7">
        <w:rPr>
          <w:noProof/>
          <w:lang w:val="nb-NO"/>
        </w:rPr>
        <w:t xml:space="preserve"> </w:t>
      </w:r>
      <w:r w:rsidRPr="1987F931" w:rsidR="3BCE493E">
        <w:rPr>
          <w:noProof/>
          <w:lang w:val="nb-NO"/>
        </w:rPr>
        <w:t>det må medføre større behov for hjelp enn det som normalt forventes</w:t>
      </w:r>
      <w:r w:rsidRPr="1987F931" w:rsidR="369F9973">
        <w:rPr>
          <w:noProof/>
          <w:lang w:val="nb-NO"/>
        </w:rPr>
        <w:t xml:space="preserve"> </w:t>
      </w:r>
      <w:r w:rsidRPr="1987F931" w:rsidR="3BCE493E">
        <w:rPr>
          <w:noProof/>
          <w:lang w:val="nb-NO"/>
        </w:rPr>
        <w:t>til alder.</w:t>
      </w:r>
    </w:p>
    <w:p w:rsidR="5029986D" w:rsidP="1987F931" w:rsidRDefault="71111FAC" w14:paraId="7456322B" w14:textId="5413B2D4">
      <w:pPr>
        <w:pStyle w:val="Ingenmellomrom"/>
        <w:numPr>
          <w:ilvl w:val="0"/>
          <w:numId w:val="119"/>
        </w:numPr>
        <w:rPr>
          <w:noProof/>
          <w:lang w:val="nb-NO"/>
        </w:rPr>
      </w:pPr>
      <w:r w:rsidRPr="1987F931" w:rsidR="3BCE493E">
        <w:rPr>
          <w:noProof/>
          <w:lang w:val="nb-NO"/>
        </w:rPr>
        <w:t>Den omsorgstrengende må være hjemmeboende eller midlertidig</w:t>
      </w:r>
      <w:r w:rsidRPr="1987F931" w:rsidR="75286CB2">
        <w:rPr>
          <w:noProof/>
          <w:lang w:val="nb-NO"/>
        </w:rPr>
        <w:t xml:space="preserve"> </w:t>
      </w:r>
      <w:r w:rsidRPr="1987F931" w:rsidR="3BCE493E">
        <w:rPr>
          <w:noProof/>
          <w:lang w:val="nb-NO"/>
        </w:rPr>
        <w:t>oppholde seg i kommunen.</w:t>
      </w:r>
    </w:p>
    <w:p w:rsidR="5029986D" w:rsidP="1987F931" w:rsidRDefault="71111FAC" w14:paraId="2193A43E" w14:textId="28B44B92">
      <w:pPr>
        <w:pStyle w:val="Ingenmellomrom"/>
        <w:numPr>
          <w:ilvl w:val="0"/>
          <w:numId w:val="119"/>
        </w:numPr>
        <w:rPr>
          <w:noProof/>
          <w:lang w:val="nb-NO"/>
        </w:rPr>
      </w:pPr>
      <w:r w:rsidRPr="1987F931" w:rsidR="3BCE493E">
        <w:rPr>
          <w:noProof/>
          <w:lang w:val="nb-NO"/>
        </w:rPr>
        <w:t>Den omsorgstrengende må ha et omfattende og varig omsorgsbehov,</w:t>
      </w:r>
      <w:r w:rsidRPr="1987F931" w:rsidR="192B5B78">
        <w:rPr>
          <w:noProof/>
          <w:lang w:val="nb-NO"/>
        </w:rPr>
        <w:t xml:space="preserve"> </w:t>
      </w:r>
      <w:r w:rsidRPr="1987F931" w:rsidR="3BCE493E">
        <w:rPr>
          <w:noProof/>
          <w:lang w:val="nb-NO"/>
        </w:rPr>
        <w:t>og som i hovedsak ivaretas av privat</w:t>
      </w:r>
      <w:r w:rsidRPr="1987F931" w:rsidR="3BCE493E">
        <w:rPr>
          <w:noProof/>
          <w:lang w:val="nb-NO"/>
        </w:rPr>
        <w:t xml:space="preserve"> omsorgsgiver.</w:t>
      </w:r>
    </w:p>
    <w:p w:rsidR="5029986D" w:rsidP="1987F931" w:rsidRDefault="71111FAC" w14:paraId="73501A47" w14:textId="20517914">
      <w:pPr>
        <w:pStyle w:val="Ingenmellomrom"/>
        <w:numPr>
          <w:ilvl w:val="0"/>
          <w:numId w:val="119"/>
        </w:numPr>
        <w:rPr>
          <w:noProof/>
          <w:lang w:val="nb-NO"/>
        </w:rPr>
      </w:pPr>
      <w:r w:rsidRPr="1987F931" w:rsidR="3BCE493E">
        <w:rPr>
          <w:noProof/>
          <w:lang w:val="nb-NO"/>
        </w:rPr>
        <w:t>Avlastning er en tjeneste som retter seg til den som yter særlig</w:t>
      </w:r>
      <w:r w:rsidRPr="1987F931" w:rsidR="4A648E5B">
        <w:rPr>
          <w:noProof/>
          <w:lang w:val="nb-NO"/>
        </w:rPr>
        <w:t xml:space="preserve"> </w:t>
      </w:r>
      <w:r w:rsidRPr="1987F931" w:rsidR="3BCE493E">
        <w:rPr>
          <w:noProof/>
          <w:lang w:val="nb-NO"/>
        </w:rPr>
        <w:t>tyngende omsorgsarbeid til en som er omsorgstrengende, og ikke mot</w:t>
      </w:r>
      <w:r w:rsidRPr="1987F931" w:rsidR="5D9CAEC8">
        <w:rPr>
          <w:noProof/>
          <w:lang w:val="nb-NO"/>
        </w:rPr>
        <w:t xml:space="preserve"> </w:t>
      </w:r>
      <w:r w:rsidRPr="1987F931" w:rsidR="3BCE493E">
        <w:rPr>
          <w:noProof/>
          <w:lang w:val="nb-NO"/>
        </w:rPr>
        <w:t>den som skal ivaretas i avlastningstiltaket.</w:t>
      </w:r>
    </w:p>
    <w:p w:rsidR="5029986D" w:rsidP="1987F931" w:rsidRDefault="71111FAC" w14:paraId="66DD5117" w14:textId="2C433BD5">
      <w:pPr>
        <w:pStyle w:val="Ingenmellomrom"/>
        <w:numPr>
          <w:ilvl w:val="0"/>
          <w:numId w:val="119"/>
        </w:numPr>
        <w:rPr>
          <w:noProof/>
          <w:lang w:val="nb-NO"/>
        </w:rPr>
      </w:pPr>
      <w:r w:rsidRPr="1987F931" w:rsidR="3BCE493E">
        <w:rPr>
          <w:noProof/>
          <w:lang w:val="nb-NO"/>
        </w:rPr>
        <w:t>Avlastning innvilges når søknaden kun er begrunnet i omsorgsyters</w:t>
      </w:r>
      <w:r w:rsidRPr="1987F931" w:rsidR="6BCBAC6C">
        <w:rPr>
          <w:noProof/>
          <w:lang w:val="nb-NO"/>
        </w:rPr>
        <w:t xml:space="preserve"> </w:t>
      </w:r>
      <w:r w:rsidRPr="1987F931" w:rsidR="3BCE493E">
        <w:rPr>
          <w:noProof/>
          <w:lang w:val="nb-NO"/>
        </w:rPr>
        <w:t>behov for avlastning, og det dreier seg om særlig tyngende</w:t>
      </w:r>
      <w:r w:rsidRPr="1987F931" w:rsidR="6FB228CD">
        <w:rPr>
          <w:noProof/>
          <w:lang w:val="nb-NO"/>
        </w:rPr>
        <w:t xml:space="preserve"> </w:t>
      </w:r>
      <w:r w:rsidRPr="1987F931" w:rsidR="3BCE493E">
        <w:rPr>
          <w:noProof/>
          <w:lang w:val="nb-NO"/>
        </w:rPr>
        <w:t>omsorgsoppgaver.</w:t>
      </w:r>
    </w:p>
    <w:p w:rsidR="5029986D" w:rsidP="1987F931" w:rsidRDefault="71111FAC" w14:paraId="311D2990" w14:textId="23223952">
      <w:pPr>
        <w:pStyle w:val="Ingenmellomrom"/>
        <w:numPr>
          <w:ilvl w:val="0"/>
          <w:numId w:val="119"/>
        </w:numPr>
        <w:rPr>
          <w:noProof/>
          <w:lang w:val="nb-NO"/>
        </w:rPr>
      </w:pPr>
      <w:r w:rsidRPr="1987F931" w:rsidR="3BCE493E">
        <w:rPr>
          <w:noProof/>
          <w:lang w:val="nb-NO"/>
        </w:rPr>
        <w:t>Avlastning innvilges ikke ved direkte utskriving fra sykehus.</w:t>
      </w:r>
    </w:p>
    <w:p w:rsidR="5029986D" w:rsidP="1987F931" w:rsidRDefault="71111FAC" w14:paraId="36360010" w14:textId="61A7511D">
      <w:pPr>
        <w:rPr>
          <w:noProof/>
          <w:lang w:val="nb-NO"/>
        </w:rPr>
      </w:pPr>
    </w:p>
    <w:p w:rsidR="5029986D" w:rsidP="1987F931" w:rsidRDefault="71111FAC" w14:paraId="7FA66049" w14:textId="7094E26C">
      <w:pPr>
        <w:pStyle w:val="Overskrift2"/>
        <w:rPr>
          <w:noProof/>
          <w:lang w:val="nb-NO"/>
        </w:rPr>
      </w:pPr>
      <w:r w:rsidRPr="1987F931" w:rsidR="3BCE493E">
        <w:rPr>
          <w:noProof/>
          <w:lang w:val="nb-NO"/>
        </w:rPr>
        <w:t>12.4. TJENESTENS INNHOLD</w:t>
      </w:r>
    </w:p>
    <w:p w:rsidR="5029986D" w:rsidP="1987F931" w:rsidRDefault="71111FAC" w14:paraId="5EE7092D" w14:textId="2989D4FE">
      <w:pPr>
        <w:pStyle w:val="Ingenmellomrom"/>
        <w:rPr>
          <w:noProof/>
          <w:lang w:val="nb-NO"/>
        </w:rPr>
      </w:pPr>
      <w:r w:rsidRPr="1987F931" w:rsidR="3BCE493E">
        <w:rPr>
          <w:noProof/>
          <w:lang w:val="nb-NO"/>
        </w:rPr>
        <w:t>Tidsavgrenset opphold i institusjon for den som er pleietrengende.</w:t>
      </w:r>
    </w:p>
    <w:p w:rsidR="1987F931" w:rsidP="1987F931" w:rsidRDefault="1987F931" w14:paraId="5FC1F99F" w14:textId="0E6C4622">
      <w:pPr>
        <w:pStyle w:val="Ingenmellomrom"/>
        <w:rPr>
          <w:noProof/>
          <w:lang w:val="nb-NO"/>
        </w:rPr>
      </w:pPr>
    </w:p>
    <w:p w:rsidR="5029986D" w:rsidP="1987F931" w:rsidRDefault="71111FAC" w14:paraId="40127739" w14:textId="282FCC7F" w14:noSpellErr="1">
      <w:pPr>
        <w:pStyle w:val="Ingenmellomrom"/>
        <w:rPr>
          <w:noProof/>
          <w:lang w:val="nb-NO"/>
        </w:rPr>
      </w:pPr>
      <w:r w:rsidRPr="1987F931" w:rsidR="3BCE493E">
        <w:rPr>
          <w:noProof/>
          <w:lang w:val="nb-NO"/>
        </w:rPr>
        <w:t>Inneholder pleie- og omsorg for ivaretakelse av grunnleggende behov, men</w:t>
      </w:r>
      <w:r w:rsidRPr="1987F931" w:rsidR="21D7FE53">
        <w:rPr>
          <w:noProof/>
          <w:lang w:val="nb-NO"/>
        </w:rPr>
        <w:t xml:space="preserve"> </w:t>
      </w:r>
      <w:r w:rsidRPr="1987F931" w:rsidR="3BCE493E">
        <w:rPr>
          <w:noProof/>
          <w:lang w:val="nb-NO"/>
        </w:rPr>
        <w:t>ikke utredning, behandling og rehabilitering.</w:t>
      </w:r>
    </w:p>
    <w:p w:rsidR="1987F931" w:rsidP="1987F931" w:rsidRDefault="1987F931" w14:paraId="11662337" w14:textId="643A7424">
      <w:pPr>
        <w:pStyle w:val="Ingenmellomrom"/>
        <w:rPr>
          <w:noProof/>
          <w:lang w:val="nb-NO"/>
        </w:rPr>
      </w:pPr>
    </w:p>
    <w:p w:rsidR="5029986D" w:rsidP="1987F931" w:rsidRDefault="71111FAC" w14:paraId="3DE1CAB7" w14:textId="263F54CC">
      <w:pPr>
        <w:pStyle w:val="Overskrift2"/>
        <w:rPr>
          <w:noProof/>
          <w:lang w:val="nb-NO"/>
        </w:rPr>
      </w:pPr>
      <w:r w:rsidRPr="1987F931" w:rsidR="3BCE493E">
        <w:rPr>
          <w:noProof/>
          <w:lang w:val="nb-NO"/>
        </w:rPr>
        <w:t>12.5. HVA KAN DU FORVENTE AV OSS</w:t>
      </w:r>
    </w:p>
    <w:p w:rsidR="5029986D" w:rsidP="1987F931" w:rsidRDefault="71111FAC" w14:paraId="340E6E1E" w14:textId="343F6FC5">
      <w:pPr>
        <w:pStyle w:val="Ingenmellomrom"/>
        <w:numPr>
          <w:ilvl w:val="0"/>
          <w:numId w:val="120"/>
        </w:numPr>
        <w:rPr>
          <w:noProof/>
          <w:lang w:val="nb-NO"/>
        </w:rPr>
      </w:pPr>
      <w:r w:rsidRPr="1987F931" w:rsidR="2746CB77">
        <w:rPr>
          <w:noProof/>
          <w:lang w:val="nb-NO"/>
        </w:rPr>
        <w:t>All pl</w:t>
      </w:r>
      <w:r w:rsidRPr="1987F931" w:rsidR="3BCE493E">
        <w:rPr>
          <w:noProof/>
          <w:lang w:val="nb-NO"/>
        </w:rPr>
        <w:t>eie og omsorg gis i samarbeid med autorisert helsepersonell.</w:t>
      </w:r>
    </w:p>
    <w:p w:rsidR="5029986D" w:rsidP="1987F931" w:rsidRDefault="71111FAC" w14:paraId="730D482D" w14:textId="484E4BAB">
      <w:pPr>
        <w:pStyle w:val="Ingenmellomrom"/>
        <w:numPr>
          <w:ilvl w:val="0"/>
          <w:numId w:val="120"/>
        </w:numPr>
        <w:rPr>
          <w:noProof/>
          <w:lang w:val="nb-NO"/>
        </w:rPr>
      </w:pPr>
      <w:r w:rsidRPr="1987F931" w:rsidR="3BCE493E">
        <w:rPr>
          <w:noProof/>
          <w:lang w:val="nb-NO"/>
        </w:rPr>
        <w:t>Legemiddelhåndtering utføres av autorisert helsepersonell etter</w:t>
      </w:r>
      <w:r w:rsidRPr="1987F931" w:rsidR="66B1CEF1">
        <w:rPr>
          <w:noProof/>
          <w:lang w:val="nb-NO"/>
        </w:rPr>
        <w:t xml:space="preserve"> </w:t>
      </w:r>
      <w:r w:rsidRPr="1987F931" w:rsidR="3BCE493E">
        <w:rPr>
          <w:noProof/>
          <w:lang w:val="nb-NO"/>
        </w:rPr>
        <w:t>foreskriving av lege.</w:t>
      </w:r>
    </w:p>
    <w:p w:rsidR="5029986D" w:rsidP="1987F931" w:rsidRDefault="71111FAC" w14:paraId="7F58A4FD" w14:textId="4F56B7F8">
      <w:pPr>
        <w:pStyle w:val="Ingenmellomrom"/>
        <w:numPr>
          <w:ilvl w:val="0"/>
          <w:numId w:val="120"/>
        </w:numPr>
        <w:rPr>
          <w:noProof/>
          <w:lang w:val="nb-NO"/>
        </w:rPr>
      </w:pPr>
      <w:r w:rsidRPr="1987F931" w:rsidR="3BCE493E">
        <w:rPr>
          <w:noProof/>
          <w:lang w:val="nb-NO"/>
        </w:rPr>
        <w:t>Tilbud om å delta i daglige rutiner på institusjonen.</w:t>
      </w:r>
    </w:p>
    <w:p w:rsidR="1987F931" w:rsidP="1987F931" w:rsidRDefault="1987F931" w14:paraId="0602B6F0" w14:textId="69BBD08E">
      <w:pPr>
        <w:pStyle w:val="Ingenmellomrom"/>
        <w:ind w:left="0"/>
        <w:rPr>
          <w:noProof/>
          <w:lang w:val="nb-NO"/>
        </w:rPr>
      </w:pPr>
    </w:p>
    <w:p w:rsidR="5029986D" w:rsidP="1987F931" w:rsidRDefault="71111FAC" w14:paraId="07912EC8" w14:textId="64DC9F2E">
      <w:pPr>
        <w:pStyle w:val="Overskrift2"/>
        <w:rPr>
          <w:noProof/>
          <w:lang w:val="nb-NO"/>
        </w:rPr>
      </w:pPr>
      <w:r w:rsidRPr="1987F931" w:rsidR="3BCE493E">
        <w:rPr>
          <w:noProof/>
          <w:lang w:val="nb-NO"/>
        </w:rPr>
        <w:t>12.6. HVA VI FORVENTER AV DEG</w:t>
      </w:r>
    </w:p>
    <w:p w:rsidR="5029986D" w:rsidP="1987F931" w:rsidRDefault="71111FAC" w14:paraId="399FA753" w14:textId="24750562">
      <w:pPr>
        <w:pStyle w:val="Ingenmellomrom"/>
        <w:numPr>
          <w:ilvl w:val="0"/>
          <w:numId w:val="121"/>
        </w:numPr>
        <w:rPr>
          <w:noProof/>
          <w:lang w:val="nb-NO"/>
        </w:rPr>
      </w:pPr>
      <w:r w:rsidRPr="1987F931" w:rsidR="3BCE493E">
        <w:rPr>
          <w:noProof/>
          <w:lang w:val="nb-NO"/>
        </w:rPr>
        <w:t>Du gjør deg kjent med innholdet i vedtaket.</w:t>
      </w:r>
    </w:p>
    <w:p w:rsidR="5029986D" w:rsidP="1987F931" w:rsidRDefault="71111FAC" w14:paraId="30D369A1" w14:textId="7DAEB9D2">
      <w:pPr>
        <w:pStyle w:val="Ingenmellomrom"/>
        <w:numPr>
          <w:ilvl w:val="0"/>
          <w:numId w:val="121"/>
        </w:numPr>
        <w:rPr>
          <w:noProof/>
          <w:lang w:val="nb-NO"/>
        </w:rPr>
      </w:pPr>
      <w:r w:rsidRPr="1987F931" w:rsidR="3BCE493E">
        <w:rPr>
          <w:noProof/>
          <w:lang w:val="nb-NO"/>
        </w:rPr>
        <w:t xml:space="preserve">Du tar kontakt ved behov for informasjon, råd, veiledning og evt. </w:t>
      </w:r>
      <w:r w:rsidRPr="1987F931" w:rsidR="7509F32C">
        <w:rPr>
          <w:noProof/>
          <w:lang w:val="nb-NO"/>
        </w:rPr>
        <w:t>v</w:t>
      </w:r>
      <w:r w:rsidRPr="1987F931" w:rsidR="3BCE493E">
        <w:rPr>
          <w:noProof/>
          <w:lang w:val="nb-NO"/>
        </w:rPr>
        <w:t>ed</w:t>
      </w:r>
      <w:r w:rsidRPr="1987F931" w:rsidR="360623F8">
        <w:rPr>
          <w:noProof/>
          <w:lang w:val="nb-NO"/>
        </w:rPr>
        <w:t xml:space="preserve"> </w:t>
      </w:r>
      <w:r w:rsidRPr="1987F931" w:rsidR="3BCE493E">
        <w:rPr>
          <w:noProof/>
          <w:lang w:val="nb-NO"/>
        </w:rPr>
        <w:t>klage.</w:t>
      </w:r>
    </w:p>
    <w:p w:rsidR="5029986D" w:rsidP="1987F931" w:rsidRDefault="71111FAC" w14:paraId="57A2012C" w14:textId="12FA3F22">
      <w:pPr>
        <w:pStyle w:val="Ingenmellomrom"/>
        <w:numPr>
          <w:ilvl w:val="0"/>
          <w:numId w:val="121"/>
        </w:numPr>
        <w:rPr>
          <w:noProof/>
          <w:lang w:val="nb-NO"/>
        </w:rPr>
      </w:pPr>
      <w:r w:rsidRPr="1987F931" w:rsidR="3BCE493E">
        <w:rPr>
          <w:noProof/>
          <w:lang w:val="nb-NO"/>
        </w:rPr>
        <w:t>Den enkelte bruker utfører selv det han/hun mestrer.</w:t>
      </w:r>
    </w:p>
    <w:p w:rsidR="5029986D" w:rsidP="1987F931" w:rsidRDefault="71111FAC" w14:paraId="2A13A432" w14:textId="271EEE43">
      <w:pPr>
        <w:pStyle w:val="Ingenmellomrom"/>
        <w:numPr>
          <w:ilvl w:val="0"/>
          <w:numId w:val="121"/>
        </w:numPr>
        <w:rPr>
          <w:noProof/>
          <w:lang w:val="nb-NO"/>
        </w:rPr>
      </w:pPr>
      <w:r w:rsidRPr="1987F931" w:rsidR="3BCE493E">
        <w:rPr>
          <w:noProof/>
          <w:lang w:val="nb-NO"/>
        </w:rPr>
        <w:t>Du tar med deg egne legemidler og medisinsk utstyr.</w:t>
      </w:r>
    </w:p>
    <w:p w:rsidR="5029986D" w:rsidP="1987F931" w:rsidRDefault="71111FAC" w14:paraId="7553638D" w14:textId="3721F521">
      <w:pPr>
        <w:pStyle w:val="Ingenmellomrom"/>
        <w:numPr>
          <w:ilvl w:val="0"/>
          <w:numId w:val="121"/>
        </w:numPr>
        <w:rPr>
          <w:noProof/>
          <w:lang w:val="nb-NO"/>
        </w:rPr>
      </w:pPr>
      <w:r w:rsidRPr="1987F931" w:rsidR="3BCE493E">
        <w:rPr>
          <w:noProof/>
          <w:lang w:val="nb-NO"/>
        </w:rPr>
        <w:t>Du tar selv ansvar for eventuelle verdisaker som tas med.</w:t>
      </w:r>
    </w:p>
    <w:p w:rsidR="5029986D" w:rsidP="1987F931" w:rsidRDefault="71111FAC" w14:paraId="1CE7F810" w14:textId="31C761F2">
      <w:pPr>
        <w:pStyle w:val="Ingenmellomrom"/>
        <w:numPr>
          <w:ilvl w:val="0"/>
          <w:numId w:val="121"/>
        </w:numPr>
        <w:rPr>
          <w:noProof/>
          <w:lang w:val="nb-NO"/>
        </w:rPr>
      </w:pPr>
      <w:r w:rsidRPr="1987F931" w:rsidR="3BCE493E">
        <w:rPr>
          <w:noProof/>
          <w:lang w:val="nb-NO"/>
        </w:rPr>
        <w:t>Du sørger for at private klær er navnemerket ved benyttelse av</w:t>
      </w:r>
      <w:r w:rsidRPr="1987F931" w:rsidR="5E16D7AF">
        <w:rPr>
          <w:noProof/>
          <w:lang w:val="nb-NO"/>
        </w:rPr>
        <w:t xml:space="preserve"> </w:t>
      </w:r>
      <w:r w:rsidRPr="1987F931" w:rsidR="3BCE493E">
        <w:rPr>
          <w:noProof/>
          <w:lang w:val="nb-NO"/>
        </w:rPr>
        <w:t>vaskeritjenester på sykehjemmet.</w:t>
      </w:r>
    </w:p>
    <w:p w:rsidR="5029986D" w:rsidP="1987F931" w:rsidRDefault="71111FAC" w14:paraId="4E4FE58F" w14:textId="2625C27F">
      <w:pPr>
        <w:pStyle w:val="Ingenmellomrom"/>
        <w:numPr>
          <w:ilvl w:val="0"/>
          <w:numId w:val="121"/>
        </w:numPr>
        <w:rPr>
          <w:noProof/>
          <w:lang w:val="nb-NO"/>
        </w:rPr>
      </w:pPr>
      <w:r w:rsidRPr="1987F931" w:rsidR="3BCE493E">
        <w:rPr>
          <w:noProof/>
          <w:lang w:val="nb-NO"/>
        </w:rPr>
        <w:t>Du sørger selv for transport og betaling til og fra</w:t>
      </w:r>
      <w:r w:rsidRPr="1987F931" w:rsidR="04775735">
        <w:rPr>
          <w:noProof/>
          <w:lang w:val="nb-NO"/>
        </w:rPr>
        <w:t xml:space="preserve"> </w:t>
      </w:r>
      <w:r w:rsidRPr="1987F931" w:rsidR="3BCE493E">
        <w:rPr>
          <w:noProof/>
          <w:lang w:val="nb-NO"/>
        </w:rPr>
        <w:t>avlastningsoppholdet.</w:t>
      </w:r>
    </w:p>
    <w:p w:rsidR="5029986D" w:rsidP="1987F931" w:rsidRDefault="71111FAC" w14:paraId="05A151C5" w14:textId="103353C5">
      <w:pPr>
        <w:pStyle w:val="Ingenmellomrom"/>
        <w:numPr>
          <w:ilvl w:val="0"/>
          <w:numId w:val="121"/>
        </w:numPr>
        <w:rPr>
          <w:noProof/>
          <w:lang w:val="nb-NO"/>
        </w:rPr>
      </w:pPr>
      <w:r w:rsidRPr="1987F931" w:rsidR="3BCE493E">
        <w:rPr>
          <w:noProof/>
          <w:lang w:val="nb-NO"/>
        </w:rPr>
        <w:t>Utgifter til evt. helsetjenester må dekkes av bruker.</w:t>
      </w:r>
    </w:p>
    <w:p w:rsidR="1987F931" w:rsidP="1987F931" w:rsidRDefault="1987F931" w14:paraId="75C60784" w14:textId="2063436B">
      <w:pPr>
        <w:pStyle w:val="Ingenmellomrom"/>
        <w:ind w:left="0"/>
        <w:rPr>
          <w:noProof/>
          <w:lang w:val="nb-NO"/>
        </w:rPr>
      </w:pPr>
    </w:p>
    <w:p w:rsidR="5029986D" w:rsidP="1987F931" w:rsidRDefault="71111FAC" w14:paraId="2CC3C352" w14:textId="5F826990">
      <w:pPr>
        <w:pStyle w:val="Overskrift2"/>
        <w:rPr>
          <w:noProof/>
          <w:lang w:val="nb-NO"/>
        </w:rPr>
      </w:pPr>
      <w:r w:rsidRPr="1987F931" w:rsidR="3BCE493E">
        <w:rPr>
          <w:noProof/>
          <w:lang w:val="nb-NO"/>
        </w:rPr>
        <w:t>12.7. PRAKTISKE OPPLYSNINGER</w:t>
      </w:r>
    </w:p>
    <w:p w:rsidR="5029986D" w:rsidP="1987F931" w:rsidRDefault="71111FAC" w14:paraId="3164C5FF" w14:textId="3EF6A314">
      <w:pPr>
        <w:pStyle w:val="Ingenmellomrom"/>
        <w:rPr>
          <w:noProof/>
          <w:lang w:val="nb-NO"/>
        </w:rPr>
      </w:pPr>
      <w:r w:rsidRPr="1987F931" w:rsidR="7B4E15A1">
        <w:rPr>
          <w:noProof/>
          <w:lang w:val="nb-NO"/>
        </w:rPr>
        <w:t>Det er ingen egenbetaling for avlastningsopphold.</w:t>
      </w:r>
    </w:p>
    <w:p w:rsidR="37493D1B" w:rsidP="1987F931" w:rsidRDefault="37493D1B" w14:paraId="713D03BE" w14:textId="6F83161E">
      <w:pPr>
        <w:rPr>
          <w:noProof/>
          <w:lang w:val="nb-NO"/>
        </w:rPr>
      </w:pPr>
    </w:p>
    <w:p w:rsidR="37493D1B" w:rsidP="1987F931" w:rsidRDefault="37493D1B" w14:paraId="7A8C152F" w14:textId="6267C0EF">
      <w:pPr>
        <w:rPr>
          <w:noProof/>
          <w:lang w:val="nb-NO"/>
        </w:rPr>
      </w:pPr>
    </w:p>
    <w:p w:rsidR="37493D1B" w:rsidP="1987F931" w:rsidRDefault="37493D1B" w14:paraId="6F64DB8D" w14:textId="4ADECD90">
      <w:pPr>
        <w:rPr>
          <w:noProof/>
          <w:lang w:val="nb-NO"/>
        </w:rPr>
      </w:pPr>
    </w:p>
    <w:p w:rsidR="5029986D" w:rsidP="1987F931" w:rsidRDefault="71111FAC" w14:paraId="3D128873" w14:textId="3A39EF4B">
      <w:pPr>
        <w:pStyle w:val="Overskrift1"/>
        <w:rPr>
          <w:noProof/>
          <w:lang w:val="nb-NO"/>
        </w:rPr>
      </w:pPr>
      <w:bookmarkStart w:name="_Toc728267058" w:id="1315681021"/>
      <w:r w:rsidRPr="1987F931" w:rsidR="3BCE493E">
        <w:rPr>
          <w:noProof/>
          <w:lang w:val="nb-NO"/>
        </w:rPr>
        <w:t>13. KORTTIDSOPPHOLD I INSTITUSJON</w:t>
      </w:r>
      <w:bookmarkEnd w:id="1315681021"/>
    </w:p>
    <w:p w:rsidR="5029986D" w:rsidP="1987F931" w:rsidRDefault="71111FAC" w14:paraId="6C5045AB" w14:textId="25427834">
      <w:pPr>
        <w:pStyle w:val="Overskrift2"/>
        <w:rPr>
          <w:noProof/>
          <w:lang w:val="nb-NO"/>
        </w:rPr>
      </w:pPr>
      <w:r w:rsidRPr="1987F931" w:rsidR="3BCE493E">
        <w:rPr>
          <w:noProof/>
          <w:lang w:val="nb-NO"/>
        </w:rPr>
        <w:t>13.1. LOVGRUNNLAG</w:t>
      </w:r>
    </w:p>
    <w:p w:rsidR="5029986D" w:rsidP="1987F931" w:rsidRDefault="71111FAC" w14:paraId="0E38CC23" w14:textId="1A40FD4F" w14:noSpellErr="1">
      <w:pPr>
        <w:pStyle w:val="Ingenmellomrom"/>
        <w:rPr>
          <w:noProof/>
          <w:lang w:val="nb-NO"/>
        </w:rPr>
      </w:pPr>
      <w:r w:rsidRPr="1987F931" w:rsidR="3BCE493E">
        <w:rPr>
          <w:noProof/>
          <w:lang w:val="nb-NO"/>
        </w:rPr>
        <w:t>Korttidsopphold i institusjon er lovpålagt med hjemmel i Helse- og</w:t>
      </w:r>
      <w:r w:rsidRPr="1987F931" w:rsidR="1E52B48A">
        <w:rPr>
          <w:noProof/>
          <w:lang w:val="nb-NO"/>
        </w:rPr>
        <w:t xml:space="preserve"> </w:t>
      </w:r>
      <w:r w:rsidRPr="1987F931" w:rsidR="3BCE493E">
        <w:rPr>
          <w:noProof/>
          <w:lang w:val="nb-NO"/>
        </w:rPr>
        <w:t>omsorgstjenesteloven §§ 3-2 nr. 6, bokstav c, (plass i institusjon, herunder</w:t>
      </w:r>
      <w:r w:rsidRPr="1987F931" w:rsidR="32FAF9FB">
        <w:rPr>
          <w:noProof/>
          <w:lang w:val="nb-NO"/>
        </w:rPr>
        <w:t xml:space="preserve"> </w:t>
      </w:r>
      <w:r w:rsidRPr="1987F931" w:rsidR="3BCE493E">
        <w:rPr>
          <w:noProof/>
          <w:lang w:val="nb-NO"/>
        </w:rPr>
        <w:t>sykehjem).</w:t>
      </w:r>
    </w:p>
    <w:p w:rsidR="1987F931" w:rsidP="1987F931" w:rsidRDefault="1987F931" w14:paraId="17606D7E" w14:textId="3B8C0D81">
      <w:pPr>
        <w:pStyle w:val="Ingenmellomrom"/>
        <w:rPr>
          <w:noProof/>
          <w:lang w:val="nb-NO"/>
        </w:rPr>
      </w:pPr>
    </w:p>
    <w:p w:rsidR="5029986D" w:rsidP="1987F931" w:rsidRDefault="71111FAC" w14:paraId="3076C36D" w14:textId="27084581" w14:noSpellErr="1">
      <w:pPr>
        <w:pStyle w:val="Ingenmellomrom"/>
        <w:rPr>
          <w:noProof/>
          <w:lang w:val="nb-NO"/>
        </w:rPr>
      </w:pPr>
      <w:r w:rsidRPr="1987F931" w:rsidR="3BCE493E">
        <w:rPr>
          <w:noProof/>
          <w:lang w:val="nb-NO"/>
        </w:rPr>
        <w:t>Tjenesten ytes etter Forskrift for sykehjem og boform med heldøgns</w:t>
      </w:r>
      <w:r w:rsidRPr="1987F931" w:rsidR="65BD4B73">
        <w:rPr>
          <w:noProof/>
          <w:lang w:val="nb-NO"/>
        </w:rPr>
        <w:t xml:space="preserve"> </w:t>
      </w:r>
      <w:r w:rsidRPr="1987F931" w:rsidR="3BCE493E">
        <w:rPr>
          <w:noProof/>
          <w:lang w:val="nb-NO"/>
        </w:rPr>
        <w:t>omsorg og pleie, Forskrift om kvalitet i pleie- og omsorgstjenestene for</w:t>
      </w:r>
      <w:r w:rsidRPr="1987F931" w:rsidR="576AAC9E">
        <w:rPr>
          <w:noProof/>
          <w:lang w:val="nb-NO"/>
        </w:rPr>
        <w:t xml:space="preserve"> </w:t>
      </w:r>
      <w:r w:rsidRPr="1987F931" w:rsidR="3BCE493E">
        <w:rPr>
          <w:noProof/>
          <w:lang w:val="nb-NO"/>
        </w:rPr>
        <w:t>tjenesteyting og Forskrift om en verdig eldreomsorg.</w:t>
      </w:r>
    </w:p>
    <w:p w:rsidR="1987F931" w:rsidP="1987F931" w:rsidRDefault="1987F931" w14:paraId="4E4A167C" w14:textId="227C4D7C">
      <w:pPr>
        <w:pStyle w:val="Ingenmellomrom"/>
        <w:rPr>
          <w:noProof/>
          <w:lang w:val="nb-NO"/>
        </w:rPr>
      </w:pPr>
    </w:p>
    <w:p w:rsidR="5029986D" w:rsidP="1987F931" w:rsidRDefault="71111FAC" w14:paraId="21DAFBF7" w14:textId="743156FD">
      <w:pPr>
        <w:pStyle w:val="Overskrift2"/>
        <w:rPr>
          <w:noProof/>
          <w:lang w:val="nb-NO"/>
        </w:rPr>
      </w:pPr>
      <w:r w:rsidRPr="1987F931" w:rsidR="3BCE493E">
        <w:rPr>
          <w:noProof/>
          <w:lang w:val="nb-NO"/>
        </w:rPr>
        <w:t>13.2. MÅLSETTING</w:t>
      </w:r>
    </w:p>
    <w:p w:rsidR="5029986D" w:rsidP="1987F931" w:rsidRDefault="71111FAC" w14:paraId="6CE6FD86" w14:textId="6250B568" w14:noSpellErr="1">
      <w:pPr>
        <w:pStyle w:val="Ingenmellomrom"/>
        <w:rPr>
          <w:noProof/>
          <w:lang w:val="nb-NO"/>
        </w:rPr>
      </w:pPr>
      <w:r w:rsidRPr="1987F931" w:rsidR="3BCE493E">
        <w:rPr>
          <w:noProof/>
          <w:lang w:val="nb-NO"/>
        </w:rPr>
        <w:t>Det er et mål for omsorgstjenesten at den skal sette innbyggerne i stand til å</w:t>
      </w:r>
      <w:r w:rsidRPr="1987F931" w:rsidR="3D00E30E">
        <w:rPr>
          <w:noProof/>
          <w:lang w:val="nb-NO"/>
        </w:rPr>
        <w:t xml:space="preserve"> </w:t>
      </w:r>
      <w:r w:rsidRPr="1987F931" w:rsidR="3BCE493E">
        <w:rPr>
          <w:noProof/>
          <w:lang w:val="nb-NO"/>
        </w:rPr>
        <w:t>bo i eget hjem så lenge som mulig. Tjenesteutøvelsen skal ta utgangspunkt i</w:t>
      </w:r>
      <w:r w:rsidRPr="1987F931" w:rsidR="5464A109">
        <w:rPr>
          <w:noProof/>
          <w:lang w:val="nb-NO"/>
        </w:rPr>
        <w:t xml:space="preserve"> </w:t>
      </w:r>
      <w:r w:rsidRPr="1987F931" w:rsidR="3BCE493E">
        <w:rPr>
          <w:noProof/>
          <w:lang w:val="nb-NO"/>
        </w:rPr>
        <w:t>den enkeltes ressurser og bidra til at pasienten opprettholder eller</w:t>
      </w:r>
      <w:r w:rsidRPr="1987F931" w:rsidR="6F954F6D">
        <w:rPr>
          <w:noProof/>
          <w:lang w:val="nb-NO"/>
        </w:rPr>
        <w:t xml:space="preserve"> </w:t>
      </w:r>
      <w:r w:rsidRPr="1987F931" w:rsidR="3BCE493E">
        <w:rPr>
          <w:noProof/>
          <w:lang w:val="nb-NO"/>
        </w:rPr>
        <w:t>gjenvinner størst mulig grad av egenmestring.</w:t>
      </w:r>
    </w:p>
    <w:p w:rsidR="1987F931" w:rsidP="1987F931" w:rsidRDefault="1987F931" w14:paraId="51DC2782" w14:textId="2B728C3F">
      <w:pPr>
        <w:pStyle w:val="Ingenmellomrom"/>
        <w:rPr>
          <w:noProof/>
          <w:lang w:val="nb-NO"/>
        </w:rPr>
      </w:pPr>
    </w:p>
    <w:p w:rsidR="5029986D" w:rsidP="1987F931" w:rsidRDefault="71111FAC" w14:paraId="32D326E5" w14:textId="7C84186C">
      <w:pPr>
        <w:pStyle w:val="Ingenmellomrom"/>
        <w:rPr>
          <w:noProof/>
          <w:lang w:val="nb-NO"/>
        </w:rPr>
      </w:pPr>
      <w:r w:rsidRPr="1987F931" w:rsidR="3BCE493E">
        <w:rPr>
          <w:noProof/>
          <w:lang w:val="nb-NO"/>
        </w:rPr>
        <w:t xml:space="preserve">Pasienten skal sikres trygghet i den livssituasjon </w:t>
      </w:r>
      <w:r w:rsidRPr="1987F931" w:rsidR="449F5E73">
        <w:rPr>
          <w:noProof/>
          <w:lang w:val="nb-NO"/>
        </w:rPr>
        <w:t>den</w:t>
      </w:r>
      <w:r w:rsidRPr="1987F931" w:rsidR="3BCE493E">
        <w:rPr>
          <w:noProof/>
          <w:lang w:val="nb-NO"/>
        </w:rPr>
        <w:t xml:space="preserve"> befinner seg i.</w:t>
      </w:r>
    </w:p>
    <w:p w:rsidR="1987F931" w:rsidP="1987F931" w:rsidRDefault="1987F931" w14:paraId="624CF6F0" w14:textId="1205441E">
      <w:pPr>
        <w:pStyle w:val="Ingenmellomrom"/>
        <w:rPr>
          <w:noProof/>
          <w:lang w:val="nb-NO"/>
        </w:rPr>
      </w:pPr>
    </w:p>
    <w:p w:rsidR="5029986D" w:rsidP="1987F931" w:rsidRDefault="71111FAC" w14:paraId="29F26876" w14:textId="41F3F138" w14:noSpellErr="1">
      <w:pPr>
        <w:pStyle w:val="Ingenmellomrom"/>
        <w:rPr>
          <w:noProof/>
          <w:lang w:val="nb-NO"/>
        </w:rPr>
      </w:pPr>
      <w:r w:rsidRPr="1987F931" w:rsidR="3BCE493E">
        <w:rPr>
          <w:noProof/>
          <w:lang w:val="nb-NO"/>
        </w:rPr>
        <w:t>Korttidsopphold er tidsbegrenset opphold i institusjon som tilbys når det i</w:t>
      </w:r>
      <w:r w:rsidRPr="1987F931" w:rsidR="11772313">
        <w:rPr>
          <w:noProof/>
          <w:lang w:val="nb-NO"/>
        </w:rPr>
        <w:t xml:space="preserve"> </w:t>
      </w:r>
      <w:r w:rsidRPr="1987F931" w:rsidR="3BCE493E">
        <w:rPr>
          <w:noProof/>
          <w:lang w:val="nb-NO"/>
        </w:rPr>
        <w:t>en kortere periode er behov for heldøgns omsorg i institusjon.</w:t>
      </w:r>
    </w:p>
    <w:p w:rsidR="1987F931" w:rsidP="1987F931" w:rsidRDefault="1987F931" w14:paraId="1F3A8D57" w14:textId="3CD93F85">
      <w:pPr>
        <w:pStyle w:val="Ingenmellomrom"/>
        <w:rPr>
          <w:noProof/>
          <w:lang w:val="nb-NO"/>
        </w:rPr>
      </w:pPr>
    </w:p>
    <w:p w:rsidR="5029986D" w:rsidP="1987F931" w:rsidRDefault="71111FAC" w14:paraId="7B7FAD55" w14:textId="0F34F0D1" w14:noSpellErr="1">
      <w:pPr>
        <w:pStyle w:val="Ingenmellomrom"/>
        <w:rPr>
          <w:noProof/>
          <w:lang w:val="nb-NO"/>
        </w:rPr>
      </w:pPr>
      <w:r w:rsidRPr="1987F931" w:rsidR="3BCE493E">
        <w:rPr>
          <w:noProof/>
          <w:lang w:val="nb-NO"/>
        </w:rPr>
        <w:t>Korttidsopphold kan tildeles ut fra forskjellige kriterier og har forskjellige</w:t>
      </w:r>
      <w:r w:rsidRPr="1987F931" w:rsidR="0C7AED9F">
        <w:rPr>
          <w:noProof/>
          <w:lang w:val="nb-NO"/>
        </w:rPr>
        <w:t xml:space="preserve"> </w:t>
      </w:r>
      <w:r w:rsidRPr="1987F931" w:rsidR="3BCE493E">
        <w:rPr>
          <w:noProof/>
          <w:lang w:val="nb-NO"/>
        </w:rPr>
        <w:t>målsettinger. Målsettingen med oppholdet beskrives i enkeltvedtaket. Det</w:t>
      </w:r>
      <w:r w:rsidRPr="1987F931" w:rsidR="04F0EB26">
        <w:rPr>
          <w:noProof/>
          <w:lang w:val="nb-NO"/>
        </w:rPr>
        <w:t xml:space="preserve"> </w:t>
      </w:r>
      <w:r w:rsidRPr="1987F931" w:rsidR="3BCE493E">
        <w:rPr>
          <w:noProof/>
          <w:lang w:val="nb-NO"/>
        </w:rPr>
        <w:t>er en målsetting at alle pasienter i korttidsopphold skal rehabiliteres så</w:t>
      </w:r>
      <w:r w:rsidRPr="1987F931" w:rsidR="09BB6442">
        <w:rPr>
          <w:noProof/>
          <w:lang w:val="nb-NO"/>
        </w:rPr>
        <w:t xml:space="preserve"> </w:t>
      </w:r>
      <w:r w:rsidRPr="1987F931" w:rsidR="3BCE493E">
        <w:rPr>
          <w:noProof/>
          <w:lang w:val="nb-NO"/>
        </w:rPr>
        <w:t>langt det er mulig.</w:t>
      </w:r>
    </w:p>
    <w:p w:rsidR="1987F931" w:rsidP="1987F931" w:rsidRDefault="1987F931" w14:paraId="642D0B16" w14:textId="66F29D1E">
      <w:pPr>
        <w:pStyle w:val="Ingenmellomrom"/>
        <w:rPr>
          <w:noProof/>
          <w:lang w:val="nb-NO"/>
        </w:rPr>
      </w:pPr>
    </w:p>
    <w:p w:rsidR="5029986D" w:rsidP="1987F931" w:rsidRDefault="71111FAC" w14:paraId="708147FA" w14:textId="74BBEEBC" w14:noSpellErr="1">
      <w:pPr>
        <w:pStyle w:val="Ingenmellomrom"/>
        <w:rPr>
          <w:noProof/>
          <w:lang w:val="nb-NO"/>
        </w:rPr>
      </w:pPr>
      <w:r w:rsidRPr="1987F931" w:rsidR="3BCE493E">
        <w:rPr>
          <w:noProof/>
          <w:lang w:val="nb-NO"/>
        </w:rPr>
        <w:t>Korttidsoppholdet benyttes aktivt som ledd i å tildele tjenester på laveste</w:t>
      </w:r>
      <w:r w:rsidRPr="1987F931" w:rsidR="6030C5C5">
        <w:rPr>
          <w:noProof/>
          <w:lang w:val="nb-NO"/>
        </w:rPr>
        <w:t xml:space="preserve"> </w:t>
      </w:r>
      <w:r w:rsidRPr="1987F931" w:rsidR="3BCE493E">
        <w:rPr>
          <w:noProof/>
          <w:lang w:val="nb-NO"/>
        </w:rPr>
        <w:t>effektive omsorgsnivå (LEON-prinsippet).</w:t>
      </w:r>
    </w:p>
    <w:p w:rsidR="27F1FCCF" w:rsidP="1987F931" w:rsidRDefault="27F1FCCF" w14:paraId="6D3F0654" w14:textId="73AEBBC4">
      <w:pPr>
        <w:pStyle w:val="Normal"/>
        <w:rPr>
          <w:noProof/>
          <w:lang w:val="nb-NO"/>
        </w:rPr>
      </w:pPr>
    </w:p>
    <w:p w:rsidR="5029986D" w:rsidP="1987F931" w:rsidRDefault="71111FAC" w14:paraId="3FE09C59" w14:textId="2FFADFA6">
      <w:pPr>
        <w:pStyle w:val="Overskrift2"/>
        <w:rPr>
          <w:noProof/>
          <w:lang w:val="nb-NO"/>
        </w:rPr>
      </w:pPr>
      <w:r w:rsidRPr="1987F931" w:rsidR="3BCE493E">
        <w:rPr>
          <w:noProof/>
          <w:lang w:val="nb-NO"/>
        </w:rPr>
        <w:t>13.3. HVEM KAN FÅ TJENESTEN</w:t>
      </w:r>
    </w:p>
    <w:p w:rsidR="5029986D" w:rsidP="1987F931" w:rsidRDefault="71111FAC" w14:paraId="1F795318" w14:textId="42993E99">
      <w:pPr>
        <w:pStyle w:val="Ingenmellomrom"/>
        <w:rPr>
          <w:noProof/>
          <w:lang w:val="nb-NO"/>
        </w:rPr>
      </w:pPr>
      <w:r w:rsidRPr="1987F931" w:rsidR="3BCE493E">
        <w:rPr>
          <w:noProof/>
          <w:lang w:val="nb-NO"/>
        </w:rPr>
        <w:t>Pasienter som for en tidsavgrenset periode trenger døgnkontinuerlig</w:t>
      </w:r>
      <w:r w:rsidRPr="1987F931" w:rsidR="11BE57E0">
        <w:rPr>
          <w:noProof/>
          <w:lang w:val="nb-NO"/>
        </w:rPr>
        <w:t xml:space="preserve"> </w:t>
      </w:r>
      <w:r w:rsidRPr="1987F931" w:rsidR="3BCE493E">
        <w:rPr>
          <w:noProof/>
          <w:lang w:val="nb-NO"/>
        </w:rPr>
        <w:t>observasjon, vurdering, pleie, behandling, tilsyn og/eller opptrening/rehabilitering eller omsorg ved livets slutt. Det vil bli vurdert om</w:t>
      </w:r>
      <w:r w:rsidRPr="1987F931" w:rsidR="690B7807">
        <w:rPr>
          <w:noProof/>
          <w:lang w:val="nb-NO"/>
        </w:rPr>
        <w:t xml:space="preserve"> </w:t>
      </w:r>
      <w:r w:rsidRPr="1987F931" w:rsidR="3BCE493E">
        <w:rPr>
          <w:noProof/>
          <w:lang w:val="nb-NO"/>
        </w:rPr>
        <w:t>nødvendig helsehjelp kan gis på en faglig forsvarlig måte i hjemmet. I</w:t>
      </w:r>
      <w:r w:rsidRPr="1987F931" w:rsidR="5BAC9560">
        <w:rPr>
          <w:noProof/>
          <w:lang w:val="nb-NO"/>
        </w:rPr>
        <w:t xml:space="preserve"> </w:t>
      </w:r>
      <w:r w:rsidRPr="1987F931" w:rsidR="3BCE493E">
        <w:rPr>
          <w:noProof/>
          <w:lang w:val="nb-NO"/>
        </w:rPr>
        <w:t>tilfeller der nødvendig helsehjelp kan gis på forsvarlig vis i eget hjem, har</w:t>
      </w:r>
      <w:r w:rsidRPr="1987F931" w:rsidR="3E9239C9">
        <w:rPr>
          <w:noProof/>
          <w:lang w:val="nb-NO"/>
        </w:rPr>
        <w:t xml:space="preserve"> </w:t>
      </w:r>
      <w:r w:rsidRPr="1987F931" w:rsidR="3BCE493E">
        <w:rPr>
          <w:noProof/>
          <w:lang w:val="nb-NO"/>
        </w:rPr>
        <w:t>ikke søkeren krav på korttidsplass.</w:t>
      </w:r>
    </w:p>
    <w:p w:rsidR="1987F931" w:rsidP="1987F931" w:rsidRDefault="1987F931" w14:paraId="0FF3152E" w14:textId="65A175B0">
      <w:pPr>
        <w:pStyle w:val="Ingenmellomrom"/>
        <w:rPr>
          <w:noProof/>
          <w:lang w:val="nb-NO"/>
        </w:rPr>
      </w:pPr>
    </w:p>
    <w:p w:rsidR="5029986D" w:rsidP="1987F931" w:rsidRDefault="71111FAC" w14:paraId="73B3B946" w14:textId="4E0A649B" w14:noSpellErr="1">
      <w:pPr>
        <w:pStyle w:val="Ingenmellomrom"/>
        <w:rPr>
          <w:noProof/>
          <w:lang w:val="nb-NO"/>
        </w:rPr>
      </w:pPr>
      <w:r w:rsidRPr="1987F931" w:rsidR="3BCE493E">
        <w:rPr>
          <w:noProof/>
          <w:lang w:val="nb-NO"/>
        </w:rPr>
        <w:t>Ved behov for observasjon og vurdering må det først avklares om behovet</w:t>
      </w:r>
      <w:r w:rsidRPr="1987F931" w:rsidR="65E63588">
        <w:rPr>
          <w:noProof/>
          <w:lang w:val="nb-NO"/>
        </w:rPr>
        <w:t xml:space="preserve"> </w:t>
      </w:r>
      <w:r w:rsidRPr="1987F931" w:rsidR="3BCE493E">
        <w:rPr>
          <w:noProof/>
          <w:lang w:val="nb-NO"/>
        </w:rPr>
        <w:t>er av en slik art at nødvendig helsehjelp må ytes av spesialisthelsetjenesten.</w:t>
      </w:r>
    </w:p>
    <w:p w:rsidR="1987F931" w:rsidP="1987F931" w:rsidRDefault="1987F931" w14:paraId="24F3571F" w14:textId="4A61394F">
      <w:pPr>
        <w:pStyle w:val="Ingenmellomrom"/>
        <w:rPr>
          <w:noProof/>
          <w:lang w:val="nb-NO"/>
        </w:rPr>
      </w:pPr>
    </w:p>
    <w:p w:rsidR="5029986D" w:rsidP="437AC1FB" w:rsidRDefault="71111FAC" w14:paraId="2D01D616" w14:textId="7710D8E6">
      <w:pPr>
        <w:pStyle w:val="Overskrift2"/>
        <w:rPr>
          <w:noProof/>
          <w:sz w:val="28"/>
          <w:szCs w:val="28"/>
          <w:lang w:val="nb-NO"/>
        </w:rPr>
      </w:pPr>
      <w:r w:rsidRPr="437AC1FB" w:rsidR="0CA52E3D">
        <w:rPr>
          <w:noProof/>
          <w:lang w:val="nb-NO"/>
        </w:rPr>
        <w:t xml:space="preserve">13.4 </w:t>
      </w:r>
      <w:r w:rsidRPr="437AC1FB" w:rsidR="6201DA62">
        <w:rPr>
          <w:noProof/>
          <w:lang w:val="nb-NO"/>
        </w:rPr>
        <w:t>KRITERIER FOR TILDELING AV KORTTIDSOPPHOLD I SYKEHJEM</w:t>
      </w:r>
    </w:p>
    <w:p w:rsidR="5029986D" w:rsidP="1987F931" w:rsidRDefault="71111FAC" w14:paraId="411BDA28" w14:textId="3E4EB071">
      <w:pPr>
        <w:pStyle w:val="Ingenmellomrom"/>
        <w:numPr>
          <w:ilvl w:val="0"/>
          <w:numId w:val="122"/>
        </w:numPr>
        <w:rPr>
          <w:noProof/>
          <w:lang w:val="nb-NO"/>
        </w:rPr>
      </w:pPr>
      <w:r w:rsidRPr="1987F931" w:rsidR="3BCE493E">
        <w:rPr>
          <w:noProof/>
          <w:lang w:val="nb-NO"/>
        </w:rPr>
        <w:t>Rehabilitering, medisinsk behandling og korttidspleie for kronisk</w:t>
      </w:r>
      <w:r w:rsidRPr="1987F931" w:rsidR="1003D9F9">
        <w:rPr>
          <w:noProof/>
          <w:lang w:val="nb-NO"/>
        </w:rPr>
        <w:t xml:space="preserve"> </w:t>
      </w:r>
      <w:r w:rsidRPr="1987F931" w:rsidR="3BCE493E">
        <w:rPr>
          <w:noProof/>
          <w:lang w:val="nb-NO"/>
        </w:rPr>
        <w:t>syke</w:t>
      </w:r>
      <w:r w:rsidRPr="1987F931" w:rsidR="41388093">
        <w:rPr>
          <w:noProof/>
          <w:lang w:val="nb-NO"/>
        </w:rPr>
        <w:t>,</w:t>
      </w:r>
      <w:r w:rsidRPr="1987F931" w:rsidR="3BCE493E">
        <w:rPr>
          <w:noProof/>
          <w:lang w:val="nb-NO"/>
        </w:rPr>
        <w:t xml:space="preserve"> og personer med komplekse og sammensatte behov.</w:t>
      </w:r>
    </w:p>
    <w:p w:rsidR="5029986D" w:rsidP="1987F931" w:rsidRDefault="71111FAC" w14:paraId="276D8A27" w14:textId="01E99E73">
      <w:pPr>
        <w:pStyle w:val="Ingenmellomrom"/>
        <w:numPr>
          <w:ilvl w:val="0"/>
          <w:numId w:val="122"/>
        </w:numPr>
        <w:rPr>
          <w:noProof/>
          <w:lang w:val="nb-NO"/>
        </w:rPr>
      </w:pPr>
      <w:r w:rsidRPr="1987F931" w:rsidR="3BCE493E">
        <w:rPr>
          <w:noProof/>
          <w:lang w:val="nb-NO"/>
        </w:rPr>
        <w:t>Etterbehandlingstilbud</w:t>
      </w:r>
      <w:r w:rsidRPr="1987F931" w:rsidR="6B7EECA3">
        <w:rPr>
          <w:noProof/>
          <w:lang w:val="nb-NO"/>
        </w:rPr>
        <w:t xml:space="preserve"> eller </w:t>
      </w:r>
      <w:r w:rsidRPr="1987F931" w:rsidR="3BCE493E">
        <w:rPr>
          <w:noProof/>
          <w:lang w:val="nb-NO"/>
        </w:rPr>
        <w:t>videreføring av behandling og pleie etter</w:t>
      </w:r>
      <w:r w:rsidRPr="1987F931" w:rsidR="52AECAF5">
        <w:rPr>
          <w:noProof/>
          <w:lang w:val="nb-NO"/>
        </w:rPr>
        <w:t xml:space="preserve"> </w:t>
      </w:r>
      <w:r w:rsidRPr="1987F931" w:rsidR="3BCE493E">
        <w:rPr>
          <w:noProof/>
          <w:lang w:val="nb-NO"/>
        </w:rPr>
        <w:t>sykehusopphold</w:t>
      </w:r>
      <w:r w:rsidRPr="1987F931" w:rsidR="6D2F2551">
        <w:rPr>
          <w:noProof/>
          <w:lang w:val="nb-NO"/>
        </w:rPr>
        <w:t>, og til</w:t>
      </w:r>
      <w:r w:rsidRPr="1987F931" w:rsidR="3BCE493E">
        <w:rPr>
          <w:noProof/>
          <w:lang w:val="nb-NO"/>
        </w:rPr>
        <w:t xml:space="preserve"> pasienter som vurderes å trenge tett medisinsk</w:t>
      </w:r>
      <w:r w:rsidRPr="1987F931" w:rsidR="75922D39">
        <w:rPr>
          <w:noProof/>
          <w:lang w:val="nb-NO"/>
        </w:rPr>
        <w:t xml:space="preserve"> </w:t>
      </w:r>
      <w:r w:rsidRPr="1987F931" w:rsidR="3BCE493E">
        <w:rPr>
          <w:noProof/>
          <w:lang w:val="nb-NO"/>
        </w:rPr>
        <w:t>oppfølging/behandling før utskrivelse til hjemmet.</w:t>
      </w:r>
    </w:p>
    <w:p w:rsidR="5029986D" w:rsidP="1987F931" w:rsidRDefault="71111FAC" w14:paraId="201A3971" w14:textId="7D068687">
      <w:pPr>
        <w:pStyle w:val="Ingenmellomrom"/>
        <w:numPr>
          <w:ilvl w:val="0"/>
          <w:numId w:val="122"/>
        </w:numPr>
        <w:rPr>
          <w:noProof/>
          <w:lang w:val="nb-NO"/>
        </w:rPr>
      </w:pPr>
      <w:r w:rsidRPr="1987F931" w:rsidR="3BCE493E">
        <w:rPr>
          <w:noProof/>
          <w:lang w:val="nb-NO"/>
        </w:rPr>
        <w:t>Behov for kartlegging, vurdering av tilstand og funksjonsnivå fysisk</w:t>
      </w:r>
      <w:r w:rsidRPr="1987F931" w:rsidR="04078A7B">
        <w:rPr>
          <w:noProof/>
          <w:lang w:val="nb-NO"/>
        </w:rPr>
        <w:t xml:space="preserve"> </w:t>
      </w:r>
      <w:r w:rsidRPr="1987F931" w:rsidR="3BCE493E">
        <w:rPr>
          <w:noProof/>
          <w:lang w:val="nb-NO"/>
        </w:rPr>
        <w:t xml:space="preserve">og </w:t>
      </w:r>
      <w:r w:rsidRPr="1987F931" w:rsidR="4A2D3DA3">
        <w:rPr>
          <w:noProof/>
          <w:lang w:val="nb-NO"/>
        </w:rPr>
        <w:t xml:space="preserve">psykisk, </w:t>
      </w:r>
      <w:r w:rsidRPr="1987F931" w:rsidR="3BCE493E">
        <w:rPr>
          <w:noProof/>
          <w:lang w:val="nb-NO"/>
        </w:rPr>
        <w:t>med tanke på behandling, tiltak og framtidige</w:t>
      </w:r>
      <w:r w:rsidRPr="1987F931" w:rsidR="5EEEF4DC">
        <w:rPr>
          <w:noProof/>
          <w:lang w:val="nb-NO"/>
        </w:rPr>
        <w:t xml:space="preserve"> </w:t>
      </w:r>
      <w:r w:rsidRPr="1987F931" w:rsidR="3BCE493E">
        <w:rPr>
          <w:noProof/>
          <w:lang w:val="nb-NO"/>
        </w:rPr>
        <w:t>omsorgsbehov.</w:t>
      </w:r>
    </w:p>
    <w:p w:rsidR="5029986D" w:rsidP="1987F931" w:rsidRDefault="71111FAC" w14:paraId="2D64B76F" w14:textId="087267B4">
      <w:pPr>
        <w:pStyle w:val="Ingenmellomrom"/>
        <w:numPr>
          <w:ilvl w:val="0"/>
          <w:numId w:val="122"/>
        </w:numPr>
        <w:rPr>
          <w:noProof/>
          <w:lang w:val="nb-NO"/>
        </w:rPr>
      </w:pPr>
      <w:r w:rsidRPr="1987F931" w:rsidR="3BCE493E">
        <w:rPr>
          <w:noProof/>
          <w:lang w:val="nb-NO"/>
        </w:rPr>
        <w:t>Behov for utredning, observasjon og behandlingstilbud ved ulike</w:t>
      </w:r>
      <w:r w:rsidRPr="1987F931" w:rsidR="551C7A4C">
        <w:rPr>
          <w:noProof/>
          <w:lang w:val="nb-NO"/>
        </w:rPr>
        <w:t xml:space="preserve"> </w:t>
      </w:r>
      <w:r w:rsidRPr="1987F931" w:rsidR="3BCE493E">
        <w:rPr>
          <w:noProof/>
          <w:lang w:val="nb-NO"/>
        </w:rPr>
        <w:t>problemstillinger eller hindre sykehusinnleggelse.</w:t>
      </w:r>
    </w:p>
    <w:p w:rsidR="5029986D" w:rsidP="1987F931" w:rsidRDefault="71111FAC" w14:paraId="12C3F4B3" w14:textId="7AFF4036">
      <w:pPr>
        <w:pStyle w:val="Ingenmellomrom"/>
        <w:numPr>
          <w:ilvl w:val="0"/>
          <w:numId w:val="122"/>
        </w:numPr>
        <w:rPr>
          <w:noProof/>
          <w:lang w:val="nb-NO"/>
        </w:rPr>
      </w:pPr>
      <w:r w:rsidRPr="1987F931" w:rsidR="3BCE493E">
        <w:rPr>
          <w:noProof/>
          <w:lang w:val="nb-NO"/>
        </w:rPr>
        <w:t>Unngå sykehusinnleggelse på sosialt grunnlag, f.eks. når</w:t>
      </w:r>
      <w:r w:rsidRPr="1987F931" w:rsidR="68009A48">
        <w:rPr>
          <w:noProof/>
          <w:lang w:val="nb-NO"/>
        </w:rPr>
        <w:t xml:space="preserve"> </w:t>
      </w:r>
      <w:r w:rsidRPr="1987F931" w:rsidR="3BCE493E">
        <w:rPr>
          <w:noProof/>
          <w:lang w:val="nb-NO"/>
        </w:rPr>
        <w:t>omsorgsperson er innlagt i sykehus og den omsorgstrengende ikke</w:t>
      </w:r>
      <w:r w:rsidRPr="1987F931" w:rsidR="112E64D9">
        <w:rPr>
          <w:noProof/>
          <w:lang w:val="nb-NO"/>
        </w:rPr>
        <w:t xml:space="preserve"> </w:t>
      </w:r>
      <w:r w:rsidRPr="1987F931" w:rsidR="3BCE493E">
        <w:rPr>
          <w:noProof/>
          <w:lang w:val="nb-NO"/>
        </w:rPr>
        <w:t>kan være uten tilsyn.</w:t>
      </w:r>
    </w:p>
    <w:p w:rsidR="5029986D" w:rsidP="1987F931" w:rsidRDefault="71111FAC" w14:paraId="74C5F806" w14:textId="21294C73">
      <w:pPr>
        <w:pStyle w:val="Ingenmellomrom"/>
        <w:numPr>
          <w:ilvl w:val="0"/>
          <w:numId w:val="122"/>
        </w:numPr>
        <w:rPr>
          <w:noProof/>
          <w:lang w:val="nb-NO"/>
        </w:rPr>
      </w:pPr>
      <w:r w:rsidRPr="1987F931" w:rsidR="3BCE493E">
        <w:rPr>
          <w:noProof/>
          <w:lang w:val="nb-NO"/>
        </w:rPr>
        <w:t>Pleie og omsorg ved livets slutt, hvor målet er å lindre pasientens</w:t>
      </w:r>
      <w:r w:rsidRPr="1987F931" w:rsidR="3A1FC160">
        <w:rPr>
          <w:noProof/>
          <w:lang w:val="nb-NO"/>
        </w:rPr>
        <w:t xml:space="preserve"> </w:t>
      </w:r>
      <w:r w:rsidRPr="1987F931" w:rsidR="3BCE493E">
        <w:rPr>
          <w:noProof/>
          <w:lang w:val="nb-NO"/>
        </w:rPr>
        <w:t>smerter og plag</w:t>
      </w:r>
      <w:r w:rsidRPr="1987F931" w:rsidR="72DACCDB">
        <w:rPr>
          <w:noProof/>
          <w:lang w:val="nb-NO"/>
        </w:rPr>
        <w:t>er</w:t>
      </w:r>
      <w:r w:rsidRPr="1987F931" w:rsidR="3BCE493E">
        <w:rPr>
          <w:noProof/>
          <w:lang w:val="nb-NO"/>
        </w:rPr>
        <w:t>.</w:t>
      </w:r>
    </w:p>
    <w:p w:rsidR="1987F931" w:rsidP="1987F931" w:rsidRDefault="1987F931" w14:paraId="067E9B44" w14:textId="0582326D">
      <w:pPr>
        <w:pStyle w:val="Ingenmellomrom"/>
        <w:ind w:left="0"/>
        <w:rPr>
          <w:noProof/>
          <w:lang w:val="nb-NO"/>
        </w:rPr>
      </w:pPr>
    </w:p>
    <w:p w:rsidR="5029986D" w:rsidP="1987F931" w:rsidRDefault="71111FAC" w14:paraId="3D306460" w14:textId="206CC88F">
      <w:pPr>
        <w:pStyle w:val="Overskrift2"/>
        <w:rPr>
          <w:noProof/>
          <w:lang w:val="nb-NO"/>
        </w:rPr>
      </w:pPr>
      <w:r w:rsidRPr="1987F931" w:rsidR="3BCE493E">
        <w:rPr>
          <w:noProof/>
          <w:lang w:val="nb-NO"/>
        </w:rPr>
        <w:t>13.</w:t>
      </w:r>
      <w:r w:rsidRPr="1987F931" w:rsidR="3D145105">
        <w:rPr>
          <w:noProof/>
          <w:lang w:val="nb-NO"/>
        </w:rPr>
        <w:t>5</w:t>
      </w:r>
      <w:r w:rsidRPr="1987F931" w:rsidR="3BCE493E">
        <w:rPr>
          <w:noProof/>
          <w:lang w:val="nb-NO"/>
        </w:rPr>
        <w:t>. TJENESTENS INNHOLD</w:t>
      </w:r>
    </w:p>
    <w:p w:rsidR="5029986D" w:rsidP="1987F931" w:rsidRDefault="71111FAC" w14:paraId="0324358C" w14:textId="073653D9">
      <w:pPr>
        <w:pStyle w:val="Ingenmellomrom"/>
        <w:numPr>
          <w:ilvl w:val="0"/>
          <w:numId w:val="123"/>
        </w:numPr>
        <w:rPr>
          <w:noProof/>
          <w:lang w:val="nb-NO"/>
        </w:rPr>
      </w:pPr>
      <w:r w:rsidRPr="1987F931" w:rsidR="3BCE493E">
        <w:rPr>
          <w:noProof/>
          <w:lang w:val="nb-NO"/>
        </w:rPr>
        <w:t>Pasienten får individuell observasjon, pleie, behandling og</w:t>
      </w:r>
      <w:r w:rsidRPr="1987F931" w:rsidR="4C169202">
        <w:rPr>
          <w:noProof/>
          <w:lang w:val="nb-NO"/>
        </w:rPr>
        <w:t xml:space="preserve"> </w:t>
      </w:r>
      <w:r w:rsidRPr="1987F931" w:rsidR="3BCE493E">
        <w:rPr>
          <w:noProof/>
          <w:lang w:val="nb-NO"/>
        </w:rPr>
        <w:t xml:space="preserve">veiledning, der målet er at de skal </w:t>
      </w:r>
      <w:r w:rsidRPr="1987F931" w:rsidR="19332F84">
        <w:rPr>
          <w:noProof/>
          <w:lang w:val="nb-NO"/>
        </w:rPr>
        <w:t>mestre</w:t>
      </w:r>
      <w:r w:rsidRPr="1987F931" w:rsidR="3BCE493E">
        <w:rPr>
          <w:noProof/>
          <w:lang w:val="nb-NO"/>
        </w:rPr>
        <w:t xml:space="preserve"> mest mulig selv.</w:t>
      </w:r>
    </w:p>
    <w:p w:rsidR="5029986D" w:rsidP="1987F931" w:rsidRDefault="71111FAC" w14:paraId="1C0204DF" w14:textId="4FEF0562">
      <w:pPr>
        <w:pStyle w:val="Ingenmellomrom"/>
        <w:numPr>
          <w:ilvl w:val="0"/>
          <w:numId w:val="123"/>
        </w:numPr>
        <w:rPr>
          <w:noProof/>
          <w:lang w:val="nb-NO"/>
        </w:rPr>
      </w:pPr>
      <w:r w:rsidRPr="1987F931" w:rsidR="3BCE493E">
        <w:rPr>
          <w:noProof/>
          <w:lang w:val="nb-NO"/>
        </w:rPr>
        <w:t>Rehabiliteringsopphold tilpasses behovet for rehabilitering basert på</w:t>
      </w:r>
      <w:r w:rsidRPr="1987F931" w:rsidR="35567189">
        <w:rPr>
          <w:noProof/>
          <w:lang w:val="nb-NO"/>
        </w:rPr>
        <w:t xml:space="preserve"> </w:t>
      </w:r>
      <w:r w:rsidRPr="1987F931" w:rsidR="3BCE493E">
        <w:rPr>
          <w:noProof/>
          <w:lang w:val="nb-NO"/>
        </w:rPr>
        <w:t>en tverrfaglig vurdering. Pasientens behov og ressurser danner</w:t>
      </w:r>
      <w:r w:rsidRPr="1987F931" w:rsidR="16B43AC2">
        <w:rPr>
          <w:noProof/>
          <w:lang w:val="nb-NO"/>
        </w:rPr>
        <w:t xml:space="preserve"> </w:t>
      </w:r>
      <w:r w:rsidRPr="1987F931" w:rsidR="3BCE493E">
        <w:rPr>
          <w:noProof/>
          <w:lang w:val="nb-NO"/>
        </w:rPr>
        <w:t>utgangspunkt for utforming av individuell mål- og tiltaksplan.</w:t>
      </w:r>
    </w:p>
    <w:p w:rsidR="5029986D" w:rsidP="1987F931" w:rsidRDefault="71111FAC" w14:paraId="206379C8" w14:textId="6D30D27C">
      <w:pPr>
        <w:pStyle w:val="Ingenmellomrom"/>
        <w:numPr>
          <w:ilvl w:val="0"/>
          <w:numId w:val="123"/>
        </w:numPr>
        <w:rPr>
          <w:noProof/>
          <w:lang w:val="nb-NO"/>
        </w:rPr>
      </w:pPr>
      <w:r w:rsidRPr="1987F931" w:rsidR="3BCE493E">
        <w:rPr>
          <w:noProof/>
          <w:lang w:val="nb-NO"/>
        </w:rPr>
        <w:t>Medisinsk behandling og pleie ved sykdom.</w:t>
      </w:r>
    </w:p>
    <w:p w:rsidR="5029986D" w:rsidP="1987F931" w:rsidRDefault="71111FAC" w14:paraId="256E1907" w14:textId="41A87064">
      <w:pPr>
        <w:pStyle w:val="Ingenmellomrom"/>
        <w:numPr>
          <w:ilvl w:val="0"/>
          <w:numId w:val="123"/>
        </w:numPr>
        <w:rPr>
          <w:noProof/>
          <w:lang w:val="nb-NO"/>
        </w:rPr>
      </w:pPr>
      <w:r w:rsidRPr="1987F931" w:rsidR="3BCE493E">
        <w:rPr>
          <w:noProof/>
          <w:lang w:val="nb-NO"/>
        </w:rPr>
        <w:t>Det ytes tverrfaglig oppfølging fra bl.a. lege,</w:t>
      </w:r>
      <w:r w:rsidRPr="1987F931" w:rsidR="4D470546">
        <w:rPr>
          <w:noProof/>
          <w:lang w:val="nb-NO"/>
        </w:rPr>
        <w:t xml:space="preserve"> sykepleier, helsefagarbeider,</w:t>
      </w:r>
      <w:r w:rsidRPr="1987F931" w:rsidR="3BCE493E">
        <w:rPr>
          <w:noProof/>
          <w:lang w:val="nb-NO"/>
        </w:rPr>
        <w:t xml:space="preserve"> fysioterapeut og</w:t>
      </w:r>
      <w:r w:rsidRPr="1987F931" w:rsidR="2FF861CD">
        <w:rPr>
          <w:noProof/>
          <w:lang w:val="nb-NO"/>
        </w:rPr>
        <w:t xml:space="preserve"> </w:t>
      </w:r>
      <w:r w:rsidRPr="1987F931" w:rsidR="3BCE493E">
        <w:rPr>
          <w:noProof/>
          <w:lang w:val="nb-NO"/>
        </w:rPr>
        <w:t xml:space="preserve">ergoterapeut. Tilsynslege kan bl.a. henvise </w:t>
      </w:r>
      <w:r w:rsidRPr="1987F931" w:rsidR="470A4A05">
        <w:rPr>
          <w:noProof/>
          <w:lang w:val="nb-NO"/>
        </w:rPr>
        <w:t xml:space="preserve">til </w:t>
      </w:r>
      <w:r w:rsidRPr="1987F931" w:rsidR="3BCE493E">
        <w:rPr>
          <w:noProof/>
          <w:lang w:val="nb-NO"/>
        </w:rPr>
        <w:t>logoped og</w:t>
      </w:r>
      <w:r w:rsidRPr="1987F931" w:rsidR="30890E3F">
        <w:rPr>
          <w:noProof/>
          <w:lang w:val="nb-NO"/>
        </w:rPr>
        <w:t xml:space="preserve"> </w:t>
      </w:r>
      <w:r w:rsidRPr="1987F931" w:rsidR="3BCE493E">
        <w:rPr>
          <w:noProof/>
          <w:lang w:val="nb-NO"/>
        </w:rPr>
        <w:t>spesialisthelsetjeneste ved behov.</w:t>
      </w:r>
    </w:p>
    <w:p w:rsidR="5029986D" w:rsidP="1987F931" w:rsidRDefault="71111FAC" w14:paraId="7E57FEDF" w14:textId="49F39660">
      <w:pPr>
        <w:pStyle w:val="Ingenmellomrom"/>
        <w:numPr>
          <w:ilvl w:val="0"/>
          <w:numId w:val="123"/>
        </w:numPr>
        <w:rPr>
          <w:noProof/>
          <w:lang w:val="nb-NO"/>
        </w:rPr>
      </w:pPr>
      <w:r w:rsidRPr="1987F931" w:rsidR="3BCE493E">
        <w:rPr>
          <w:noProof/>
          <w:lang w:val="nb-NO"/>
        </w:rPr>
        <w:t>Legge til rette for at pasienten har nødvendige hjelpemidler.</w:t>
      </w:r>
    </w:p>
    <w:p w:rsidR="5029986D" w:rsidP="1987F931" w:rsidRDefault="71111FAC" w14:paraId="5EBD372D" w14:textId="34D9D6A2">
      <w:pPr>
        <w:pStyle w:val="Ingenmellomrom"/>
        <w:numPr>
          <w:ilvl w:val="0"/>
          <w:numId w:val="123"/>
        </w:numPr>
        <w:rPr>
          <w:noProof/>
          <w:lang w:val="nb-NO"/>
        </w:rPr>
      </w:pPr>
      <w:r w:rsidRPr="1987F931" w:rsidR="3BCE493E">
        <w:rPr>
          <w:noProof/>
          <w:lang w:val="nb-NO"/>
        </w:rPr>
        <w:t>Vurdering av tilstand og funksjonsnivå med tanke på behandling,</w:t>
      </w:r>
      <w:r w:rsidRPr="1987F931" w:rsidR="07B43865">
        <w:rPr>
          <w:noProof/>
          <w:lang w:val="nb-NO"/>
        </w:rPr>
        <w:t xml:space="preserve"> </w:t>
      </w:r>
      <w:r w:rsidRPr="1987F931" w:rsidR="3BCE493E">
        <w:rPr>
          <w:noProof/>
          <w:lang w:val="nb-NO"/>
        </w:rPr>
        <w:t>tiltak og fremtidige omsorgsbehov.</w:t>
      </w:r>
    </w:p>
    <w:p w:rsidR="5029986D" w:rsidP="1987F931" w:rsidRDefault="71111FAC" w14:paraId="2F9AF764" w14:textId="19F976EF">
      <w:pPr>
        <w:pStyle w:val="Ingenmellomrom"/>
        <w:numPr>
          <w:ilvl w:val="0"/>
          <w:numId w:val="123"/>
        </w:numPr>
        <w:rPr>
          <w:noProof/>
          <w:lang w:val="nb-NO"/>
        </w:rPr>
      </w:pPr>
      <w:r w:rsidRPr="1987F931" w:rsidR="3BCE493E">
        <w:rPr>
          <w:noProof/>
          <w:lang w:val="nb-NO"/>
        </w:rPr>
        <w:t>Etterbehandling fra sykehus.</w:t>
      </w:r>
    </w:p>
    <w:p w:rsidR="5029986D" w:rsidP="1987F931" w:rsidRDefault="71111FAC" w14:paraId="6927F06B" w14:textId="5EBE9B8F">
      <w:pPr>
        <w:pStyle w:val="Ingenmellomrom"/>
        <w:numPr>
          <w:ilvl w:val="0"/>
          <w:numId w:val="123"/>
        </w:numPr>
        <w:rPr>
          <w:noProof/>
          <w:lang w:val="nb-NO"/>
        </w:rPr>
      </w:pPr>
      <w:r w:rsidRPr="1987F931" w:rsidR="3BCE493E">
        <w:rPr>
          <w:noProof/>
          <w:lang w:val="nb-NO"/>
        </w:rPr>
        <w:t>Pasienter med behov for langvarig og koordinerte tjenester, skal få</w:t>
      </w:r>
      <w:r w:rsidRPr="1987F931" w:rsidR="3DE9A0BC">
        <w:rPr>
          <w:noProof/>
          <w:lang w:val="nb-NO"/>
        </w:rPr>
        <w:t xml:space="preserve"> </w:t>
      </w:r>
      <w:r w:rsidRPr="1987F931" w:rsidR="3BCE493E">
        <w:rPr>
          <w:noProof/>
          <w:lang w:val="nb-NO"/>
        </w:rPr>
        <w:t>tilbud om å få utarbeidet en individuell plan jf. Lov om</w:t>
      </w:r>
      <w:r w:rsidRPr="1987F931" w:rsidR="58ABC3A2">
        <w:rPr>
          <w:noProof/>
          <w:lang w:val="nb-NO"/>
        </w:rPr>
        <w:t xml:space="preserve"> </w:t>
      </w:r>
      <w:r w:rsidRPr="1987F931" w:rsidR="3BCE493E">
        <w:rPr>
          <w:noProof/>
          <w:lang w:val="nb-NO"/>
        </w:rPr>
        <w:t>pasientrettigheter § 2-5, jf. Helse- og omsorgstjenesteloven § 7-1,</w:t>
      </w:r>
      <w:r w:rsidRPr="1987F931" w:rsidR="6210482A">
        <w:rPr>
          <w:noProof/>
          <w:lang w:val="nb-NO"/>
        </w:rPr>
        <w:t xml:space="preserve"> </w:t>
      </w:r>
      <w:r w:rsidRPr="1987F931" w:rsidR="3BCE493E">
        <w:rPr>
          <w:noProof/>
          <w:lang w:val="nb-NO"/>
        </w:rPr>
        <w:t>individuell plan.</w:t>
      </w:r>
    </w:p>
    <w:p w:rsidR="5029986D" w:rsidP="1987F931" w:rsidRDefault="71111FAC" w14:paraId="4183D755" w14:textId="2B61FE83">
      <w:pPr>
        <w:pStyle w:val="Ingenmellomrom"/>
        <w:numPr>
          <w:ilvl w:val="0"/>
          <w:numId w:val="123"/>
        </w:numPr>
        <w:rPr>
          <w:noProof/>
          <w:lang w:val="nb-NO"/>
        </w:rPr>
      </w:pPr>
      <w:r w:rsidRPr="1987F931" w:rsidR="3BCE493E">
        <w:rPr>
          <w:noProof/>
          <w:lang w:val="nb-NO"/>
        </w:rPr>
        <w:t>Fri transport til behandling hos spesialisthelsetjenesten.</w:t>
      </w:r>
    </w:p>
    <w:p w:rsidR="5029986D" w:rsidP="1987F931" w:rsidRDefault="71111FAC" w14:paraId="1CAF15BF" w14:textId="6DC72AA3">
      <w:pPr>
        <w:pStyle w:val="Ingenmellomrom"/>
        <w:numPr>
          <w:ilvl w:val="0"/>
          <w:numId w:val="123"/>
        </w:numPr>
        <w:rPr>
          <w:noProof/>
          <w:lang w:val="nb-NO"/>
        </w:rPr>
      </w:pPr>
      <w:r w:rsidRPr="1987F931" w:rsidR="3BCE493E">
        <w:rPr>
          <w:noProof/>
          <w:lang w:val="nb-NO"/>
        </w:rPr>
        <w:t>Pleie og omsorg ved livets slutt.</w:t>
      </w:r>
    </w:p>
    <w:p w:rsidR="5029986D" w:rsidP="1987F931" w:rsidRDefault="71111FAC" w14:paraId="74EFFB3D" w14:textId="7BDA8420">
      <w:pPr>
        <w:pStyle w:val="Ingenmellomrom"/>
        <w:numPr>
          <w:ilvl w:val="0"/>
          <w:numId w:val="123"/>
        </w:numPr>
        <w:rPr>
          <w:noProof/>
          <w:lang w:val="nb-NO"/>
        </w:rPr>
      </w:pPr>
      <w:r w:rsidRPr="1987F931" w:rsidR="3BCE493E">
        <w:rPr>
          <w:noProof/>
          <w:lang w:val="nb-NO"/>
        </w:rPr>
        <w:t>Tidsbegrenset opphold blir ikke automatisk et langtidsopphold</w:t>
      </w:r>
      <w:r w:rsidRPr="1987F931" w:rsidR="0F816308">
        <w:rPr>
          <w:noProof/>
          <w:lang w:val="nb-NO"/>
        </w:rPr>
        <w:t xml:space="preserve"> </w:t>
      </w:r>
      <w:r w:rsidRPr="1987F931" w:rsidR="3BCE493E">
        <w:rPr>
          <w:noProof/>
          <w:lang w:val="nb-NO"/>
        </w:rPr>
        <w:t>selv om behovet for hjelp øker. Eventuelt forlenging av opphold</w:t>
      </w:r>
      <w:r w:rsidRPr="1987F931" w:rsidR="1019A673">
        <w:rPr>
          <w:noProof/>
          <w:lang w:val="nb-NO"/>
        </w:rPr>
        <w:t xml:space="preserve"> </w:t>
      </w:r>
      <w:r w:rsidRPr="1987F931" w:rsidR="3BCE493E">
        <w:rPr>
          <w:noProof/>
          <w:lang w:val="nb-NO"/>
        </w:rPr>
        <w:t>skjer etter en tverrfaglig vurdering.</w:t>
      </w:r>
    </w:p>
    <w:p w:rsidR="5029986D" w:rsidP="1987F931" w:rsidRDefault="71111FAC" w14:paraId="75A8FC6D" w14:textId="5803B495">
      <w:pPr>
        <w:pStyle w:val="Ingenmellomrom"/>
        <w:numPr>
          <w:ilvl w:val="0"/>
          <w:numId w:val="123"/>
        </w:numPr>
        <w:rPr>
          <w:noProof/>
          <w:lang w:val="nb-NO"/>
        </w:rPr>
      </w:pPr>
      <w:r w:rsidRPr="1987F931" w:rsidR="3BCE493E">
        <w:rPr>
          <w:noProof/>
          <w:lang w:val="nb-NO"/>
        </w:rPr>
        <w:t>Der ett eller flere tidsbegrenset opphold samlet overstiger 60 døgn pr.</w:t>
      </w:r>
      <w:r w:rsidRPr="1987F931" w:rsidR="3E3B536F">
        <w:rPr>
          <w:noProof/>
          <w:lang w:val="nb-NO"/>
        </w:rPr>
        <w:t xml:space="preserve"> </w:t>
      </w:r>
      <w:r w:rsidRPr="1987F931" w:rsidR="3BCE493E">
        <w:rPr>
          <w:noProof/>
          <w:lang w:val="nb-NO"/>
        </w:rPr>
        <w:t>kalenderår, blir det avkrevd betaling som for langtidsopphold, jfr.</w:t>
      </w:r>
      <w:r w:rsidRPr="1987F931" w:rsidR="0B053991">
        <w:rPr>
          <w:noProof/>
          <w:lang w:val="nb-NO"/>
        </w:rPr>
        <w:t xml:space="preserve"> </w:t>
      </w:r>
      <w:r w:rsidRPr="1987F931" w:rsidR="3BCE493E">
        <w:rPr>
          <w:noProof/>
          <w:lang w:val="nb-NO"/>
        </w:rPr>
        <w:t>Forskrift om egenandel for kommunale helse- og omsorgstjenester §</w:t>
      </w:r>
      <w:r w:rsidRPr="1987F931" w:rsidR="3677B963">
        <w:rPr>
          <w:noProof/>
          <w:lang w:val="nb-NO"/>
        </w:rPr>
        <w:t xml:space="preserve"> </w:t>
      </w:r>
      <w:r w:rsidRPr="1987F931" w:rsidR="3BCE493E">
        <w:rPr>
          <w:noProof/>
          <w:lang w:val="nb-NO"/>
        </w:rPr>
        <w:t>6, Tidsrom for betaling av egenandel.</w:t>
      </w:r>
    </w:p>
    <w:p w:rsidR="5029986D" w:rsidP="1987F931" w:rsidRDefault="71111FAC" w14:paraId="04985DC1" w14:textId="5E07178D">
      <w:pPr>
        <w:pStyle w:val="Ingenmellomrom"/>
        <w:numPr>
          <w:ilvl w:val="0"/>
          <w:numId w:val="123"/>
        </w:numPr>
        <w:rPr>
          <w:noProof/>
          <w:lang w:val="nb-NO"/>
        </w:rPr>
      </w:pPr>
      <w:r w:rsidRPr="1987F931" w:rsidR="3BCE493E">
        <w:rPr>
          <w:noProof/>
          <w:lang w:val="nb-NO"/>
        </w:rPr>
        <w:t>Individuell tilrettelegging ivaretas i den grad det er forenlig med den</w:t>
      </w:r>
      <w:r w:rsidRPr="1987F931" w:rsidR="501FEE6F">
        <w:rPr>
          <w:noProof/>
          <w:lang w:val="nb-NO"/>
        </w:rPr>
        <w:t xml:space="preserve"> </w:t>
      </w:r>
      <w:r w:rsidRPr="1987F931" w:rsidR="3BCE493E">
        <w:rPr>
          <w:noProof/>
          <w:lang w:val="nb-NO"/>
        </w:rPr>
        <w:t>medisinske behandling, drift av institusjonen og hensyn til andre</w:t>
      </w:r>
      <w:r w:rsidRPr="1987F931" w:rsidR="45FD2669">
        <w:rPr>
          <w:noProof/>
          <w:lang w:val="nb-NO"/>
        </w:rPr>
        <w:t xml:space="preserve"> </w:t>
      </w:r>
      <w:r w:rsidRPr="1987F931" w:rsidR="3BCE493E">
        <w:rPr>
          <w:noProof/>
          <w:lang w:val="nb-NO"/>
        </w:rPr>
        <w:t>beboere.</w:t>
      </w:r>
    </w:p>
    <w:p w:rsidR="1987F931" w:rsidP="1987F931" w:rsidRDefault="1987F931" w14:paraId="7958292F" w14:textId="131644D3">
      <w:pPr>
        <w:pStyle w:val="Ingenmellomrom"/>
        <w:ind w:left="0"/>
        <w:rPr>
          <w:noProof/>
          <w:lang w:val="nb-NO"/>
        </w:rPr>
      </w:pPr>
    </w:p>
    <w:p w:rsidR="5029986D" w:rsidP="1987F931" w:rsidRDefault="71111FAC" w14:paraId="45ED742D" w14:textId="5818D3C9">
      <w:pPr>
        <w:pStyle w:val="Overskrift2"/>
        <w:rPr>
          <w:noProof/>
          <w:lang w:val="nb-NO"/>
        </w:rPr>
      </w:pPr>
      <w:r w:rsidRPr="1987F931" w:rsidR="3BCE493E">
        <w:rPr>
          <w:noProof/>
          <w:lang w:val="nb-NO"/>
        </w:rPr>
        <w:t>13.5. HVA KAN DU FORVENTE AV OSS</w:t>
      </w:r>
    </w:p>
    <w:p w:rsidR="5029986D" w:rsidP="1987F931" w:rsidRDefault="71111FAC" w14:paraId="5BC9C6B3" w14:textId="386523F2">
      <w:pPr>
        <w:pStyle w:val="Ingenmellomrom"/>
        <w:numPr>
          <w:ilvl w:val="0"/>
          <w:numId w:val="124"/>
        </w:numPr>
        <w:rPr>
          <w:noProof/>
          <w:lang w:val="nb-NO"/>
        </w:rPr>
      </w:pPr>
      <w:r w:rsidRPr="1987F931" w:rsidR="3BCE493E">
        <w:rPr>
          <w:noProof/>
          <w:lang w:val="nb-NO"/>
        </w:rPr>
        <w:t>All tildeling av tjenester blir gjort med bakgrunn i kartlegging av</w:t>
      </w:r>
      <w:r w:rsidRPr="1987F931" w:rsidR="74737D3B">
        <w:rPr>
          <w:noProof/>
          <w:lang w:val="nb-NO"/>
        </w:rPr>
        <w:t xml:space="preserve"> </w:t>
      </w:r>
      <w:r w:rsidRPr="1987F931" w:rsidR="3BCE493E">
        <w:rPr>
          <w:noProof/>
          <w:lang w:val="nb-NO"/>
        </w:rPr>
        <w:t>pasientens ressurser og behov, etter individuell vurdering. Målsetting</w:t>
      </w:r>
      <w:r w:rsidRPr="1987F931" w:rsidR="3A15950E">
        <w:rPr>
          <w:noProof/>
          <w:lang w:val="nb-NO"/>
        </w:rPr>
        <w:t xml:space="preserve"> </w:t>
      </w:r>
      <w:r w:rsidRPr="1987F931" w:rsidR="3BCE493E">
        <w:rPr>
          <w:noProof/>
          <w:lang w:val="nb-NO"/>
        </w:rPr>
        <w:t xml:space="preserve">med oppholdet blir </w:t>
      </w:r>
      <w:r w:rsidRPr="1987F931" w:rsidR="32D3C7E6">
        <w:rPr>
          <w:noProof/>
          <w:lang w:val="nb-NO"/>
        </w:rPr>
        <w:t>utarbeidet</w:t>
      </w:r>
      <w:r w:rsidRPr="1987F931" w:rsidR="3BCE493E">
        <w:rPr>
          <w:noProof/>
          <w:lang w:val="nb-NO"/>
        </w:rPr>
        <w:t xml:space="preserve"> sammen med pasienten.</w:t>
      </w:r>
    </w:p>
    <w:p w:rsidR="5029986D" w:rsidP="1987F931" w:rsidRDefault="71111FAC" w14:paraId="46481104" w14:textId="6872A2DE">
      <w:pPr>
        <w:pStyle w:val="Ingenmellomrom"/>
        <w:numPr>
          <w:ilvl w:val="0"/>
          <w:numId w:val="124"/>
        </w:numPr>
        <w:rPr>
          <w:noProof/>
          <w:lang w:val="nb-NO"/>
        </w:rPr>
      </w:pPr>
      <w:r w:rsidRPr="1987F931" w:rsidR="3BCE493E">
        <w:rPr>
          <w:noProof/>
          <w:lang w:val="nb-NO"/>
        </w:rPr>
        <w:t>Det blir sendt ut skriftlig vedtak med målsetting og beskrivelse av</w:t>
      </w:r>
      <w:r w:rsidRPr="1987F931" w:rsidR="604C2F05">
        <w:rPr>
          <w:noProof/>
          <w:lang w:val="nb-NO"/>
        </w:rPr>
        <w:t xml:space="preserve"> </w:t>
      </w:r>
      <w:r w:rsidRPr="1987F931" w:rsidR="3BCE493E">
        <w:rPr>
          <w:noProof/>
          <w:lang w:val="nb-NO"/>
        </w:rPr>
        <w:t>tjenesten.</w:t>
      </w:r>
    </w:p>
    <w:p w:rsidR="5029986D" w:rsidP="1987F931" w:rsidRDefault="71111FAC" w14:paraId="56C62962" w14:textId="70BB5900">
      <w:pPr>
        <w:pStyle w:val="Ingenmellomrom"/>
        <w:numPr>
          <w:ilvl w:val="0"/>
          <w:numId w:val="124"/>
        </w:numPr>
        <w:rPr>
          <w:noProof/>
          <w:lang w:val="nb-NO"/>
        </w:rPr>
      </w:pPr>
      <w:r w:rsidRPr="1987F931" w:rsidR="3BCE493E">
        <w:rPr>
          <w:noProof/>
          <w:lang w:val="nb-NO"/>
        </w:rPr>
        <w:t xml:space="preserve">Betaling for tjenesten vil </w:t>
      </w:r>
      <w:r w:rsidRPr="1987F931" w:rsidR="3BCE493E">
        <w:rPr>
          <w:noProof/>
          <w:lang w:val="nb-NO"/>
        </w:rPr>
        <w:t>fremgå</w:t>
      </w:r>
      <w:r w:rsidRPr="1987F931" w:rsidR="3BCE493E">
        <w:rPr>
          <w:noProof/>
          <w:lang w:val="nb-NO"/>
        </w:rPr>
        <w:t xml:space="preserve"> av vedtaket.</w:t>
      </w:r>
    </w:p>
    <w:p w:rsidR="5029986D" w:rsidP="1987F931" w:rsidRDefault="71111FAC" w14:paraId="06D5D537" w14:textId="46D0DBB5">
      <w:pPr>
        <w:pStyle w:val="Ingenmellomrom"/>
        <w:numPr>
          <w:ilvl w:val="0"/>
          <w:numId w:val="124"/>
        </w:numPr>
        <w:rPr>
          <w:noProof/>
          <w:lang w:val="nb-NO"/>
        </w:rPr>
      </w:pPr>
      <w:r w:rsidRPr="1987F931" w:rsidR="3BCE493E">
        <w:rPr>
          <w:noProof/>
          <w:lang w:val="nb-NO"/>
        </w:rPr>
        <w:t>Kontakt med andre tjenesteområder blir vurdert ved behov.</w:t>
      </w:r>
    </w:p>
    <w:p w:rsidR="5029986D" w:rsidP="1987F931" w:rsidRDefault="71111FAC" w14:paraId="4861C2B9" w14:textId="5F4E5574">
      <w:pPr>
        <w:pStyle w:val="Ingenmellomrom"/>
        <w:numPr>
          <w:ilvl w:val="0"/>
          <w:numId w:val="124"/>
        </w:numPr>
        <w:rPr>
          <w:noProof/>
          <w:lang w:val="nb-NO"/>
        </w:rPr>
      </w:pPr>
      <w:r w:rsidRPr="1987F931" w:rsidR="3BCE493E">
        <w:rPr>
          <w:noProof/>
          <w:lang w:val="nb-NO"/>
        </w:rPr>
        <w:t>All pleie og omsorg gis i samarbeid med autorisert helsepersonell.</w:t>
      </w:r>
    </w:p>
    <w:p w:rsidR="5029986D" w:rsidP="1987F931" w:rsidRDefault="71111FAC" w14:paraId="7D77A8DB" w14:textId="1D24EA5C">
      <w:pPr>
        <w:pStyle w:val="Ingenmellomrom"/>
        <w:numPr>
          <w:ilvl w:val="0"/>
          <w:numId w:val="124"/>
        </w:numPr>
        <w:rPr>
          <w:noProof/>
          <w:lang w:val="nb-NO"/>
        </w:rPr>
      </w:pPr>
      <w:r w:rsidRPr="1987F931" w:rsidR="3BCE493E">
        <w:rPr>
          <w:noProof/>
          <w:lang w:val="nb-NO"/>
        </w:rPr>
        <w:t>Legemiddelhåndtering utføres av autorisert helsepersonell etter</w:t>
      </w:r>
      <w:r w:rsidRPr="1987F931" w:rsidR="788E2621">
        <w:rPr>
          <w:noProof/>
          <w:lang w:val="nb-NO"/>
        </w:rPr>
        <w:t xml:space="preserve"> </w:t>
      </w:r>
      <w:r w:rsidRPr="1987F931" w:rsidR="3BCE493E">
        <w:rPr>
          <w:noProof/>
          <w:lang w:val="nb-NO"/>
        </w:rPr>
        <w:t>foreskrivning av lege.</w:t>
      </w:r>
    </w:p>
    <w:p w:rsidR="1987F931" w:rsidP="1987F931" w:rsidRDefault="1987F931" w14:paraId="63B6C930" w14:textId="446797AC">
      <w:pPr>
        <w:pStyle w:val="Ingenmellomrom"/>
        <w:ind w:left="0"/>
        <w:rPr>
          <w:noProof/>
          <w:lang w:val="nb-NO"/>
        </w:rPr>
      </w:pPr>
    </w:p>
    <w:p w:rsidR="5029986D" w:rsidP="1987F931" w:rsidRDefault="71111FAC" w14:paraId="426BAD44" w14:textId="51218D45">
      <w:pPr>
        <w:pStyle w:val="Overskrift2"/>
        <w:rPr>
          <w:noProof/>
          <w:lang w:val="nb-NO"/>
        </w:rPr>
      </w:pPr>
      <w:r w:rsidRPr="1987F931" w:rsidR="3BCE493E">
        <w:rPr>
          <w:noProof/>
          <w:lang w:val="nb-NO"/>
        </w:rPr>
        <w:t>13.6. HVA VI FORVENTER AV DEG</w:t>
      </w:r>
    </w:p>
    <w:p w:rsidR="5029986D" w:rsidP="1987F931" w:rsidRDefault="71111FAC" w14:paraId="46A1082C" w14:textId="0B9BCECD">
      <w:pPr>
        <w:pStyle w:val="Ingenmellomrom"/>
        <w:numPr>
          <w:ilvl w:val="0"/>
          <w:numId w:val="125"/>
        </w:numPr>
        <w:rPr>
          <w:noProof/>
          <w:lang w:val="nb-NO"/>
        </w:rPr>
      </w:pPr>
      <w:r w:rsidRPr="1987F931" w:rsidR="3BCE493E">
        <w:rPr>
          <w:noProof/>
          <w:lang w:val="nb-NO"/>
        </w:rPr>
        <w:t>Du gjør deg kjent med innholdet i vedtaket.</w:t>
      </w:r>
    </w:p>
    <w:p w:rsidR="5029986D" w:rsidP="1987F931" w:rsidRDefault="71111FAC" w14:paraId="6DAFED89" w14:textId="38235AEC">
      <w:pPr>
        <w:pStyle w:val="Ingenmellomrom"/>
        <w:numPr>
          <w:ilvl w:val="0"/>
          <w:numId w:val="125"/>
        </w:numPr>
        <w:rPr>
          <w:noProof/>
          <w:lang w:val="nb-NO"/>
        </w:rPr>
      </w:pPr>
      <w:r w:rsidRPr="1987F931" w:rsidR="3BCE493E">
        <w:rPr>
          <w:noProof/>
          <w:lang w:val="nb-NO"/>
        </w:rPr>
        <w:t xml:space="preserve">Du tar kontakt ved behov for informasjon, råd, veiledning og evt. </w:t>
      </w:r>
      <w:r w:rsidRPr="1987F931" w:rsidR="61D87F64">
        <w:rPr>
          <w:noProof/>
          <w:lang w:val="nb-NO"/>
        </w:rPr>
        <w:t>v</w:t>
      </w:r>
      <w:r w:rsidRPr="1987F931" w:rsidR="3BCE493E">
        <w:rPr>
          <w:noProof/>
          <w:lang w:val="nb-NO"/>
        </w:rPr>
        <w:t>ed</w:t>
      </w:r>
      <w:r w:rsidRPr="1987F931" w:rsidR="38F95893">
        <w:rPr>
          <w:noProof/>
          <w:lang w:val="nb-NO"/>
        </w:rPr>
        <w:t xml:space="preserve"> </w:t>
      </w:r>
      <w:r w:rsidRPr="1987F931" w:rsidR="3BCE493E">
        <w:rPr>
          <w:noProof/>
          <w:lang w:val="nb-NO"/>
        </w:rPr>
        <w:t>klage.</w:t>
      </w:r>
    </w:p>
    <w:p w:rsidR="5029986D" w:rsidP="1987F931" w:rsidRDefault="71111FAC" w14:paraId="6A6A4E30" w14:textId="016DBD5B">
      <w:pPr>
        <w:pStyle w:val="Ingenmellomrom"/>
        <w:numPr>
          <w:ilvl w:val="0"/>
          <w:numId w:val="125"/>
        </w:numPr>
        <w:rPr>
          <w:noProof/>
          <w:lang w:val="nb-NO"/>
        </w:rPr>
      </w:pPr>
      <w:r w:rsidRPr="1987F931" w:rsidR="3BCE493E">
        <w:rPr>
          <w:noProof/>
          <w:lang w:val="nb-NO"/>
        </w:rPr>
        <w:t>Du utfører det du mestrer selv.</w:t>
      </w:r>
    </w:p>
    <w:p w:rsidR="5029986D" w:rsidP="1987F931" w:rsidRDefault="71111FAC" w14:paraId="06124A9D" w14:textId="66DC8C7C">
      <w:pPr>
        <w:pStyle w:val="Ingenmellomrom"/>
        <w:numPr>
          <w:ilvl w:val="0"/>
          <w:numId w:val="125"/>
        </w:numPr>
        <w:rPr>
          <w:noProof/>
          <w:lang w:val="nb-NO"/>
        </w:rPr>
      </w:pPr>
      <w:r w:rsidRPr="1987F931" w:rsidR="3BCE493E">
        <w:rPr>
          <w:noProof/>
          <w:lang w:val="nb-NO"/>
        </w:rPr>
        <w:t>Du tar selv ansvar for verdisaker som tas med til institusjonen. Dette</w:t>
      </w:r>
      <w:r w:rsidRPr="1987F931" w:rsidR="0A376366">
        <w:rPr>
          <w:noProof/>
          <w:lang w:val="nb-NO"/>
        </w:rPr>
        <w:t xml:space="preserve"> </w:t>
      </w:r>
      <w:r w:rsidRPr="1987F931" w:rsidR="3BCE493E">
        <w:rPr>
          <w:noProof/>
          <w:lang w:val="nb-NO"/>
        </w:rPr>
        <w:t>bør begrenses.</w:t>
      </w:r>
    </w:p>
    <w:p w:rsidR="5029986D" w:rsidP="1987F931" w:rsidRDefault="71111FAC" w14:paraId="611D4DF3" w14:textId="5F6D2656">
      <w:pPr>
        <w:pStyle w:val="Ingenmellomrom"/>
        <w:numPr>
          <w:ilvl w:val="0"/>
          <w:numId w:val="125"/>
        </w:numPr>
        <w:rPr>
          <w:noProof/>
          <w:lang w:val="nb-NO"/>
        </w:rPr>
      </w:pPr>
      <w:r w:rsidRPr="1987F931" w:rsidR="3BCE493E">
        <w:rPr>
          <w:noProof/>
          <w:lang w:val="nb-NO"/>
        </w:rPr>
        <w:t>Du sørger for at private klær er navnemerket ved benyttelse av</w:t>
      </w:r>
      <w:r w:rsidRPr="1987F931" w:rsidR="10A65A91">
        <w:rPr>
          <w:noProof/>
          <w:lang w:val="nb-NO"/>
        </w:rPr>
        <w:t xml:space="preserve"> </w:t>
      </w:r>
      <w:r w:rsidRPr="1987F931" w:rsidR="3BCE493E">
        <w:rPr>
          <w:noProof/>
          <w:lang w:val="nb-NO"/>
        </w:rPr>
        <w:t>vaskeritjenester på sykehjemmet.</w:t>
      </w:r>
    </w:p>
    <w:p w:rsidR="5029986D" w:rsidP="1987F931" w:rsidRDefault="71111FAC" w14:paraId="36B9A82E" w14:textId="53C1535A">
      <w:pPr>
        <w:pStyle w:val="Ingenmellomrom"/>
        <w:numPr>
          <w:ilvl w:val="0"/>
          <w:numId w:val="125"/>
        </w:numPr>
        <w:rPr>
          <w:noProof/>
          <w:lang w:val="nb-NO"/>
        </w:rPr>
      </w:pPr>
      <w:r w:rsidRPr="1987F931" w:rsidR="3BCE493E">
        <w:rPr>
          <w:noProof/>
          <w:lang w:val="nb-NO"/>
        </w:rPr>
        <w:t>Du sørger selv for transport og betaling til og fra institusjonen.</w:t>
      </w:r>
    </w:p>
    <w:p w:rsidR="1987F931" w:rsidP="1987F931" w:rsidRDefault="1987F931" w14:paraId="4DBE7A13" w14:textId="3CC4D6BE">
      <w:pPr>
        <w:pStyle w:val="Ingenmellomrom"/>
        <w:ind w:left="0"/>
        <w:rPr>
          <w:noProof/>
          <w:lang w:val="nb-NO"/>
        </w:rPr>
      </w:pPr>
    </w:p>
    <w:p w:rsidR="5029986D" w:rsidP="1987F931" w:rsidRDefault="71111FAC" w14:paraId="5CD53A72" w14:textId="2893D73F">
      <w:pPr>
        <w:pStyle w:val="Overskrift2"/>
        <w:rPr>
          <w:noProof/>
          <w:lang w:val="nb-NO"/>
        </w:rPr>
      </w:pPr>
      <w:r w:rsidRPr="1987F931" w:rsidR="3BCE493E">
        <w:rPr>
          <w:noProof/>
          <w:lang w:val="nb-NO"/>
        </w:rPr>
        <w:t>13.7. PRAKTISKE OPPLYSNINGER</w:t>
      </w:r>
    </w:p>
    <w:p w:rsidR="5029986D" w:rsidP="1987F931" w:rsidRDefault="71111FAC" w14:paraId="12C3BB44" w14:textId="055A334C">
      <w:pPr>
        <w:pStyle w:val="Ingenmellomrom"/>
        <w:rPr>
          <w:noProof/>
          <w:lang w:val="nb-NO"/>
        </w:rPr>
      </w:pPr>
      <w:r w:rsidRPr="1987F931" w:rsidR="3BCE493E">
        <w:rPr>
          <w:noProof/>
          <w:lang w:val="nb-NO"/>
        </w:rPr>
        <w:t xml:space="preserve">Vederlag for oppholdet kreves i </w:t>
      </w:r>
      <w:r w:rsidRPr="1987F931" w:rsidR="3BCE493E">
        <w:rPr>
          <w:noProof/>
          <w:lang w:val="nb-NO"/>
        </w:rPr>
        <w:t>hht</w:t>
      </w:r>
      <w:r w:rsidRPr="1987F931" w:rsidR="3BCE493E">
        <w:rPr>
          <w:noProof/>
          <w:lang w:val="nb-NO"/>
        </w:rPr>
        <w:t>. ”</w:t>
      </w:r>
      <w:r w:rsidRPr="1987F931" w:rsidR="3BCE493E">
        <w:rPr>
          <w:noProof/>
          <w:lang w:val="nb-NO"/>
        </w:rPr>
        <w:t xml:space="preserve"> Forskrift om egenandel for</w:t>
      </w:r>
      <w:r w:rsidRPr="1987F931" w:rsidR="6F82E426">
        <w:rPr>
          <w:noProof/>
          <w:lang w:val="nb-NO"/>
        </w:rPr>
        <w:t xml:space="preserve"> </w:t>
      </w:r>
      <w:r w:rsidRPr="1987F931" w:rsidR="3BCE493E">
        <w:rPr>
          <w:noProof/>
          <w:lang w:val="nb-NO"/>
        </w:rPr>
        <w:t>kommunale pleie- og omsorgstjenester”, jf. Helse- og omsorgstjenesteloven</w:t>
      </w:r>
      <w:r w:rsidRPr="1987F931" w:rsidR="297688CA">
        <w:rPr>
          <w:noProof/>
          <w:lang w:val="nb-NO"/>
        </w:rPr>
        <w:t xml:space="preserve"> </w:t>
      </w:r>
      <w:r w:rsidRPr="1987F931" w:rsidR="3BCE493E">
        <w:rPr>
          <w:noProof/>
          <w:lang w:val="nb-NO"/>
        </w:rPr>
        <w:t>§ 11-2.</w:t>
      </w:r>
    </w:p>
    <w:p w:rsidR="5029986D" w:rsidP="1987F931" w:rsidRDefault="71111FAC" w14:paraId="63D496B4" w14:textId="2FD066BC">
      <w:pPr>
        <w:rPr>
          <w:noProof/>
          <w:lang w:val="nb-NO"/>
        </w:rPr>
      </w:pPr>
    </w:p>
    <w:p w:rsidR="1987F931" w:rsidRDefault="1987F931" w14:paraId="68155C1D" w14:textId="1FDCDE30">
      <w:r>
        <w:br w:type="page"/>
      </w:r>
    </w:p>
    <w:p w:rsidR="5029986D" w:rsidP="1987F931" w:rsidRDefault="71111FAC" w14:paraId="67D79229" w14:textId="1DCBFB2A">
      <w:pPr>
        <w:pStyle w:val="Overskrift1"/>
        <w:rPr>
          <w:noProof/>
          <w:lang w:val="nb-NO"/>
        </w:rPr>
      </w:pPr>
      <w:bookmarkStart w:name="_Toc1498538091" w:id="2070115612"/>
      <w:r w:rsidRPr="1987F931" w:rsidR="3BCE493E">
        <w:rPr>
          <w:noProof/>
          <w:lang w:val="nb-NO"/>
        </w:rPr>
        <w:t>14. KOMMUNAL AKUTT DØGNENHET (KAD)</w:t>
      </w:r>
      <w:bookmarkEnd w:id="2070115612"/>
    </w:p>
    <w:p w:rsidR="5029986D" w:rsidP="1987F931" w:rsidRDefault="71111FAC" w14:paraId="04D0A867" w14:textId="3C5EAD6B">
      <w:pPr>
        <w:pStyle w:val="Overskrift2"/>
        <w:rPr>
          <w:noProof/>
          <w:lang w:val="nb-NO"/>
        </w:rPr>
      </w:pPr>
      <w:r w:rsidRPr="1987F931" w:rsidR="3BCE493E">
        <w:rPr>
          <w:noProof/>
          <w:lang w:val="nb-NO"/>
        </w:rPr>
        <w:t>14.1. LOVGRUNNLAG</w:t>
      </w:r>
    </w:p>
    <w:p w:rsidR="5029986D" w:rsidP="1987F931" w:rsidRDefault="71111FAC" w14:paraId="14B364BC" w14:textId="244F8D5A" w14:noSpellErr="1">
      <w:pPr>
        <w:pStyle w:val="Ingenmellomrom"/>
        <w:rPr>
          <w:noProof/>
          <w:lang w:val="nb-NO"/>
        </w:rPr>
      </w:pPr>
      <w:r w:rsidRPr="1987F931" w:rsidR="3BCE493E">
        <w:rPr>
          <w:noProof/>
          <w:lang w:val="nb-NO"/>
        </w:rPr>
        <w:t>Hel</w:t>
      </w:r>
      <w:r w:rsidRPr="1987F931" w:rsidR="7B4C88C5">
        <w:rPr>
          <w:noProof/>
          <w:lang w:val="nb-NO"/>
        </w:rPr>
        <w:t>s</w:t>
      </w:r>
      <w:r w:rsidRPr="1987F931" w:rsidR="3BCE493E">
        <w:rPr>
          <w:noProof/>
          <w:lang w:val="nb-NO"/>
        </w:rPr>
        <w:t>e- og omsorgstjenesteloven § 3-5 Kommunens ansvar for øyeblikkelig</w:t>
      </w:r>
      <w:r w:rsidRPr="1987F931" w:rsidR="4AD129C5">
        <w:rPr>
          <w:noProof/>
          <w:lang w:val="nb-NO"/>
        </w:rPr>
        <w:t xml:space="preserve"> </w:t>
      </w:r>
      <w:r w:rsidRPr="1987F931" w:rsidR="3BCE493E">
        <w:rPr>
          <w:noProof/>
          <w:lang w:val="nb-NO"/>
        </w:rPr>
        <w:t>hjelp</w:t>
      </w:r>
    </w:p>
    <w:p w:rsidR="1987F931" w:rsidP="1987F931" w:rsidRDefault="1987F931" w14:paraId="735355A9" w14:textId="6BE3067F">
      <w:pPr>
        <w:pStyle w:val="Ingenmellomrom"/>
        <w:rPr>
          <w:noProof/>
          <w:lang w:val="nb-NO"/>
        </w:rPr>
      </w:pPr>
    </w:p>
    <w:p w:rsidR="5029986D" w:rsidP="1987F931" w:rsidRDefault="71111FAC" w14:paraId="338EA490" w14:textId="02D4F46F" w14:noSpellErr="1">
      <w:pPr>
        <w:pStyle w:val="Ingenmellomrom"/>
        <w:rPr>
          <w:noProof/>
          <w:lang w:val="nb-NO"/>
        </w:rPr>
      </w:pPr>
      <w:r w:rsidRPr="1987F931" w:rsidR="3BCE493E">
        <w:rPr>
          <w:noProof/>
          <w:lang w:val="nb-NO"/>
        </w:rPr>
        <w:t>Kommunen skal straks tilby eller yte helse- og omsorgstjenester til den</w:t>
      </w:r>
      <w:r w:rsidRPr="1987F931" w:rsidR="16E09766">
        <w:rPr>
          <w:noProof/>
          <w:lang w:val="nb-NO"/>
        </w:rPr>
        <w:t xml:space="preserve"> </w:t>
      </w:r>
      <w:r w:rsidRPr="1987F931" w:rsidR="3BCE493E">
        <w:rPr>
          <w:noProof/>
          <w:lang w:val="nb-NO"/>
        </w:rPr>
        <w:t>enkelte når det må antas at den hjelp kommunen kan gi er påtrengende</w:t>
      </w:r>
      <w:r w:rsidRPr="1987F931" w:rsidR="231C74C0">
        <w:rPr>
          <w:noProof/>
          <w:lang w:val="nb-NO"/>
        </w:rPr>
        <w:t xml:space="preserve"> </w:t>
      </w:r>
      <w:r w:rsidRPr="1987F931" w:rsidR="3BCE493E">
        <w:rPr>
          <w:noProof/>
          <w:lang w:val="nb-NO"/>
        </w:rPr>
        <w:t>nødvendig. Kommunens ansvar for øyeblikkelig hjelp etter første punktum</w:t>
      </w:r>
      <w:r w:rsidRPr="1987F931" w:rsidR="45A7C5DD">
        <w:rPr>
          <w:noProof/>
          <w:lang w:val="nb-NO"/>
        </w:rPr>
        <w:t xml:space="preserve"> </w:t>
      </w:r>
      <w:r w:rsidRPr="1987F931" w:rsidR="3BCE493E">
        <w:rPr>
          <w:noProof/>
          <w:lang w:val="nb-NO"/>
        </w:rPr>
        <w:t>gjelder undersøkelse, behandling eller annen hjelp som det er forsvarlig at</w:t>
      </w:r>
      <w:r w:rsidRPr="1987F931" w:rsidR="4FD84883">
        <w:rPr>
          <w:noProof/>
          <w:lang w:val="nb-NO"/>
        </w:rPr>
        <w:t xml:space="preserve"> </w:t>
      </w:r>
      <w:r w:rsidRPr="1987F931" w:rsidR="3BCE493E">
        <w:rPr>
          <w:noProof/>
          <w:lang w:val="nb-NO"/>
        </w:rPr>
        <w:t>kommunen yter.</w:t>
      </w:r>
    </w:p>
    <w:p w:rsidR="1987F931" w:rsidP="1987F931" w:rsidRDefault="1987F931" w14:paraId="260D315E" w14:textId="31CAA987">
      <w:pPr>
        <w:pStyle w:val="Ingenmellomrom"/>
        <w:rPr>
          <w:noProof/>
          <w:lang w:val="nb-NO"/>
        </w:rPr>
      </w:pPr>
    </w:p>
    <w:p w:rsidR="5029986D" w:rsidP="1987F931" w:rsidRDefault="71111FAC" w14:paraId="676AA321" w14:textId="365EB050" w14:noSpellErr="1">
      <w:pPr>
        <w:pStyle w:val="Ingenmellomrom"/>
        <w:rPr>
          <w:noProof/>
          <w:lang w:val="nb-NO"/>
        </w:rPr>
      </w:pPr>
      <w:r w:rsidRPr="1987F931" w:rsidR="3BCE493E">
        <w:rPr>
          <w:noProof/>
          <w:lang w:val="nb-NO"/>
        </w:rPr>
        <w:t>Plikten til å yte øyeblikkelig hjelp etter første ledd inntrer ikke dersom</w:t>
      </w:r>
      <w:r w:rsidRPr="1987F931" w:rsidR="265623D7">
        <w:rPr>
          <w:noProof/>
          <w:lang w:val="nb-NO"/>
        </w:rPr>
        <w:t xml:space="preserve"> </w:t>
      </w:r>
      <w:r w:rsidRPr="1987F931" w:rsidR="3BCE493E">
        <w:rPr>
          <w:noProof/>
          <w:lang w:val="nb-NO"/>
        </w:rPr>
        <w:t>kommunen vet at nødvendig hjelp vil bli gitt av andre som etter forholdene</w:t>
      </w:r>
      <w:r w:rsidRPr="1987F931" w:rsidR="27DDFF07">
        <w:rPr>
          <w:noProof/>
          <w:lang w:val="nb-NO"/>
        </w:rPr>
        <w:t xml:space="preserve"> </w:t>
      </w:r>
      <w:r w:rsidRPr="1987F931" w:rsidR="3BCE493E">
        <w:rPr>
          <w:noProof/>
          <w:lang w:val="nb-NO"/>
        </w:rPr>
        <w:t>er nærmere til å gi den i tide.</w:t>
      </w:r>
    </w:p>
    <w:p w:rsidR="1987F931" w:rsidP="1987F931" w:rsidRDefault="1987F931" w14:paraId="454D27A6" w14:textId="2195A255">
      <w:pPr>
        <w:pStyle w:val="Ingenmellomrom"/>
        <w:rPr>
          <w:noProof/>
          <w:lang w:val="nb-NO"/>
        </w:rPr>
      </w:pPr>
    </w:p>
    <w:p w:rsidR="5029986D" w:rsidP="1987F931" w:rsidRDefault="71111FAC" w14:paraId="1332F6E0" w14:textId="3F602CC1" w14:noSpellErr="1">
      <w:pPr>
        <w:pStyle w:val="Ingenmellomrom"/>
        <w:rPr>
          <w:noProof/>
          <w:lang w:val="nb-NO"/>
        </w:rPr>
      </w:pPr>
      <w:r w:rsidRPr="1987F931" w:rsidR="3BCE493E">
        <w:rPr>
          <w:noProof/>
          <w:lang w:val="nb-NO"/>
        </w:rPr>
        <w:t>Kommunen skal sørge for tilbud om døgnopphold for helse- og</w:t>
      </w:r>
      <w:r w:rsidRPr="1987F931" w:rsidR="189F3042">
        <w:rPr>
          <w:noProof/>
          <w:lang w:val="nb-NO"/>
        </w:rPr>
        <w:t xml:space="preserve"> </w:t>
      </w:r>
      <w:r w:rsidRPr="1987F931" w:rsidR="3BCE493E">
        <w:rPr>
          <w:noProof/>
          <w:lang w:val="nb-NO"/>
        </w:rPr>
        <w:t>omsorgstjenester til pasienter og brukere med behov for øyeblikkelig hjelp.</w:t>
      </w:r>
    </w:p>
    <w:p w:rsidR="1987F931" w:rsidP="1987F931" w:rsidRDefault="1987F931" w14:paraId="26388D36" w14:textId="48024921">
      <w:pPr>
        <w:pStyle w:val="Ingenmellomrom"/>
        <w:rPr>
          <w:noProof/>
          <w:lang w:val="nb-NO"/>
        </w:rPr>
      </w:pPr>
    </w:p>
    <w:p w:rsidR="5029986D" w:rsidP="1987F931" w:rsidRDefault="71111FAC" w14:paraId="6005AA35" w14:textId="6E933F51" w14:noSpellErr="1">
      <w:pPr>
        <w:pStyle w:val="Ingenmellomrom"/>
        <w:rPr>
          <w:noProof/>
          <w:lang w:val="nb-NO"/>
        </w:rPr>
      </w:pPr>
      <w:r w:rsidRPr="1987F931" w:rsidR="3BCE493E">
        <w:rPr>
          <w:noProof/>
          <w:lang w:val="nb-NO"/>
        </w:rPr>
        <w:t>Plikten gjelder kun for de pasienter og brukere som kommunen har</w:t>
      </w:r>
      <w:r w:rsidRPr="1987F931" w:rsidR="68214F78">
        <w:rPr>
          <w:noProof/>
          <w:lang w:val="nb-NO"/>
        </w:rPr>
        <w:t xml:space="preserve"> </w:t>
      </w:r>
      <w:r w:rsidRPr="1987F931" w:rsidR="3BCE493E">
        <w:rPr>
          <w:noProof/>
          <w:lang w:val="nb-NO"/>
        </w:rPr>
        <w:t>mulighet til å utrede, behandle eller yte omsorg til.</w:t>
      </w:r>
    </w:p>
    <w:p w:rsidR="1987F931" w:rsidP="1987F931" w:rsidRDefault="1987F931" w14:paraId="7C2F468F" w14:textId="21E1F69C">
      <w:pPr>
        <w:pStyle w:val="Ingenmellomrom"/>
        <w:rPr>
          <w:noProof/>
          <w:lang w:val="nb-NO"/>
        </w:rPr>
      </w:pPr>
    </w:p>
    <w:p w:rsidR="5029986D" w:rsidP="437AC1FB" w:rsidRDefault="71111FAC" w14:paraId="1B6B2594" w14:textId="238A3663">
      <w:pPr>
        <w:pStyle w:val="Overskrift2"/>
        <w:rPr>
          <w:noProof/>
          <w:lang w:val="nb-NO"/>
        </w:rPr>
      </w:pPr>
      <w:r w:rsidRPr="437AC1FB" w:rsidR="6201DA62">
        <w:rPr>
          <w:noProof/>
          <w:lang w:val="nb-NO"/>
        </w:rPr>
        <w:t>14.2. MÅLSETTING</w:t>
      </w:r>
    </w:p>
    <w:p w:rsidR="5029986D" w:rsidP="1987F931" w:rsidRDefault="71111FAC" w14:paraId="5621ECB4" w14:textId="2DB8D3BA" w14:noSpellErr="1">
      <w:pPr>
        <w:pStyle w:val="Ingenmellomrom"/>
        <w:rPr>
          <w:noProof/>
          <w:lang w:val="nb-NO"/>
        </w:rPr>
      </w:pPr>
      <w:r w:rsidRPr="1987F931" w:rsidR="3BCE493E">
        <w:rPr>
          <w:noProof/>
          <w:lang w:val="nb-NO"/>
        </w:rPr>
        <w:t>Det er et mål for omsorgstjenesten at den skal sette innbyggerne i stand til å</w:t>
      </w:r>
      <w:r w:rsidRPr="1987F931" w:rsidR="48F98FF3">
        <w:rPr>
          <w:noProof/>
          <w:lang w:val="nb-NO"/>
        </w:rPr>
        <w:t xml:space="preserve"> </w:t>
      </w:r>
      <w:r w:rsidRPr="1987F931" w:rsidR="3BCE493E">
        <w:rPr>
          <w:noProof/>
          <w:lang w:val="nb-NO"/>
        </w:rPr>
        <w:t>bo i eget hjem så lenge som mulig.</w:t>
      </w:r>
    </w:p>
    <w:p w:rsidR="1987F931" w:rsidP="1987F931" w:rsidRDefault="1987F931" w14:paraId="7BE2BA7E" w14:textId="12FF1638">
      <w:pPr>
        <w:pStyle w:val="Ingenmellomrom"/>
        <w:rPr>
          <w:noProof/>
          <w:lang w:val="nb-NO"/>
        </w:rPr>
      </w:pPr>
    </w:p>
    <w:p w:rsidR="5029986D" w:rsidP="1987F931" w:rsidRDefault="71111FAC" w14:paraId="5C698181" w14:textId="336E64F4" w14:noSpellErr="1">
      <w:pPr>
        <w:pStyle w:val="Ingenmellomrom"/>
        <w:rPr>
          <w:noProof/>
          <w:lang w:val="nb-NO"/>
        </w:rPr>
      </w:pPr>
      <w:r w:rsidRPr="1987F931" w:rsidR="3BCE493E">
        <w:rPr>
          <w:noProof/>
          <w:lang w:val="nb-NO"/>
        </w:rPr>
        <w:t>Tjenesteutøvelsen skal ta utgangspunkt i den enkeltes ressurser og bidra til</w:t>
      </w:r>
      <w:r w:rsidRPr="1987F931" w:rsidR="10AF7254">
        <w:rPr>
          <w:noProof/>
          <w:lang w:val="nb-NO"/>
        </w:rPr>
        <w:t xml:space="preserve"> </w:t>
      </w:r>
      <w:r w:rsidRPr="1987F931" w:rsidR="3BCE493E">
        <w:rPr>
          <w:noProof/>
          <w:lang w:val="nb-NO"/>
        </w:rPr>
        <w:t>at brukeren opprettholder eller gjenvinner størst mulig grad av</w:t>
      </w:r>
      <w:r w:rsidRPr="1987F931" w:rsidR="63CAB43E">
        <w:rPr>
          <w:noProof/>
          <w:lang w:val="nb-NO"/>
        </w:rPr>
        <w:t xml:space="preserve"> </w:t>
      </w:r>
      <w:r w:rsidRPr="1987F931" w:rsidR="3BCE493E">
        <w:rPr>
          <w:noProof/>
          <w:lang w:val="nb-NO"/>
        </w:rPr>
        <w:t>egenmestring.</w:t>
      </w:r>
    </w:p>
    <w:p w:rsidR="1987F931" w:rsidP="1987F931" w:rsidRDefault="1987F931" w14:paraId="71DD9BF0" w14:textId="7D560188">
      <w:pPr>
        <w:pStyle w:val="Ingenmellomrom"/>
        <w:rPr>
          <w:noProof/>
          <w:lang w:val="nb-NO"/>
        </w:rPr>
      </w:pPr>
    </w:p>
    <w:p w:rsidR="5029986D" w:rsidP="1987F931" w:rsidRDefault="71111FAC" w14:paraId="4610E5F4" w14:textId="4D133005">
      <w:pPr>
        <w:pStyle w:val="Ingenmellomrom"/>
        <w:rPr>
          <w:noProof/>
          <w:lang w:val="nb-NO"/>
        </w:rPr>
      </w:pPr>
      <w:r w:rsidRPr="1987F931" w:rsidR="3BCE493E">
        <w:rPr>
          <w:noProof/>
          <w:lang w:val="nb-NO"/>
        </w:rPr>
        <w:t xml:space="preserve">Pasienten skal sikres trygghet i den livssituasjon </w:t>
      </w:r>
      <w:r w:rsidRPr="1987F931" w:rsidR="14C52A39">
        <w:rPr>
          <w:noProof/>
          <w:lang w:val="nb-NO"/>
        </w:rPr>
        <w:t>den</w:t>
      </w:r>
      <w:r w:rsidRPr="1987F931" w:rsidR="3BCE493E">
        <w:rPr>
          <w:noProof/>
          <w:lang w:val="nb-NO"/>
        </w:rPr>
        <w:t xml:space="preserve"> befinner seg i.</w:t>
      </w:r>
    </w:p>
    <w:p w:rsidR="1987F931" w:rsidP="1987F931" w:rsidRDefault="1987F931" w14:paraId="3758ED80" w14:textId="023A3E8E">
      <w:pPr>
        <w:pStyle w:val="Ingenmellomrom"/>
        <w:rPr>
          <w:noProof/>
          <w:lang w:val="nb-NO"/>
        </w:rPr>
      </w:pPr>
    </w:p>
    <w:p w:rsidR="5029986D" w:rsidP="1987F931" w:rsidRDefault="71111FAC" w14:paraId="32ADCC86" w14:textId="4F96AA77">
      <w:pPr>
        <w:pStyle w:val="Ingenmellomrom"/>
        <w:rPr>
          <w:noProof/>
          <w:lang w:val="nb-NO"/>
        </w:rPr>
      </w:pPr>
      <w:r w:rsidRPr="1987F931" w:rsidR="3BCE493E">
        <w:rPr>
          <w:noProof/>
          <w:lang w:val="nb-NO"/>
        </w:rPr>
        <w:t>Kommunal akutt døgnenhet (KAD) er tidsbegrenset opphold i institusjon</w:t>
      </w:r>
      <w:r w:rsidRPr="1987F931" w:rsidR="148361AF">
        <w:rPr>
          <w:noProof/>
          <w:lang w:val="nb-NO"/>
        </w:rPr>
        <w:t xml:space="preserve"> </w:t>
      </w:r>
      <w:r w:rsidRPr="1987F931" w:rsidR="3BCE493E">
        <w:rPr>
          <w:noProof/>
          <w:lang w:val="nb-NO"/>
        </w:rPr>
        <w:t>som tilbys inntil 72 timer</w:t>
      </w:r>
      <w:r w:rsidRPr="1987F931" w:rsidR="1381E50F">
        <w:rPr>
          <w:noProof/>
          <w:lang w:val="nb-NO"/>
        </w:rPr>
        <w:t>,</w:t>
      </w:r>
      <w:r w:rsidRPr="1987F931" w:rsidR="3BCE493E">
        <w:rPr>
          <w:noProof/>
          <w:lang w:val="nb-NO"/>
        </w:rPr>
        <w:t xml:space="preserve"> når det er akutt avklart behov for heldøgns</w:t>
      </w:r>
      <w:r w:rsidRPr="1987F931" w:rsidR="74862772">
        <w:rPr>
          <w:noProof/>
          <w:lang w:val="nb-NO"/>
        </w:rPr>
        <w:t xml:space="preserve"> </w:t>
      </w:r>
      <w:r w:rsidRPr="1987F931" w:rsidR="3BCE493E">
        <w:rPr>
          <w:noProof/>
          <w:lang w:val="nb-NO"/>
        </w:rPr>
        <w:t>pleie- og/eller omsorg i institusjon.</w:t>
      </w:r>
    </w:p>
    <w:p w:rsidR="1987F931" w:rsidP="1987F931" w:rsidRDefault="1987F931" w14:paraId="426544A8" w14:textId="3C3DC604">
      <w:pPr>
        <w:pStyle w:val="Ingenmellomrom"/>
        <w:rPr>
          <w:noProof/>
          <w:lang w:val="nb-NO"/>
        </w:rPr>
      </w:pPr>
    </w:p>
    <w:p w:rsidR="5029986D" w:rsidP="1987F931" w:rsidRDefault="71111FAC" w14:paraId="69B79913" w14:textId="7F905D7D" w14:noSpellErr="1">
      <w:pPr>
        <w:pStyle w:val="Ingenmellomrom"/>
        <w:rPr>
          <w:noProof/>
          <w:lang w:val="nb-NO"/>
        </w:rPr>
      </w:pPr>
      <w:r w:rsidRPr="1987F931" w:rsidR="3BCE493E">
        <w:rPr>
          <w:noProof/>
          <w:lang w:val="nb-NO"/>
        </w:rPr>
        <w:t>KAD kan tildeles ut fra forskjellige kriterier og inneha forskjellige</w:t>
      </w:r>
      <w:r w:rsidRPr="1987F931" w:rsidR="3A139730">
        <w:rPr>
          <w:noProof/>
          <w:lang w:val="nb-NO"/>
        </w:rPr>
        <w:t xml:space="preserve"> </w:t>
      </w:r>
      <w:r w:rsidRPr="1987F931" w:rsidR="3BCE493E">
        <w:rPr>
          <w:noProof/>
          <w:lang w:val="nb-NO"/>
        </w:rPr>
        <w:t>målsettinger. Målsettingen med oppholdet beskrives i behandlingsplan fra</w:t>
      </w:r>
      <w:r w:rsidRPr="1987F931" w:rsidR="20B3A16D">
        <w:rPr>
          <w:noProof/>
          <w:lang w:val="nb-NO"/>
        </w:rPr>
        <w:t xml:space="preserve"> </w:t>
      </w:r>
      <w:r w:rsidRPr="1987F931" w:rsidR="3BCE493E">
        <w:rPr>
          <w:noProof/>
          <w:lang w:val="nb-NO"/>
        </w:rPr>
        <w:t>lege/legevakt.</w:t>
      </w:r>
    </w:p>
    <w:p w:rsidR="5029986D" w:rsidP="1987F931" w:rsidRDefault="71111FAC" w14:paraId="6B630B91" w14:textId="3680070B">
      <w:pPr>
        <w:rPr>
          <w:noProof/>
          <w:lang w:val="nb-NO"/>
        </w:rPr>
      </w:pPr>
    </w:p>
    <w:p w:rsidR="5029986D" w:rsidP="1987F931" w:rsidRDefault="71111FAC" w14:paraId="28DC961F" w14:textId="260BABE6">
      <w:pPr>
        <w:pStyle w:val="Overskrift2"/>
        <w:rPr>
          <w:noProof/>
          <w:lang w:val="nb-NO"/>
        </w:rPr>
      </w:pPr>
      <w:r w:rsidRPr="1987F931" w:rsidR="3BCE493E">
        <w:rPr>
          <w:noProof/>
          <w:lang w:val="nb-NO"/>
        </w:rPr>
        <w:t>14.3. HVEM KAN FÅ TJENESTEN</w:t>
      </w:r>
    </w:p>
    <w:p w:rsidR="5029986D" w:rsidP="1987F931" w:rsidRDefault="71111FAC" w14:paraId="3209EEA3" w14:textId="45AFF8F0" w14:noSpellErr="1">
      <w:pPr>
        <w:pStyle w:val="Ingenmellomrom"/>
        <w:rPr>
          <w:noProof/>
          <w:lang w:val="nb-NO"/>
        </w:rPr>
      </w:pPr>
      <w:r w:rsidRPr="1987F931" w:rsidR="3BCE493E">
        <w:rPr>
          <w:noProof/>
          <w:lang w:val="nb-NO"/>
        </w:rPr>
        <w:t>Pasienter som for en tidsavgrenset periode på inntil 72 timer trenger</w:t>
      </w:r>
      <w:r w:rsidRPr="1987F931" w:rsidR="4A1740BB">
        <w:rPr>
          <w:noProof/>
          <w:lang w:val="nb-NO"/>
        </w:rPr>
        <w:t xml:space="preserve"> </w:t>
      </w:r>
      <w:r w:rsidRPr="1987F931" w:rsidR="3BCE493E">
        <w:rPr>
          <w:noProof/>
          <w:lang w:val="nb-NO"/>
        </w:rPr>
        <w:t>døgnkontinuerlig behandling/observasjon.</w:t>
      </w:r>
    </w:p>
    <w:p w:rsidR="1987F931" w:rsidP="1987F931" w:rsidRDefault="1987F931" w14:paraId="642C1717" w14:textId="660EA97F">
      <w:pPr>
        <w:pStyle w:val="Ingenmellomrom"/>
        <w:rPr>
          <w:noProof/>
          <w:lang w:val="nb-NO"/>
        </w:rPr>
      </w:pPr>
    </w:p>
    <w:p w:rsidR="5029986D" w:rsidP="1987F931" w:rsidRDefault="71111FAC" w14:paraId="70E31762" w14:textId="613C7411" w14:noSpellErr="1">
      <w:pPr>
        <w:pStyle w:val="Ingenmellomrom"/>
        <w:rPr>
          <w:noProof/>
          <w:lang w:val="nb-NO"/>
        </w:rPr>
      </w:pPr>
      <w:r w:rsidRPr="1987F931" w:rsidR="3BCE493E">
        <w:rPr>
          <w:noProof/>
          <w:lang w:val="nb-NO"/>
        </w:rPr>
        <w:t>Det vil bli vurdert om nødvendig helsehjelp kan gis på en faglig forsvarlig</w:t>
      </w:r>
      <w:r w:rsidRPr="1987F931" w:rsidR="3188E0E5">
        <w:rPr>
          <w:noProof/>
          <w:lang w:val="nb-NO"/>
        </w:rPr>
        <w:t xml:space="preserve"> </w:t>
      </w:r>
      <w:r w:rsidRPr="1987F931" w:rsidR="3BCE493E">
        <w:rPr>
          <w:noProof/>
          <w:lang w:val="nb-NO"/>
        </w:rPr>
        <w:t>måte i hjemmet.</w:t>
      </w:r>
    </w:p>
    <w:p w:rsidR="1987F931" w:rsidP="1987F931" w:rsidRDefault="1987F931" w14:paraId="68F13BC6" w14:textId="0A7AC281">
      <w:pPr>
        <w:pStyle w:val="Ingenmellomrom"/>
        <w:rPr>
          <w:noProof/>
          <w:lang w:val="nb-NO"/>
        </w:rPr>
      </w:pPr>
    </w:p>
    <w:p w:rsidR="5029986D" w:rsidP="1987F931" w:rsidRDefault="71111FAC" w14:paraId="2826DC6F" w14:textId="50D0352C">
      <w:pPr>
        <w:pStyle w:val="Ingenmellomrom"/>
        <w:rPr>
          <w:noProof/>
          <w:lang w:val="nb-NO"/>
        </w:rPr>
      </w:pPr>
      <w:r w:rsidRPr="1987F931" w:rsidR="3BCE493E">
        <w:rPr>
          <w:noProof/>
          <w:lang w:val="nb-NO"/>
        </w:rPr>
        <w:t>I tilfeller der nødvendig helsehjelp kan gis på forsvarlig vis i eget hjem, har</w:t>
      </w:r>
      <w:r w:rsidRPr="1987F931" w:rsidR="410E7669">
        <w:rPr>
          <w:noProof/>
          <w:lang w:val="nb-NO"/>
        </w:rPr>
        <w:t xml:space="preserve"> </w:t>
      </w:r>
      <w:r w:rsidRPr="1987F931" w:rsidR="3BCE493E">
        <w:rPr>
          <w:noProof/>
          <w:lang w:val="nb-NO"/>
        </w:rPr>
        <w:t xml:space="preserve">ikke søkeren krav på </w:t>
      </w:r>
      <w:r w:rsidRPr="1987F931" w:rsidR="3BCE493E">
        <w:rPr>
          <w:noProof/>
          <w:lang w:val="nb-NO"/>
        </w:rPr>
        <w:t>KAD</w:t>
      </w:r>
      <w:r w:rsidRPr="1987F931" w:rsidR="74229AF6">
        <w:rPr>
          <w:noProof/>
          <w:lang w:val="nb-NO"/>
        </w:rPr>
        <w:t>-</w:t>
      </w:r>
      <w:r w:rsidRPr="1987F931" w:rsidR="3BCE493E">
        <w:rPr>
          <w:noProof/>
          <w:lang w:val="nb-NO"/>
        </w:rPr>
        <w:t>plass</w:t>
      </w:r>
      <w:r w:rsidRPr="1987F931" w:rsidR="3BCE493E">
        <w:rPr>
          <w:noProof/>
          <w:lang w:val="nb-NO"/>
        </w:rPr>
        <w:t>.</w:t>
      </w:r>
    </w:p>
    <w:p w:rsidR="1987F931" w:rsidP="1987F931" w:rsidRDefault="1987F931" w14:paraId="2C923846" w14:textId="3D3B43F3">
      <w:pPr>
        <w:pStyle w:val="Ingenmellomrom"/>
        <w:rPr>
          <w:noProof/>
          <w:lang w:val="nb-NO"/>
        </w:rPr>
      </w:pPr>
    </w:p>
    <w:p w:rsidR="5029986D" w:rsidP="1987F931" w:rsidRDefault="71111FAC" w14:paraId="51858B58" w14:textId="195FFD03" w14:noSpellErr="1">
      <w:pPr>
        <w:pStyle w:val="Ingenmellomrom"/>
        <w:rPr>
          <w:noProof/>
          <w:lang w:val="nb-NO"/>
        </w:rPr>
      </w:pPr>
      <w:r w:rsidRPr="1987F931" w:rsidR="3BCE493E">
        <w:rPr>
          <w:noProof/>
          <w:lang w:val="nb-NO"/>
        </w:rPr>
        <w:t>Ved behov for behandling/observasjon må det først avklares om behovet er</w:t>
      </w:r>
      <w:r w:rsidRPr="1987F931" w:rsidR="7E674F9F">
        <w:rPr>
          <w:noProof/>
          <w:lang w:val="nb-NO"/>
        </w:rPr>
        <w:t xml:space="preserve"> </w:t>
      </w:r>
      <w:r w:rsidRPr="1987F931" w:rsidR="3BCE493E">
        <w:rPr>
          <w:noProof/>
          <w:lang w:val="nb-NO"/>
        </w:rPr>
        <w:t>av en slik art at nødvendig helsehjelp må ytes av spesialisthelsetjenesten.</w:t>
      </w:r>
    </w:p>
    <w:p w:rsidR="1987F931" w:rsidP="1987F931" w:rsidRDefault="1987F931" w14:paraId="195504E6" w14:textId="3556FBDB">
      <w:pPr>
        <w:pStyle w:val="Ingenmellomrom"/>
        <w:rPr>
          <w:noProof/>
          <w:lang w:val="nb-NO"/>
        </w:rPr>
      </w:pPr>
    </w:p>
    <w:p w:rsidR="5029986D" w:rsidP="1987F931" w:rsidRDefault="71111FAC" w14:paraId="618171F5" w14:textId="1A6865F3">
      <w:pPr>
        <w:pStyle w:val="Overskrift3"/>
        <w:rPr>
          <w:noProof/>
          <w:sz w:val="32"/>
          <w:szCs w:val="32"/>
          <w:lang w:val="nb-NO"/>
        </w:rPr>
      </w:pPr>
      <w:r w:rsidRPr="27A52F30" w:rsidR="016F959C">
        <w:rPr>
          <w:noProof/>
          <w:lang w:val="nb-NO"/>
        </w:rPr>
        <w:t>Inntaksk</w:t>
      </w:r>
      <w:r w:rsidRPr="27A52F30" w:rsidR="3BCE493E">
        <w:rPr>
          <w:noProof/>
          <w:lang w:val="nb-NO"/>
        </w:rPr>
        <w:t xml:space="preserve">riterier </w:t>
      </w:r>
      <w:r w:rsidRPr="27A52F30" w:rsidR="2FD1AA92">
        <w:rPr>
          <w:noProof/>
          <w:lang w:val="nb-NO"/>
        </w:rPr>
        <w:t>fo</w:t>
      </w:r>
      <w:r w:rsidRPr="27A52F30" w:rsidR="3BCE493E">
        <w:rPr>
          <w:noProof/>
          <w:lang w:val="nb-NO"/>
        </w:rPr>
        <w:t xml:space="preserve">r </w:t>
      </w:r>
      <w:r w:rsidRPr="27A52F30" w:rsidR="3BCE493E">
        <w:rPr>
          <w:noProof/>
          <w:lang w:val="nb-NO"/>
        </w:rPr>
        <w:t>KAD</w:t>
      </w:r>
      <w:r w:rsidRPr="27A52F30" w:rsidR="02FEBBF7">
        <w:rPr>
          <w:noProof/>
          <w:lang w:val="nb-NO"/>
        </w:rPr>
        <w:t>-</w:t>
      </w:r>
      <w:r w:rsidRPr="27A52F30" w:rsidR="3BCE493E">
        <w:rPr>
          <w:noProof/>
          <w:lang w:val="nb-NO"/>
        </w:rPr>
        <w:t>plass</w:t>
      </w:r>
    </w:p>
    <w:p w:rsidR="27A52F30" w:rsidP="27A52F30" w:rsidRDefault="27A52F30" w14:paraId="1C8C200D" w14:textId="6E053A46">
      <w:pPr>
        <w:pStyle w:val="Ingenmellomrom"/>
        <w:rPr>
          <w:noProof/>
          <w:lang w:val="nb-NO"/>
        </w:rPr>
      </w:pPr>
    </w:p>
    <w:p w:rsidR="1987F931" w:rsidP="1987F931" w:rsidRDefault="1987F931" w14:paraId="2DC89E5F" w14:textId="2779A72D">
      <w:pPr>
        <w:pStyle w:val="Ingenmellomrom"/>
        <w:rPr>
          <w:noProof/>
          <w:lang w:val="nb-NO"/>
        </w:rPr>
      </w:pPr>
      <w:r w:rsidRPr="27A52F30" w:rsidR="3BCE493E">
        <w:rPr>
          <w:noProof/>
          <w:lang w:val="nb-NO"/>
        </w:rPr>
        <w:t>Pasienten skal;</w:t>
      </w:r>
    </w:p>
    <w:p w:rsidR="5029986D" w:rsidP="1987F931" w:rsidRDefault="71111FAC" w14:paraId="544CD25F" w14:textId="0CE8EF97">
      <w:pPr>
        <w:pStyle w:val="Ingenmellomrom"/>
        <w:numPr>
          <w:ilvl w:val="0"/>
          <w:numId w:val="126"/>
        </w:numPr>
        <w:rPr>
          <w:noProof/>
          <w:lang w:val="nb-NO"/>
        </w:rPr>
      </w:pPr>
      <w:r w:rsidRPr="1987F931" w:rsidR="3BCE493E">
        <w:rPr>
          <w:noProof/>
          <w:lang w:val="nb-NO"/>
        </w:rPr>
        <w:t>Være sett til og vurdert av lege</w:t>
      </w:r>
    </w:p>
    <w:p w:rsidR="5029986D" w:rsidP="1987F931" w:rsidRDefault="71111FAC" w14:paraId="4ECA67E7" w14:textId="5D72A145">
      <w:pPr>
        <w:pStyle w:val="Ingenmellomrom"/>
        <w:numPr>
          <w:ilvl w:val="0"/>
          <w:numId w:val="126"/>
        </w:numPr>
        <w:rPr>
          <w:noProof/>
          <w:lang w:val="nb-NO"/>
        </w:rPr>
      </w:pPr>
      <w:r w:rsidRPr="1987F931" w:rsidR="3BCE493E">
        <w:rPr>
          <w:noProof/>
          <w:lang w:val="nb-NO"/>
        </w:rPr>
        <w:t>Være 18 år eller eldre</w:t>
      </w:r>
    </w:p>
    <w:p w:rsidR="5029986D" w:rsidP="1987F931" w:rsidRDefault="71111FAC" w14:paraId="61F9CE0D" w14:textId="56537653">
      <w:pPr>
        <w:pStyle w:val="Ingenmellomrom"/>
        <w:numPr>
          <w:ilvl w:val="0"/>
          <w:numId w:val="126"/>
        </w:numPr>
        <w:rPr>
          <w:noProof/>
          <w:lang w:val="nb-NO"/>
        </w:rPr>
      </w:pPr>
      <w:r w:rsidRPr="1987F931" w:rsidR="3BCE493E">
        <w:rPr>
          <w:noProof/>
          <w:lang w:val="nb-NO"/>
        </w:rPr>
        <w:t>Ha avklart diagnose</w:t>
      </w:r>
      <w:r w:rsidRPr="1987F931" w:rsidR="1942CA1C">
        <w:rPr>
          <w:noProof/>
          <w:lang w:val="nb-NO"/>
        </w:rPr>
        <w:t>,</w:t>
      </w:r>
      <w:r w:rsidRPr="1987F931" w:rsidR="3BCE493E">
        <w:rPr>
          <w:noProof/>
          <w:lang w:val="nb-NO"/>
        </w:rPr>
        <w:t xml:space="preserve"> funksjonsnivå</w:t>
      </w:r>
      <w:r w:rsidRPr="1987F931" w:rsidR="38E7007E">
        <w:rPr>
          <w:noProof/>
          <w:lang w:val="nb-NO"/>
        </w:rPr>
        <w:t xml:space="preserve"> og mål for oppholdet</w:t>
      </w:r>
    </w:p>
    <w:p w:rsidR="5029986D" w:rsidP="1987F931" w:rsidRDefault="71111FAC" w14:paraId="54A731B8" w14:textId="476421AC">
      <w:pPr>
        <w:pStyle w:val="Ingenmellomrom"/>
        <w:numPr>
          <w:ilvl w:val="0"/>
          <w:numId w:val="126"/>
        </w:numPr>
        <w:rPr>
          <w:noProof/>
          <w:lang w:val="nb-NO"/>
        </w:rPr>
      </w:pPr>
      <w:r w:rsidRPr="1987F931" w:rsidR="3BCE493E">
        <w:rPr>
          <w:noProof/>
          <w:lang w:val="nb-NO"/>
        </w:rPr>
        <w:t>Kunne behandles/observeres for sin tilstand innen 72 timer</w:t>
      </w:r>
    </w:p>
    <w:p w:rsidR="5029986D" w:rsidP="1987F931" w:rsidRDefault="71111FAC" w14:paraId="68492D0C" w14:textId="4333F499">
      <w:pPr>
        <w:pStyle w:val="Ingenmellomrom"/>
        <w:numPr>
          <w:ilvl w:val="0"/>
          <w:numId w:val="126"/>
        </w:numPr>
        <w:rPr>
          <w:noProof/>
          <w:lang w:val="nb-NO"/>
        </w:rPr>
      </w:pPr>
      <w:r w:rsidRPr="1987F931" w:rsidR="3BCE493E">
        <w:rPr>
          <w:noProof/>
          <w:lang w:val="nb-NO"/>
        </w:rPr>
        <w:t>Ha behov for observasjon eller behandling hvor innleggelse er</w:t>
      </w:r>
      <w:r w:rsidRPr="1987F931" w:rsidR="3CC84B67">
        <w:rPr>
          <w:noProof/>
          <w:lang w:val="nb-NO"/>
        </w:rPr>
        <w:t xml:space="preserve"> </w:t>
      </w:r>
      <w:r w:rsidRPr="1987F931" w:rsidR="3BCE493E">
        <w:rPr>
          <w:noProof/>
          <w:lang w:val="nb-NO"/>
        </w:rPr>
        <w:t>nødvendig</w:t>
      </w:r>
    </w:p>
    <w:p w:rsidR="5029986D" w:rsidP="1987F931" w:rsidRDefault="71111FAC" w14:paraId="19664BAE" w14:textId="03E40095">
      <w:pPr>
        <w:pStyle w:val="Ingenmellomrom"/>
        <w:numPr>
          <w:ilvl w:val="0"/>
          <w:numId w:val="126"/>
        </w:numPr>
        <w:rPr>
          <w:noProof/>
          <w:lang w:val="nb-NO"/>
        </w:rPr>
      </w:pPr>
      <w:r w:rsidRPr="1987F931" w:rsidR="3BCE493E">
        <w:rPr>
          <w:noProof/>
          <w:lang w:val="nb-NO"/>
        </w:rPr>
        <w:t>Oppfylle inklusjonsdiagnose og ikke utelukkes av</w:t>
      </w:r>
      <w:r w:rsidRPr="1987F931" w:rsidR="34DBBB5D">
        <w:rPr>
          <w:noProof/>
          <w:lang w:val="nb-NO"/>
        </w:rPr>
        <w:t xml:space="preserve"> </w:t>
      </w:r>
      <w:r w:rsidRPr="1987F931" w:rsidR="3BCE493E">
        <w:rPr>
          <w:noProof/>
          <w:lang w:val="nb-NO"/>
        </w:rPr>
        <w:t>eksklusjonskriteriene</w:t>
      </w:r>
    </w:p>
    <w:p w:rsidR="27F1FCCF" w:rsidP="1987F931" w:rsidRDefault="27F1FCCF" w14:paraId="5F35CAE6" w14:textId="7CF554F3">
      <w:pPr>
        <w:pStyle w:val="Normal"/>
        <w:rPr>
          <w:noProof/>
          <w:lang w:val="nb-NO"/>
        </w:rPr>
      </w:pPr>
    </w:p>
    <w:p w:rsidR="5029986D" w:rsidP="1987F931" w:rsidRDefault="71111FAC" w14:paraId="41CCE20A" w14:textId="404BBFC4">
      <w:pPr>
        <w:pStyle w:val="Overskrift2"/>
        <w:rPr>
          <w:noProof/>
          <w:lang w:val="nb-NO"/>
        </w:rPr>
      </w:pPr>
      <w:r w:rsidRPr="1987F931" w:rsidR="3BCE493E">
        <w:rPr>
          <w:noProof/>
          <w:lang w:val="nb-NO"/>
        </w:rPr>
        <w:t>14.4. TJENESTENS INNHOLD</w:t>
      </w:r>
    </w:p>
    <w:p w:rsidR="5029986D" w:rsidP="1987F931" w:rsidRDefault="71111FAC" w14:paraId="065F6989" w14:textId="6321AF42">
      <w:pPr>
        <w:pStyle w:val="Ingenmellomrom"/>
        <w:numPr>
          <w:ilvl w:val="0"/>
          <w:numId w:val="127"/>
        </w:numPr>
        <w:rPr>
          <w:noProof/>
          <w:lang w:val="nb-NO"/>
        </w:rPr>
      </w:pPr>
      <w:r w:rsidRPr="1987F931" w:rsidR="3BCE493E">
        <w:rPr>
          <w:noProof/>
          <w:lang w:val="nb-NO"/>
        </w:rPr>
        <w:t>Brukerne får individuell behandling/observasjon der målet er at</w:t>
      </w:r>
      <w:r w:rsidRPr="1987F931" w:rsidR="144DACB3">
        <w:rPr>
          <w:noProof/>
          <w:lang w:val="nb-NO"/>
        </w:rPr>
        <w:t xml:space="preserve"> </w:t>
      </w:r>
      <w:r w:rsidRPr="1987F931" w:rsidR="3BCE493E">
        <w:rPr>
          <w:noProof/>
          <w:lang w:val="nb-NO"/>
        </w:rPr>
        <w:t>pasienten skal skrives ut innen 72 timer.</w:t>
      </w:r>
    </w:p>
    <w:p w:rsidR="5029986D" w:rsidP="1987F931" w:rsidRDefault="71111FAC" w14:paraId="1640343B" w14:textId="636376AE">
      <w:pPr>
        <w:pStyle w:val="Ingenmellomrom"/>
        <w:numPr>
          <w:ilvl w:val="0"/>
          <w:numId w:val="127"/>
        </w:numPr>
        <w:rPr>
          <w:noProof/>
          <w:lang w:val="nb-NO"/>
        </w:rPr>
      </w:pPr>
      <w:r w:rsidRPr="1987F931" w:rsidR="3BCE493E">
        <w:rPr>
          <w:noProof/>
          <w:lang w:val="nb-NO"/>
        </w:rPr>
        <w:t>KAD</w:t>
      </w:r>
      <w:r w:rsidRPr="1987F931" w:rsidR="25C0FE67">
        <w:rPr>
          <w:noProof/>
          <w:lang w:val="nb-NO"/>
        </w:rPr>
        <w:t>-</w:t>
      </w:r>
      <w:r w:rsidRPr="1987F931" w:rsidR="3BCE493E">
        <w:rPr>
          <w:noProof/>
          <w:lang w:val="nb-NO"/>
        </w:rPr>
        <w:t>oppholdet</w:t>
      </w:r>
      <w:r w:rsidRPr="1987F931" w:rsidR="3BCE493E">
        <w:rPr>
          <w:noProof/>
          <w:lang w:val="nb-NO"/>
        </w:rPr>
        <w:t xml:space="preserve"> tilpasses den enkeltes behandlingsplan.</w:t>
      </w:r>
    </w:p>
    <w:p w:rsidR="5029986D" w:rsidP="1987F931" w:rsidRDefault="71111FAC" w14:paraId="79C17B4A" w14:textId="1FD1B056">
      <w:pPr>
        <w:pStyle w:val="Ingenmellomrom"/>
        <w:numPr>
          <w:ilvl w:val="0"/>
          <w:numId w:val="127"/>
        </w:numPr>
        <w:rPr>
          <w:noProof/>
          <w:lang w:val="nb-NO"/>
        </w:rPr>
      </w:pPr>
      <w:r w:rsidRPr="1987F931" w:rsidR="3BCE493E">
        <w:rPr>
          <w:noProof/>
          <w:lang w:val="nb-NO"/>
        </w:rPr>
        <w:t>Det ytes oppfølging fra lege, minimum, en gang i døgnet.</w:t>
      </w:r>
    </w:p>
    <w:p w:rsidR="5029986D" w:rsidP="1987F931" w:rsidRDefault="71111FAC" w14:paraId="6FBF503F" w14:textId="08416AFD">
      <w:pPr>
        <w:pStyle w:val="Ingenmellomrom"/>
        <w:numPr>
          <w:ilvl w:val="0"/>
          <w:numId w:val="127"/>
        </w:numPr>
        <w:rPr>
          <w:noProof/>
          <w:lang w:val="nb-NO"/>
        </w:rPr>
      </w:pPr>
      <w:r w:rsidRPr="1987F931" w:rsidR="3BCE493E">
        <w:rPr>
          <w:noProof/>
          <w:lang w:val="nb-NO"/>
        </w:rPr>
        <w:t>Pasienter med behov for langvarig og koordinerte tjenester, skal få</w:t>
      </w:r>
      <w:r w:rsidRPr="1987F931" w:rsidR="3663EF74">
        <w:rPr>
          <w:noProof/>
          <w:lang w:val="nb-NO"/>
        </w:rPr>
        <w:t xml:space="preserve"> </w:t>
      </w:r>
      <w:r w:rsidRPr="1987F931" w:rsidR="3BCE493E">
        <w:rPr>
          <w:noProof/>
          <w:lang w:val="nb-NO"/>
        </w:rPr>
        <w:t>tilbud om å få utarbeidet en individuell plan jf. Lov om</w:t>
      </w:r>
      <w:r w:rsidRPr="1987F931" w:rsidR="41062A18">
        <w:rPr>
          <w:noProof/>
          <w:lang w:val="nb-NO"/>
        </w:rPr>
        <w:t xml:space="preserve"> </w:t>
      </w:r>
      <w:r w:rsidRPr="1987F931" w:rsidR="3BCE493E">
        <w:rPr>
          <w:noProof/>
          <w:lang w:val="nb-NO"/>
        </w:rPr>
        <w:t>pasientrettigheter § 2-5, jf. Helse- og omsorgstjenesteloven § 7-1,</w:t>
      </w:r>
      <w:r w:rsidRPr="1987F931" w:rsidR="5E3DAF9A">
        <w:rPr>
          <w:noProof/>
          <w:lang w:val="nb-NO"/>
        </w:rPr>
        <w:t xml:space="preserve"> </w:t>
      </w:r>
      <w:r w:rsidRPr="1987F931" w:rsidR="3BCE493E">
        <w:rPr>
          <w:noProof/>
          <w:lang w:val="nb-NO"/>
        </w:rPr>
        <w:t>individuell plan.</w:t>
      </w:r>
    </w:p>
    <w:p w:rsidR="5029986D" w:rsidP="1987F931" w:rsidRDefault="71111FAC" w14:paraId="1A4DEA6B" w14:textId="14605DAF">
      <w:pPr>
        <w:pStyle w:val="Ingenmellomrom"/>
        <w:numPr>
          <w:ilvl w:val="0"/>
          <w:numId w:val="127"/>
        </w:numPr>
        <w:rPr>
          <w:noProof/>
          <w:lang w:val="nb-NO"/>
        </w:rPr>
      </w:pPr>
      <w:r w:rsidRPr="1987F931" w:rsidR="3BCE493E">
        <w:rPr>
          <w:noProof/>
          <w:lang w:val="nb-NO"/>
        </w:rPr>
        <w:t>KAD</w:t>
      </w:r>
      <w:r w:rsidRPr="1987F931" w:rsidR="429D17F6">
        <w:rPr>
          <w:noProof/>
          <w:lang w:val="nb-NO"/>
        </w:rPr>
        <w:t>-</w:t>
      </w:r>
      <w:r w:rsidRPr="1987F931" w:rsidR="3BCE493E">
        <w:rPr>
          <w:noProof/>
          <w:lang w:val="nb-NO"/>
        </w:rPr>
        <w:t>opphold</w:t>
      </w:r>
      <w:r w:rsidRPr="1987F931" w:rsidR="3BCE493E">
        <w:rPr>
          <w:noProof/>
          <w:lang w:val="nb-NO"/>
        </w:rPr>
        <w:t xml:space="preserve"> blir ikke automatisk et korttidsopphold selv om</w:t>
      </w:r>
      <w:r w:rsidRPr="1987F931" w:rsidR="0DDA99DD">
        <w:rPr>
          <w:noProof/>
          <w:lang w:val="nb-NO"/>
        </w:rPr>
        <w:t xml:space="preserve"> </w:t>
      </w:r>
      <w:r w:rsidRPr="1987F931" w:rsidR="3BCE493E">
        <w:rPr>
          <w:noProof/>
          <w:lang w:val="nb-NO"/>
        </w:rPr>
        <w:t>behov for bistand foreligger. Ansvarlig lege skal søke andre</w:t>
      </w:r>
      <w:r w:rsidRPr="1987F931" w:rsidR="4B2FB0C4">
        <w:rPr>
          <w:noProof/>
          <w:lang w:val="nb-NO"/>
        </w:rPr>
        <w:t xml:space="preserve"> </w:t>
      </w:r>
      <w:r w:rsidRPr="1987F931" w:rsidR="3BCE493E">
        <w:rPr>
          <w:noProof/>
          <w:lang w:val="nb-NO"/>
        </w:rPr>
        <w:t>og ulike alternative former for å dekke det aktuelle bistandsbehovet.</w:t>
      </w:r>
    </w:p>
    <w:p w:rsidR="5029986D" w:rsidP="1987F931" w:rsidRDefault="71111FAC" w14:paraId="0DBE0771" w14:textId="5108B7A4">
      <w:pPr>
        <w:pStyle w:val="Ingenmellomrom"/>
        <w:numPr>
          <w:ilvl w:val="0"/>
          <w:numId w:val="127"/>
        </w:numPr>
        <w:rPr>
          <w:noProof/>
          <w:lang w:val="nb-NO"/>
        </w:rPr>
      </w:pPr>
      <w:r w:rsidRPr="1987F931" w:rsidR="3BCE493E">
        <w:rPr>
          <w:noProof/>
          <w:lang w:val="nb-NO"/>
        </w:rPr>
        <w:t>Individuell tilrettelegging ivaretas i den grad det er forenlig med den</w:t>
      </w:r>
      <w:r w:rsidRPr="1987F931" w:rsidR="6C64EE47">
        <w:rPr>
          <w:noProof/>
          <w:lang w:val="nb-NO"/>
        </w:rPr>
        <w:t xml:space="preserve"> </w:t>
      </w:r>
      <w:r w:rsidRPr="1987F931" w:rsidR="3BCE493E">
        <w:rPr>
          <w:noProof/>
          <w:lang w:val="nb-NO"/>
        </w:rPr>
        <w:t>medisinske behandling, drift av institusjonen og hensyn til andre</w:t>
      </w:r>
      <w:r w:rsidRPr="1987F931" w:rsidR="4A71E095">
        <w:rPr>
          <w:noProof/>
          <w:lang w:val="nb-NO"/>
        </w:rPr>
        <w:t xml:space="preserve"> </w:t>
      </w:r>
      <w:r w:rsidRPr="1987F931" w:rsidR="3BCE493E">
        <w:rPr>
          <w:noProof/>
          <w:lang w:val="nb-NO"/>
        </w:rPr>
        <w:t>beboere.</w:t>
      </w:r>
    </w:p>
    <w:p w:rsidR="27F1FCCF" w:rsidP="1987F931" w:rsidRDefault="27F1FCCF" w14:paraId="1C2E9222" w14:textId="17251ACA">
      <w:pPr>
        <w:rPr>
          <w:noProof/>
          <w:lang w:val="nb-NO"/>
        </w:rPr>
      </w:pPr>
    </w:p>
    <w:p w:rsidR="5029986D" w:rsidP="1987F931" w:rsidRDefault="71111FAC" w14:paraId="0A6A87CF" w14:textId="70D962C4">
      <w:pPr>
        <w:pStyle w:val="Overskrift2"/>
        <w:rPr>
          <w:noProof/>
          <w:lang w:val="nb-NO"/>
        </w:rPr>
      </w:pPr>
      <w:r w:rsidRPr="1987F931" w:rsidR="3BCE493E">
        <w:rPr>
          <w:noProof/>
          <w:lang w:val="nb-NO"/>
        </w:rPr>
        <w:t>14.5. HVA KAN DU FORVENTE AV OSS</w:t>
      </w:r>
    </w:p>
    <w:p w:rsidR="5029986D" w:rsidP="1987F931" w:rsidRDefault="71111FAC" w14:paraId="117063AC" w14:textId="2106AABD">
      <w:pPr>
        <w:pStyle w:val="Ingenmellomrom"/>
        <w:numPr>
          <w:ilvl w:val="0"/>
          <w:numId w:val="128"/>
        </w:numPr>
        <w:rPr>
          <w:noProof/>
          <w:lang w:val="nb-NO"/>
        </w:rPr>
      </w:pPr>
      <w:r w:rsidRPr="1987F931" w:rsidR="3BCE493E">
        <w:rPr>
          <w:noProof/>
          <w:lang w:val="nb-NO"/>
        </w:rPr>
        <w:t>Du får legetilsyn minimum en gang pr. døgn.</w:t>
      </w:r>
    </w:p>
    <w:p w:rsidR="5029986D" w:rsidP="1987F931" w:rsidRDefault="71111FAC" w14:paraId="5D1088CE" w14:textId="08056352">
      <w:pPr>
        <w:pStyle w:val="Ingenmellomrom"/>
        <w:numPr>
          <w:ilvl w:val="0"/>
          <w:numId w:val="128"/>
        </w:numPr>
        <w:rPr>
          <w:noProof/>
          <w:lang w:val="nb-NO"/>
        </w:rPr>
      </w:pPr>
      <w:r w:rsidRPr="1987F931" w:rsidR="3BCE493E">
        <w:rPr>
          <w:noProof/>
          <w:lang w:val="nb-NO"/>
        </w:rPr>
        <w:t>KAD</w:t>
      </w:r>
      <w:r w:rsidRPr="1987F931" w:rsidR="6E630AEB">
        <w:rPr>
          <w:noProof/>
          <w:lang w:val="nb-NO"/>
        </w:rPr>
        <w:t>-</w:t>
      </w:r>
      <w:r w:rsidRPr="1987F931" w:rsidR="3BCE493E">
        <w:rPr>
          <w:noProof/>
          <w:lang w:val="nb-NO"/>
        </w:rPr>
        <w:t>opphold</w:t>
      </w:r>
      <w:r w:rsidRPr="1987F931" w:rsidR="3BCE493E">
        <w:rPr>
          <w:noProof/>
          <w:lang w:val="nb-NO"/>
        </w:rPr>
        <w:t xml:space="preserve"> er gratis.</w:t>
      </w:r>
    </w:p>
    <w:p w:rsidR="5029986D" w:rsidP="1987F931" w:rsidRDefault="71111FAC" w14:paraId="544C2983" w14:textId="2D58F679">
      <w:pPr>
        <w:pStyle w:val="Ingenmellomrom"/>
        <w:numPr>
          <w:ilvl w:val="0"/>
          <w:numId w:val="128"/>
        </w:numPr>
        <w:rPr>
          <w:noProof/>
          <w:lang w:val="nb-NO"/>
        </w:rPr>
      </w:pPr>
      <w:r w:rsidRPr="1987F931" w:rsidR="3BCE493E">
        <w:rPr>
          <w:noProof/>
          <w:lang w:val="nb-NO"/>
        </w:rPr>
        <w:t>Kontakt med andre tjenesteområder blir vurdert ved behov.</w:t>
      </w:r>
    </w:p>
    <w:p w:rsidR="5029986D" w:rsidP="1987F931" w:rsidRDefault="71111FAC" w14:paraId="401F01C3" w14:textId="3D3F3708">
      <w:pPr>
        <w:pStyle w:val="Ingenmellomrom"/>
        <w:numPr>
          <w:ilvl w:val="0"/>
          <w:numId w:val="128"/>
        </w:numPr>
        <w:rPr>
          <w:noProof/>
          <w:lang w:val="nb-NO"/>
        </w:rPr>
      </w:pPr>
      <w:r w:rsidRPr="1987F931" w:rsidR="3BCE493E">
        <w:rPr>
          <w:noProof/>
          <w:lang w:val="nb-NO"/>
        </w:rPr>
        <w:t>All pleie og omsorg gis i samarbeid med autorisert helsepersonell.</w:t>
      </w:r>
    </w:p>
    <w:p w:rsidR="5029986D" w:rsidP="1987F931" w:rsidRDefault="71111FAC" w14:paraId="27AD68B7" w14:textId="7677B88F">
      <w:pPr>
        <w:pStyle w:val="Ingenmellomrom"/>
        <w:numPr>
          <w:ilvl w:val="0"/>
          <w:numId w:val="128"/>
        </w:numPr>
        <w:rPr>
          <w:noProof/>
          <w:lang w:val="nb-NO"/>
        </w:rPr>
      </w:pPr>
      <w:r w:rsidRPr="1987F931" w:rsidR="3BCE493E">
        <w:rPr>
          <w:noProof/>
          <w:lang w:val="nb-NO"/>
        </w:rPr>
        <w:t>Legemiddelhåndtering utføres av autorisert helsepersonell etter</w:t>
      </w:r>
      <w:r w:rsidRPr="1987F931" w:rsidR="64AF15B9">
        <w:rPr>
          <w:noProof/>
          <w:lang w:val="nb-NO"/>
        </w:rPr>
        <w:t xml:space="preserve"> </w:t>
      </w:r>
      <w:r w:rsidRPr="1987F931" w:rsidR="3BCE493E">
        <w:rPr>
          <w:noProof/>
          <w:lang w:val="nb-NO"/>
        </w:rPr>
        <w:t>foreskrivning av lege.</w:t>
      </w:r>
    </w:p>
    <w:p w:rsidR="1987F931" w:rsidP="1987F931" w:rsidRDefault="1987F931" w14:paraId="2A732B9F" w14:textId="03637527">
      <w:pPr>
        <w:pStyle w:val="Ingenmellomrom"/>
        <w:ind w:left="0"/>
        <w:rPr>
          <w:noProof/>
          <w:lang w:val="nb-NO"/>
        </w:rPr>
      </w:pPr>
    </w:p>
    <w:p w:rsidR="5029986D" w:rsidP="1987F931" w:rsidRDefault="71111FAC" w14:paraId="6252A76E" w14:textId="4AC1BE0C">
      <w:pPr>
        <w:pStyle w:val="Overskrift2"/>
        <w:rPr>
          <w:noProof/>
          <w:lang w:val="nb-NO"/>
        </w:rPr>
      </w:pPr>
      <w:r w:rsidRPr="1987F931" w:rsidR="3BCE493E">
        <w:rPr>
          <w:noProof/>
          <w:lang w:val="nb-NO"/>
        </w:rPr>
        <w:t>14.6. HVA VI FORVENTER AV DEG</w:t>
      </w:r>
    </w:p>
    <w:p w:rsidR="5029986D" w:rsidP="1987F931" w:rsidRDefault="71111FAC" w14:paraId="11D9CD86" w14:textId="057392A1">
      <w:pPr>
        <w:pStyle w:val="Ingenmellomrom"/>
        <w:numPr>
          <w:ilvl w:val="0"/>
          <w:numId w:val="129"/>
        </w:numPr>
        <w:rPr>
          <w:noProof/>
          <w:lang w:val="nb-NO"/>
        </w:rPr>
      </w:pPr>
      <w:r w:rsidRPr="1987F931" w:rsidR="3BCE493E">
        <w:rPr>
          <w:noProof/>
          <w:lang w:val="nb-NO"/>
        </w:rPr>
        <w:t xml:space="preserve">Du tar kontakt ved behov for informasjon, råd, veiledning og evt. </w:t>
      </w:r>
      <w:r w:rsidRPr="1987F931" w:rsidR="0E99BA5C">
        <w:rPr>
          <w:noProof/>
          <w:lang w:val="nb-NO"/>
        </w:rPr>
        <w:t>v</w:t>
      </w:r>
      <w:r w:rsidRPr="1987F931" w:rsidR="3BCE493E">
        <w:rPr>
          <w:noProof/>
          <w:lang w:val="nb-NO"/>
        </w:rPr>
        <w:t>ed</w:t>
      </w:r>
      <w:r w:rsidRPr="1987F931" w:rsidR="3780BE2D">
        <w:rPr>
          <w:noProof/>
          <w:lang w:val="nb-NO"/>
        </w:rPr>
        <w:t xml:space="preserve"> </w:t>
      </w:r>
      <w:r w:rsidRPr="1987F931" w:rsidR="3BCE493E">
        <w:rPr>
          <w:noProof/>
          <w:lang w:val="nb-NO"/>
        </w:rPr>
        <w:t>klage.</w:t>
      </w:r>
    </w:p>
    <w:p w:rsidR="5029986D" w:rsidP="1987F931" w:rsidRDefault="71111FAC" w14:paraId="5BA4F262" w14:textId="40BE1729">
      <w:pPr>
        <w:pStyle w:val="Ingenmellomrom"/>
        <w:numPr>
          <w:ilvl w:val="0"/>
          <w:numId w:val="129"/>
        </w:numPr>
        <w:rPr>
          <w:noProof/>
          <w:lang w:val="nb-NO"/>
        </w:rPr>
      </w:pPr>
      <w:r w:rsidRPr="1987F931" w:rsidR="3BCE493E">
        <w:rPr>
          <w:noProof/>
          <w:lang w:val="nb-NO"/>
        </w:rPr>
        <w:t>Du utfører det du mestrer selv.</w:t>
      </w:r>
    </w:p>
    <w:p w:rsidR="5029986D" w:rsidP="1987F931" w:rsidRDefault="71111FAC" w14:paraId="5E5A8252" w14:textId="3BEFA184">
      <w:pPr>
        <w:pStyle w:val="Ingenmellomrom"/>
        <w:numPr>
          <w:ilvl w:val="0"/>
          <w:numId w:val="129"/>
        </w:numPr>
        <w:rPr>
          <w:noProof/>
          <w:lang w:val="nb-NO"/>
        </w:rPr>
      </w:pPr>
      <w:r w:rsidRPr="1987F931" w:rsidR="3BCE493E">
        <w:rPr>
          <w:noProof/>
          <w:lang w:val="nb-NO"/>
        </w:rPr>
        <w:t>Du tar selv ansvar for verdisaker som tas med til institusjonen. Dette</w:t>
      </w:r>
      <w:r w:rsidRPr="1987F931" w:rsidR="5DDBD6F0">
        <w:rPr>
          <w:noProof/>
          <w:lang w:val="nb-NO"/>
        </w:rPr>
        <w:t xml:space="preserve"> </w:t>
      </w:r>
      <w:r w:rsidRPr="1987F931" w:rsidR="3BCE493E">
        <w:rPr>
          <w:noProof/>
          <w:lang w:val="nb-NO"/>
        </w:rPr>
        <w:t>bør begrenses.</w:t>
      </w:r>
    </w:p>
    <w:p w:rsidR="1987F931" w:rsidP="1987F931" w:rsidRDefault="1987F931" w14:paraId="031611EA" w14:textId="182B116E">
      <w:pPr>
        <w:pStyle w:val="Ingenmellomrom"/>
        <w:ind w:left="0"/>
        <w:rPr>
          <w:noProof/>
          <w:lang w:val="nb-NO"/>
        </w:rPr>
      </w:pPr>
    </w:p>
    <w:p w:rsidR="5029986D" w:rsidP="1987F931" w:rsidRDefault="71111FAC" w14:paraId="28081BBB" w14:textId="6ED57C43">
      <w:pPr>
        <w:pStyle w:val="Overskrift2"/>
        <w:rPr>
          <w:noProof/>
          <w:lang w:val="nb-NO"/>
        </w:rPr>
      </w:pPr>
      <w:r w:rsidRPr="1987F931" w:rsidR="3BCE493E">
        <w:rPr>
          <w:noProof/>
          <w:lang w:val="nb-NO"/>
        </w:rPr>
        <w:t>14.7. TRANSPORTKOSTNADER</w:t>
      </w:r>
    </w:p>
    <w:p w:rsidR="5029986D" w:rsidP="1987F931" w:rsidRDefault="71111FAC" w14:paraId="6C798F77" w14:textId="0D85C525">
      <w:pPr>
        <w:pStyle w:val="Ingenmellomrom"/>
        <w:rPr>
          <w:noProof/>
          <w:lang w:val="nb-NO"/>
        </w:rPr>
      </w:pPr>
      <w:r w:rsidRPr="1987F931" w:rsidR="3BCE493E">
        <w:rPr>
          <w:noProof/>
          <w:lang w:val="nb-NO"/>
        </w:rPr>
        <w:t xml:space="preserve">Når en pasient reiser til </w:t>
      </w:r>
      <w:r w:rsidRPr="1987F931" w:rsidR="2B79ED48">
        <w:rPr>
          <w:noProof/>
          <w:lang w:val="nb-NO"/>
        </w:rPr>
        <w:t>KAD-opphold</w:t>
      </w:r>
      <w:r w:rsidRPr="1987F931" w:rsidR="3BCE493E">
        <w:rPr>
          <w:noProof/>
          <w:lang w:val="nb-NO"/>
        </w:rPr>
        <w:t xml:space="preserve"> er reisen i</w:t>
      </w:r>
      <w:r w:rsidRPr="1987F931" w:rsidR="296622BA">
        <w:rPr>
          <w:noProof/>
          <w:lang w:val="nb-NO"/>
        </w:rPr>
        <w:t xml:space="preserve"> </w:t>
      </w:r>
      <w:r w:rsidRPr="1987F931" w:rsidR="3BCE493E">
        <w:rPr>
          <w:noProof/>
          <w:lang w:val="nb-NO"/>
        </w:rPr>
        <w:t>utgangspunktet ikke omfattet av syketransportforskriften, fordi det verken</w:t>
      </w:r>
      <w:r w:rsidRPr="1987F931" w:rsidR="4F0913A7">
        <w:rPr>
          <w:noProof/>
          <w:lang w:val="nb-NO"/>
        </w:rPr>
        <w:t xml:space="preserve"> </w:t>
      </w:r>
      <w:r w:rsidRPr="1987F931" w:rsidR="3BCE493E">
        <w:rPr>
          <w:noProof/>
          <w:lang w:val="nb-NO"/>
        </w:rPr>
        <w:t>er spesialisthelsetjeneste eller er omfattet av folketrygdloven kapittel 5.</w:t>
      </w:r>
    </w:p>
    <w:p w:rsidR="5029986D" w:rsidP="1987F931" w:rsidRDefault="71111FAC" w14:paraId="3686E8CA" w14:textId="4E085B9E">
      <w:pPr>
        <w:rPr>
          <w:noProof/>
          <w:lang w:val="nb-NO"/>
        </w:rPr>
      </w:pPr>
    </w:p>
    <w:p w:rsidR="1987F931" w:rsidRDefault="1987F931" w14:paraId="20191395" w14:textId="71B2B3A6">
      <w:r>
        <w:br w:type="page"/>
      </w:r>
    </w:p>
    <w:p w:rsidR="5029986D" w:rsidP="1987F931" w:rsidRDefault="71111FAC" w14:paraId="54027537" w14:textId="24292363">
      <w:pPr>
        <w:pStyle w:val="Overskrift1"/>
        <w:rPr>
          <w:noProof/>
          <w:lang w:val="nb-NO"/>
        </w:rPr>
      </w:pPr>
      <w:bookmarkStart w:name="_Toc74382669" w:id="1660512572"/>
      <w:r w:rsidRPr="1987F931" w:rsidR="3BCE493E">
        <w:rPr>
          <w:noProof/>
          <w:lang w:val="nb-NO"/>
        </w:rPr>
        <w:t>15. LANGTIDSOPPHOLD I SYKEHJEM</w:t>
      </w:r>
      <w:bookmarkEnd w:id="1660512572"/>
    </w:p>
    <w:p w:rsidR="5029986D" w:rsidP="1987F931" w:rsidRDefault="71111FAC" w14:paraId="4E336E6F" w14:textId="1A4C51E7">
      <w:pPr>
        <w:pStyle w:val="Overskrift2"/>
        <w:rPr>
          <w:noProof/>
          <w:lang w:val="nb-NO"/>
        </w:rPr>
      </w:pPr>
      <w:r w:rsidRPr="1987F931" w:rsidR="3BCE493E">
        <w:rPr>
          <w:noProof/>
          <w:lang w:val="nb-NO"/>
        </w:rPr>
        <w:t>15.1. LOVGRUNNLAG</w:t>
      </w:r>
    </w:p>
    <w:p w:rsidR="5029986D" w:rsidP="1987F931" w:rsidRDefault="71111FAC" w14:paraId="63B4C43A" w14:textId="382CC55E" w14:noSpellErr="1">
      <w:pPr>
        <w:pStyle w:val="Ingenmellomrom"/>
        <w:rPr>
          <w:noProof/>
          <w:lang w:val="nb-NO"/>
        </w:rPr>
      </w:pPr>
      <w:r w:rsidRPr="1987F931" w:rsidR="3BCE493E">
        <w:rPr>
          <w:noProof/>
          <w:lang w:val="nb-NO"/>
        </w:rPr>
        <w:t>Det vises til «Forskrift for tildeling av langtidsopphold i sykehjem eller</w:t>
      </w:r>
      <w:r w:rsidRPr="1987F931" w:rsidR="4B8704CC">
        <w:rPr>
          <w:noProof/>
          <w:lang w:val="nb-NO"/>
        </w:rPr>
        <w:t xml:space="preserve"> </w:t>
      </w:r>
      <w:r w:rsidRPr="1987F931" w:rsidR="3BCE493E">
        <w:rPr>
          <w:noProof/>
          <w:lang w:val="nb-NO"/>
        </w:rPr>
        <w:t xml:space="preserve">tilsvarende bolig i Stor-Elvdal kommune» vedtatt i kommunestyret 21. </w:t>
      </w:r>
      <w:r w:rsidRPr="1987F931" w:rsidR="640AC472">
        <w:rPr>
          <w:noProof/>
          <w:lang w:val="nb-NO"/>
        </w:rPr>
        <w:t>J</w:t>
      </w:r>
      <w:r w:rsidRPr="1987F931" w:rsidR="3BCE493E">
        <w:rPr>
          <w:noProof/>
          <w:lang w:val="nb-NO"/>
        </w:rPr>
        <w:t>uni</w:t>
      </w:r>
      <w:r w:rsidRPr="1987F931" w:rsidR="640AC472">
        <w:rPr>
          <w:noProof/>
          <w:lang w:val="nb-NO"/>
        </w:rPr>
        <w:t xml:space="preserve"> </w:t>
      </w:r>
      <w:r w:rsidRPr="1987F931" w:rsidR="3BCE493E">
        <w:rPr>
          <w:noProof/>
          <w:lang w:val="nb-NO"/>
        </w:rPr>
        <w:t>2017 med hjemmel i lov 24. juni 2011 nr. 30 om kommunale helse- og</w:t>
      </w:r>
      <w:r w:rsidRPr="1987F931" w:rsidR="4E569A55">
        <w:rPr>
          <w:noProof/>
          <w:lang w:val="nb-NO"/>
        </w:rPr>
        <w:t xml:space="preserve"> </w:t>
      </w:r>
      <w:r w:rsidRPr="1987F931" w:rsidR="3BCE493E">
        <w:rPr>
          <w:noProof/>
          <w:lang w:val="nb-NO"/>
        </w:rPr>
        <w:t>omsorgstjenester m.m. (helse- og omsorgstjenesteloven) § 3-2-a, andre</w:t>
      </w:r>
      <w:r w:rsidRPr="1987F931" w:rsidR="44733120">
        <w:rPr>
          <w:noProof/>
          <w:lang w:val="nb-NO"/>
        </w:rPr>
        <w:t xml:space="preserve"> </w:t>
      </w:r>
      <w:r w:rsidRPr="1987F931" w:rsidR="3BCE493E">
        <w:rPr>
          <w:noProof/>
          <w:lang w:val="nb-NO"/>
        </w:rPr>
        <w:t>ledd, jf. lov 2. juli 1999 nr. 63 om pasient- og brukerrettigheter (pasient- og</w:t>
      </w:r>
      <w:r w:rsidRPr="1987F931" w:rsidR="5023CC35">
        <w:rPr>
          <w:noProof/>
          <w:lang w:val="nb-NO"/>
        </w:rPr>
        <w:t xml:space="preserve"> </w:t>
      </w:r>
      <w:r w:rsidRPr="1987F931" w:rsidR="3BCE493E">
        <w:rPr>
          <w:noProof/>
          <w:lang w:val="nb-NO"/>
        </w:rPr>
        <w:t>brukerrettighetsloven) § 2-1 e.</w:t>
      </w:r>
    </w:p>
    <w:p w:rsidR="1987F931" w:rsidP="1987F931" w:rsidRDefault="1987F931" w14:paraId="5760AC61" w14:textId="3F63178A">
      <w:pPr>
        <w:pStyle w:val="Ingenmellomrom"/>
        <w:rPr>
          <w:noProof/>
          <w:lang w:val="nb-NO"/>
        </w:rPr>
      </w:pPr>
    </w:p>
    <w:p w:rsidR="5029986D" w:rsidP="1987F931" w:rsidRDefault="71111FAC" w14:paraId="45A14C69" w14:textId="23CD1A53">
      <w:pPr>
        <w:pStyle w:val="Overskrift2"/>
        <w:rPr>
          <w:noProof/>
          <w:lang w:val="nb-NO"/>
        </w:rPr>
      </w:pPr>
      <w:r w:rsidRPr="1987F931" w:rsidR="3BCE493E">
        <w:rPr>
          <w:noProof/>
          <w:lang w:val="nb-NO"/>
        </w:rPr>
        <w:t>15.2. MÅLSETTING</w:t>
      </w:r>
    </w:p>
    <w:p w:rsidR="5029986D" w:rsidP="1987F931" w:rsidRDefault="71111FAC" w14:paraId="1AF3224A" w14:textId="67F8595E" w14:noSpellErr="1">
      <w:pPr>
        <w:pStyle w:val="Ingenmellomrom"/>
        <w:rPr>
          <w:noProof/>
          <w:lang w:val="nb-NO"/>
        </w:rPr>
      </w:pPr>
      <w:r w:rsidRPr="1987F931" w:rsidR="3BCE493E">
        <w:rPr>
          <w:noProof/>
          <w:lang w:val="nb-NO"/>
        </w:rPr>
        <w:t>Forskriftens formål er å sikre at pasienten eller brukeren får nødvendige og</w:t>
      </w:r>
      <w:r w:rsidRPr="1987F931" w:rsidR="6FF2B923">
        <w:rPr>
          <w:noProof/>
          <w:lang w:val="nb-NO"/>
        </w:rPr>
        <w:t xml:space="preserve"> </w:t>
      </w:r>
      <w:r w:rsidRPr="1987F931" w:rsidR="3BCE493E">
        <w:rPr>
          <w:noProof/>
          <w:lang w:val="nb-NO"/>
        </w:rPr>
        <w:t>forsvarlige helse- og omsorgstjenester, jf. helse- og omsorgstjenesteloven §</w:t>
      </w:r>
      <w:r w:rsidRPr="1987F931" w:rsidR="256BA36B">
        <w:rPr>
          <w:noProof/>
          <w:lang w:val="nb-NO"/>
        </w:rPr>
        <w:t xml:space="preserve"> </w:t>
      </w:r>
      <w:r w:rsidRPr="1987F931" w:rsidR="3BCE493E">
        <w:rPr>
          <w:noProof/>
          <w:lang w:val="nb-NO"/>
        </w:rPr>
        <w:t>3-2 a, i samsvar med rettighetsbestemmelse i pasient- og</w:t>
      </w:r>
      <w:r w:rsidRPr="1987F931" w:rsidR="77EDA7E4">
        <w:rPr>
          <w:noProof/>
          <w:lang w:val="nb-NO"/>
        </w:rPr>
        <w:t xml:space="preserve"> </w:t>
      </w:r>
      <w:r w:rsidRPr="1987F931" w:rsidR="3BCE493E">
        <w:rPr>
          <w:noProof/>
          <w:lang w:val="nb-NO"/>
        </w:rPr>
        <w:t>brukerrettighetsloven § 2-1 e.</w:t>
      </w:r>
    </w:p>
    <w:p w:rsidR="1987F931" w:rsidP="1987F931" w:rsidRDefault="1987F931" w14:paraId="7413732F" w14:textId="1F692781">
      <w:pPr>
        <w:pStyle w:val="Ingenmellomrom"/>
        <w:rPr>
          <w:noProof/>
          <w:lang w:val="nb-NO"/>
        </w:rPr>
      </w:pPr>
    </w:p>
    <w:p w:rsidR="5029986D" w:rsidP="1987F931" w:rsidRDefault="71111FAC" w14:paraId="7510CEFC" w14:textId="48E94031" w14:noSpellErr="1">
      <w:pPr>
        <w:pStyle w:val="Ingenmellomrom"/>
        <w:rPr>
          <w:noProof/>
          <w:lang w:val="nb-NO"/>
        </w:rPr>
      </w:pPr>
      <w:r w:rsidRPr="1987F931" w:rsidR="3BCE493E">
        <w:rPr>
          <w:noProof/>
          <w:lang w:val="nb-NO"/>
        </w:rPr>
        <w:t>Forskriften skal bidra til å klargjøre kriterier for tildeling av</w:t>
      </w:r>
      <w:r w:rsidRPr="1987F931" w:rsidR="3A3E125C">
        <w:rPr>
          <w:noProof/>
          <w:lang w:val="nb-NO"/>
        </w:rPr>
        <w:t xml:space="preserve"> </w:t>
      </w:r>
      <w:r w:rsidRPr="1987F931" w:rsidR="3BCE493E">
        <w:rPr>
          <w:noProof/>
          <w:lang w:val="nb-NO"/>
        </w:rPr>
        <w:t>langtidsopphold i sykehjem eller tilsvarende bolig, samt beskrive hvordan</w:t>
      </w:r>
      <w:r w:rsidRPr="1987F931" w:rsidR="56AE8ECE">
        <w:rPr>
          <w:noProof/>
          <w:lang w:val="nb-NO"/>
        </w:rPr>
        <w:t xml:space="preserve"> </w:t>
      </w:r>
      <w:r w:rsidRPr="1987F931" w:rsidR="3BCE493E">
        <w:rPr>
          <w:noProof/>
          <w:lang w:val="nb-NO"/>
        </w:rPr>
        <w:t>pasienten og brukeren kan ivaretas i ventetiden.</w:t>
      </w:r>
    </w:p>
    <w:p w:rsidR="1987F931" w:rsidP="1987F931" w:rsidRDefault="1987F931" w14:paraId="3D2171BC" w14:textId="2117FAA8">
      <w:pPr>
        <w:pStyle w:val="Ingenmellomrom"/>
        <w:rPr>
          <w:noProof/>
          <w:lang w:val="nb-NO"/>
        </w:rPr>
      </w:pPr>
    </w:p>
    <w:p w:rsidR="5029986D" w:rsidP="1987F931" w:rsidRDefault="71111FAC" w14:paraId="09225BBC" w14:textId="3041C060">
      <w:pPr>
        <w:pStyle w:val="Overskrift2"/>
        <w:rPr>
          <w:noProof/>
          <w:lang w:val="nb-NO"/>
        </w:rPr>
      </w:pPr>
      <w:r w:rsidRPr="1987F931" w:rsidR="3BCE493E">
        <w:rPr>
          <w:noProof/>
          <w:lang w:val="nb-NO"/>
        </w:rPr>
        <w:t>15.3. HVEM KAN FÅ TJENESTEN</w:t>
      </w:r>
    </w:p>
    <w:p w:rsidR="5029986D" w:rsidP="1987F931" w:rsidRDefault="71111FAC" w14:paraId="305030E2" w14:textId="77F8D6C2">
      <w:pPr>
        <w:pStyle w:val="Ingenmellomrom"/>
        <w:rPr>
          <w:noProof/>
          <w:lang w:val="nb-NO"/>
        </w:rPr>
      </w:pPr>
      <w:r w:rsidRPr="1987F931" w:rsidR="3BCE493E">
        <w:rPr>
          <w:noProof/>
          <w:lang w:val="nb-NO"/>
        </w:rPr>
        <w:t xml:space="preserve">Forskriften gjelder alle som </w:t>
      </w:r>
      <w:r w:rsidRPr="1987F931" w:rsidR="187947C6">
        <w:rPr>
          <w:noProof/>
          <w:lang w:val="nb-NO"/>
        </w:rPr>
        <w:t xml:space="preserve">er folkeregistrert </w:t>
      </w:r>
      <w:r w:rsidRPr="1987F931" w:rsidR="3BCE493E">
        <w:rPr>
          <w:noProof/>
          <w:lang w:val="nb-NO"/>
        </w:rPr>
        <w:t>i Stor-Elvdal kommune</w:t>
      </w:r>
      <w:r w:rsidRPr="1987F931" w:rsidR="3BCE493E">
        <w:rPr>
          <w:noProof/>
          <w:lang w:val="nb-NO"/>
        </w:rPr>
        <w:t>,</w:t>
      </w:r>
      <w:r w:rsidRPr="1987F931" w:rsidR="201DB8C9">
        <w:rPr>
          <w:noProof/>
          <w:lang w:val="nb-NO"/>
        </w:rPr>
        <w:t xml:space="preserve"> </w:t>
      </w:r>
      <w:r w:rsidRPr="1987F931" w:rsidR="3BCE493E">
        <w:rPr>
          <w:noProof/>
          <w:lang w:val="nb-NO"/>
        </w:rPr>
        <w:t>og som har et varig, omfattende og døgnkontinuerlig pleie- og</w:t>
      </w:r>
      <w:r w:rsidRPr="1987F931" w:rsidR="2C64FBC1">
        <w:rPr>
          <w:noProof/>
          <w:lang w:val="nb-NO"/>
        </w:rPr>
        <w:t xml:space="preserve"> </w:t>
      </w:r>
      <w:r w:rsidRPr="1987F931" w:rsidR="3BCE493E">
        <w:rPr>
          <w:noProof/>
          <w:lang w:val="nb-NO"/>
        </w:rPr>
        <w:t>omsorgsbehov</w:t>
      </w:r>
      <w:r w:rsidRPr="1987F931" w:rsidR="16F14805">
        <w:rPr>
          <w:noProof/>
          <w:lang w:val="nb-NO"/>
        </w:rPr>
        <w:t xml:space="preserve">, </w:t>
      </w:r>
      <w:r w:rsidRPr="1987F931" w:rsidR="3BCE493E">
        <w:rPr>
          <w:noProof/>
          <w:lang w:val="nb-NO"/>
        </w:rPr>
        <w:t>som ikke kan oppfylles tilstrekkelig i eget hjem eller annen</w:t>
      </w:r>
      <w:r w:rsidRPr="1987F931" w:rsidR="698DD86F">
        <w:rPr>
          <w:noProof/>
          <w:lang w:val="nb-NO"/>
        </w:rPr>
        <w:t xml:space="preserve"> </w:t>
      </w:r>
      <w:r w:rsidRPr="1987F931" w:rsidR="3BCE493E">
        <w:rPr>
          <w:noProof/>
          <w:lang w:val="nb-NO"/>
        </w:rPr>
        <w:t>tilpasset bolig. Langtidsopphold gis ved kommunens sykehjem eller</w:t>
      </w:r>
      <w:r w:rsidRPr="1987F931" w:rsidR="730243A9">
        <w:rPr>
          <w:noProof/>
          <w:lang w:val="nb-NO"/>
        </w:rPr>
        <w:t xml:space="preserve"> </w:t>
      </w:r>
      <w:r w:rsidRPr="1987F931" w:rsidR="3BCE493E">
        <w:rPr>
          <w:noProof/>
          <w:lang w:val="nb-NO"/>
        </w:rPr>
        <w:t>botilbud med tilsvarende tjenester.</w:t>
      </w:r>
    </w:p>
    <w:p w:rsidR="1987F931" w:rsidP="1987F931" w:rsidRDefault="1987F931" w14:paraId="7BEFCA38" w14:textId="7CBAAB52">
      <w:pPr>
        <w:pStyle w:val="Ingenmellomrom"/>
        <w:rPr>
          <w:noProof/>
          <w:lang w:val="nb-NO"/>
        </w:rPr>
      </w:pPr>
    </w:p>
    <w:p w:rsidR="5029986D" w:rsidP="1987F931" w:rsidRDefault="71111FAC" w14:paraId="6B7A0ADD" w14:textId="55D89C73" w14:noSpellErr="1">
      <w:pPr>
        <w:pStyle w:val="Ingenmellomrom"/>
        <w:rPr>
          <w:noProof/>
          <w:lang w:val="nb-NO"/>
        </w:rPr>
      </w:pPr>
      <w:r w:rsidRPr="1987F931" w:rsidR="3BCE493E">
        <w:rPr>
          <w:noProof/>
          <w:lang w:val="nb-NO"/>
        </w:rPr>
        <w:t>Hovedkriteriet er at langtidsopphold i sykehjem tildeles personer med</w:t>
      </w:r>
      <w:r w:rsidRPr="1987F931" w:rsidR="0451838F">
        <w:rPr>
          <w:noProof/>
          <w:lang w:val="nb-NO"/>
        </w:rPr>
        <w:t xml:space="preserve"> </w:t>
      </w:r>
      <w:r w:rsidRPr="1987F931" w:rsidR="3BCE493E">
        <w:rPr>
          <w:noProof/>
          <w:lang w:val="nb-NO"/>
        </w:rPr>
        <w:t>behov for døgnkontinuerlig oppfølging av medisinsk behandling, pleie og</w:t>
      </w:r>
      <w:r w:rsidRPr="1987F931" w:rsidR="42605111">
        <w:rPr>
          <w:noProof/>
          <w:lang w:val="nb-NO"/>
        </w:rPr>
        <w:t xml:space="preserve"> </w:t>
      </w:r>
      <w:r w:rsidRPr="1987F931" w:rsidR="3BCE493E">
        <w:rPr>
          <w:noProof/>
          <w:lang w:val="nb-NO"/>
        </w:rPr>
        <w:t>tilsyn som ikke krever sykehusinnleggelse, men hvor hjelpebehovet er</w:t>
      </w:r>
      <w:r w:rsidRPr="1987F931" w:rsidR="1295A07F">
        <w:rPr>
          <w:noProof/>
          <w:lang w:val="nb-NO"/>
        </w:rPr>
        <w:t xml:space="preserve"> </w:t>
      </w:r>
      <w:r w:rsidRPr="1987F931" w:rsidR="3BCE493E">
        <w:rPr>
          <w:noProof/>
          <w:lang w:val="nb-NO"/>
        </w:rPr>
        <w:t>uforutsigbart og ikke kan tidfestes.</w:t>
      </w:r>
    </w:p>
    <w:p w:rsidR="1987F931" w:rsidP="1987F931" w:rsidRDefault="1987F931" w14:paraId="673B1ABC" w14:textId="0F7C5AE1">
      <w:pPr>
        <w:pStyle w:val="Ingenmellomrom"/>
        <w:rPr>
          <w:noProof/>
          <w:lang w:val="nb-NO"/>
        </w:rPr>
      </w:pPr>
    </w:p>
    <w:p w:rsidR="1987F931" w:rsidP="1987F931" w:rsidRDefault="1987F931" w14:paraId="66E09995" w14:textId="1395062D">
      <w:pPr>
        <w:pStyle w:val="Ingenmellomrom"/>
        <w:rPr>
          <w:noProof/>
          <w:lang w:val="nb-NO"/>
        </w:rPr>
      </w:pPr>
      <w:r w:rsidRPr="27A52F30" w:rsidR="3BCE493E">
        <w:rPr>
          <w:noProof/>
          <w:lang w:val="nb-NO"/>
        </w:rPr>
        <w:t>Andre kriterier som skal vektlegges ved vurdering for tildeling er:</w:t>
      </w:r>
    </w:p>
    <w:p w:rsidR="5029986D" w:rsidP="1987F931" w:rsidRDefault="71111FAC" w14:noSpellErr="1" w14:paraId="7140F61E" w14:textId="647DFBAF">
      <w:pPr>
        <w:pStyle w:val="Ingenmellomrom"/>
        <w:rPr>
          <w:noProof/>
          <w:lang w:val="nb-NO"/>
        </w:rPr>
      </w:pPr>
      <w:r w:rsidRPr="1987F931" w:rsidR="3BCE493E">
        <w:rPr>
          <w:noProof/>
          <w:lang w:val="nb-NO"/>
        </w:rPr>
        <w:t>a) Personer som har behov for langvarige helse- og omsorgstjenester</w:t>
      </w:r>
      <w:r w:rsidRPr="1987F931" w:rsidR="4FA9483B">
        <w:rPr>
          <w:noProof/>
          <w:lang w:val="nb-NO"/>
        </w:rPr>
        <w:t xml:space="preserve"> </w:t>
      </w:r>
      <w:r w:rsidRPr="1987F931" w:rsidR="3BCE493E">
        <w:rPr>
          <w:noProof/>
          <w:lang w:val="nb-NO"/>
        </w:rPr>
        <w:t>gjennom hele</w:t>
      </w:r>
    </w:p>
    <w:p w:rsidR="5029986D" w:rsidP="1987F931" w:rsidRDefault="71111FAC" w14:paraId="4DBA57A2" w14:textId="4E863BF4">
      <w:pPr>
        <w:pStyle w:val="Ingenmellomrom"/>
        <w:ind w:firstLine="720"/>
        <w:rPr>
          <w:noProof/>
          <w:lang w:val="nb-NO"/>
        </w:rPr>
      </w:pPr>
      <w:r w:rsidRPr="1987F931" w:rsidR="3BCE493E">
        <w:rPr>
          <w:noProof/>
          <w:lang w:val="nb-NO"/>
        </w:rPr>
        <w:t>døgnet, der andre aktuelle tjenester har vært forsøkt</w:t>
      </w:r>
      <w:r w:rsidRPr="1987F931" w:rsidR="058D04A4">
        <w:rPr>
          <w:noProof/>
          <w:lang w:val="nb-NO"/>
        </w:rPr>
        <w:t xml:space="preserve"> </w:t>
      </w:r>
      <w:r w:rsidRPr="1987F931" w:rsidR="3BCE493E">
        <w:rPr>
          <w:noProof/>
          <w:lang w:val="nb-NO"/>
        </w:rPr>
        <w:t>uten å dekke nødvendig og</w:t>
      </w:r>
    </w:p>
    <w:p w:rsidR="5029986D" w:rsidP="1987F931" w:rsidRDefault="71111FAC" w14:paraId="6D34585B" w14:textId="7912706D">
      <w:pPr>
        <w:pStyle w:val="Ingenmellomrom"/>
        <w:ind w:firstLine="720"/>
        <w:rPr>
          <w:noProof/>
          <w:lang w:val="nb-NO"/>
        </w:rPr>
      </w:pPr>
      <w:r w:rsidRPr="1987F931" w:rsidR="3BCE493E">
        <w:rPr>
          <w:noProof/>
          <w:lang w:val="nb-NO"/>
        </w:rPr>
        <w:t xml:space="preserve"> forsvarlig behov for helse- og</w:t>
      </w:r>
      <w:r w:rsidRPr="1987F931" w:rsidR="52281242">
        <w:rPr>
          <w:noProof/>
          <w:lang w:val="nb-NO"/>
        </w:rPr>
        <w:t xml:space="preserve"> </w:t>
      </w:r>
      <w:r w:rsidRPr="1987F931" w:rsidR="3BCE493E">
        <w:rPr>
          <w:noProof/>
          <w:lang w:val="nb-NO"/>
        </w:rPr>
        <w:t>omsorgstjeneste som:</w:t>
      </w:r>
    </w:p>
    <w:p w:rsidR="5029986D" w:rsidP="1987F931" w:rsidRDefault="71111FAC" w14:paraId="1D1C5BEB" w14:textId="236A77D1">
      <w:pPr>
        <w:pStyle w:val="Ingenmellomrom"/>
        <w:numPr>
          <w:ilvl w:val="0"/>
          <w:numId w:val="130"/>
        </w:numPr>
        <w:rPr>
          <w:noProof/>
          <w:lang w:val="nb-NO"/>
        </w:rPr>
      </w:pPr>
      <w:r w:rsidRPr="1987F931" w:rsidR="3BCE493E">
        <w:rPr>
          <w:noProof/>
          <w:lang w:val="nb-NO"/>
        </w:rPr>
        <w:t>korttidsopphold i sykehjem</w:t>
      </w:r>
    </w:p>
    <w:p w:rsidR="5029986D" w:rsidP="1987F931" w:rsidRDefault="71111FAC" w14:paraId="3EE11503" w14:textId="251DD566">
      <w:pPr>
        <w:pStyle w:val="Ingenmellomrom"/>
        <w:numPr>
          <w:ilvl w:val="0"/>
          <w:numId w:val="130"/>
        </w:numPr>
        <w:rPr>
          <w:noProof/>
          <w:lang w:val="nb-NO"/>
        </w:rPr>
      </w:pPr>
      <w:r w:rsidRPr="1987F931" w:rsidR="3BCE493E">
        <w:rPr>
          <w:noProof/>
          <w:lang w:val="nb-NO"/>
        </w:rPr>
        <w:t>hverdagsrehabiliterende tiltak</w:t>
      </w:r>
    </w:p>
    <w:p w:rsidR="5029986D" w:rsidP="1987F931" w:rsidRDefault="71111FAC" w14:paraId="6D98ED03" w14:textId="1ED583CB">
      <w:pPr>
        <w:pStyle w:val="Ingenmellomrom"/>
        <w:numPr>
          <w:ilvl w:val="0"/>
          <w:numId w:val="130"/>
        </w:numPr>
        <w:rPr>
          <w:noProof/>
          <w:lang w:val="nb-NO"/>
        </w:rPr>
      </w:pPr>
      <w:r w:rsidRPr="1987F931" w:rsidR="3BCE493E">
        <w:rPr>
          <w:noProof/>
          <w:lang w:val="nb-NO"/>
        </w:rPr>
        <w:t>helse- og omsorgstjenester i hjemmet</w:t>
      </w:r>
    </w:p>
    <w:p w:rsidR="5029986D" w:rsidP="1987F931" w:rsidRDefault="71111FAC" w14:paraId="0AFC3DF3" w14:textId="2303ADC0">
      <w:pPr>
        <w:pStyle w:val="Ingenmellomrom"/>
        <w:numPr>
          <w:ilvl w:val="0"/>
          <w:numId w:val="130"/>
        </w:numPr>
        <w:rPr>
          <w:noProof/>
          <w:lang w:val="nb-NO"/>
        </w:rPr>
      </w:pPr>
      <w:r w:rsidRPr="1987F931" w:rsidR="3BCE493E">
        <w:rPr>
          <w:noProof/>
          <w:lang w:val="nb-NO"/>
        </w:rPr>
        <w:t>dagtilbud</w:t>
      </w:r>
    </w:p>
    <w:p w:rsidR="5029986D" w:rsidP="1987F931" w:rsidRDefault="71111FAC" w14:paraId="609C3B52" w14:textId="5B094FAF">
      <w:pPr>
        <w:pStyle w:val="Ingenmellomrom"/>
        <w:numPr>
          <w:ilvl w:val="0"/>
          <w:numId w:val="130"/>
        </w:numPr>
        <w:rPr>
          <w:noProof/>
          <w:lang w:val="nb-NO"/>
        </w:rPr>
      </w:pPr>
      <w:r w:rsidRPr="1987F931" w:rsidR="3BCE493E">
        <w:rPr>
          <w:noProof/>
          <w:lang w:val="nb-NO"/>
        </w:rPr>
        <w:t>forebyggende tjenester</w:t>
      </w:r>
    </w:p>
    <w:p w:rsidR="5029986D" w:rsidP="1987F931" w:rsidRDefault="71111FAC" w14:paraId="5D1BC4DE" w14:textId="75612642">
      <w:pPr>
        <w:pStyle w:val="Ingenmellomrom"/>
        <w:numPr>
          <w:ilvl w:val="0"/>
          <w:numId w:val="130"/>
        </w:numPr>
        <w:rPr>
          <w:noProof/>
          <w:lang w:val="nb-NO"/>
        </w:rPr>
      </w:pPr>
      <w:r w:rsidRPr="1987F931" w:rsidR="3BCE493E">
        <w:rPr>
          <w:noProof/>
          <w:lang w:val="nb-NO"/>
        </w:rPr>
        <w:t>tilrettelegging av hjemmet eller omgivelsene</w:t>
      </w:r>
    </w:p>
    <w:p w:rsidR="5029986D" w:rsidP="1987F931" w:rsidRDefault="71111FAC" w14:paraId="032F3098" w14:textId="7D49DF81">
      <w:pPr>
        <w:pStyle w:val="Ingenmellomrom"/>
        <w:numPr>
          <w:ilvl w:val="0"/>
          <w:numId w:val="130"/>
        </w:numPr>
        <w:rPr>
          <w:noProof/>
          <w:lang w:val="nb-NO"/>
        </w:rPr>
      </w:pPr>
      <w:r w:rsidRPr="1987F931" w:rsidR="3BCE493E">
        <w:rPr>
          <w:noProof/>
          <w:lang w:val="nb-NO"/>
        </w:rPr>
        <w:t>hjelpemidler, tekniske løsninger og velfredsteknologi</w:t>
      </w:r>
    </w:p>
    <w:p w:rsidR="5029986D" w:rsidP="1987F931" w:rsidRDefault="71111FAC" w14:paraId="4F0815E1" w14:textId="16192D7F">
      <w:pPr>
        <w:pStyle w:val="Ingenmellomrom"/>
        <w:numPr>
          <w:ilvl w:val="0"/>
          <w:numId w:val="130"/>
        </w:numPr>
        <w:rPr>
          <w:noProof/>
          <w:lang w:val="nb-NO"/>
        </w:rPr>
      </w:pPr>
      <w:r w:rsidRPr="1987F931" w:rsidR="3BCE493E">
        <w:rPr>
          <w:noProof/>
          <w:lang w:val="nb-NO"/>
        </w:rPr>
        <w:t>frivillig bistand fra nært nettverk</w:t>
      </w:r>
    </w:p>
    <w:p w:rsidR="5029986D" w:rsidP="1987F931" w:rsidRDefault="71111FAC" w14:paraId="37B62C4D" w14:textId="35B59111">
      <w:pPr>
        <w:pStyle w:val="Ingenmellomrom"/>
        <w:numPr>
          <w:ilvl w:val="0"/>
          <w:numId w:val="130"/>
        </w:numPr>
        <w:rPr>
          <w:noProof/>
          <w:lang w:val="nb-NO"/>
        </w:rPr>
      </w:pPr>
      <w:r w:rsidRPr="1987F931" w:rsidR="3BCE493E">
        <w:rPr>
          <w:noProof/>
          <w:lang w:val="nb-NO"/>
        </w:rPr>
        <w:t>avlastning</w:t>
      </w:r>
    </w:p>
    <w:p w:rsidR="27F1FCCF" w:rsidP="1987F931" w:rsidRDefault="27F1FCCF" w14:paraId="1062B16A" w14:textId="10CF8421">
      <w:pPr>
        <w:pStyle w:val="Ingenmellomrom"/>
        <w:rPr>
          <w:noProof/>
          <w:lang w:val="nb-NO"/>
        </w:rPr>
      </w:pPr>
    </w:p>
    <w:p w:rsidR="5029986D" w:rsidP="1987F931" w:rsidRDefault="71111FAC" w14:paraId="33CD188D" w14:textId="0264FF13">
      <w:pPr>
        <w:pStyle w:val="Ingenmellomrom"/>
        <w:rPr>
          <w:noProof/>
          <w:lang w:val="nb-NO"/>
        </w:rPr>
      </w:pPr>
      <w:r w:rsidRPr="1987F931" w:rsidR="3BCE493E">
        <w:rPr>
          <w:noProof/>
          <w:lang w:val="nb-NO"/>
        </w:rPr>
        <w:t>b) Personer med hjelpebehov der nødvendig kompetanse og utstyr</w:t>
      </w:r>
      <w:r w:rsidRPr="1987F931" w:rsidR="06A8C7D2">
        <w:rPr>
          <w:noProof/>
          <w:lang w:val="nb-NO"/>
        </w:rPr>
        <w:t xml:space="preserve"> </w:t>
      </w:r>
      <w:r w:rsidRPr="1987F931" w:rsidR="3BCE493E">
        <w:rPr>
          <w:noProof/>
          <w:lang w:val="nb-NO"/>
        </w:rPr>
        <w:t>for å sikre</w:t>
      </w:r>
    </w:p>
    <w:p w:rsidR="5029986D" w:rsidP="1987F931" w:rsidRDefault="71111FAC" w14:paraId="4BB5D67D" w14:textId="45E696DB">
      <w:pPr>
        <w:pStyle w:val="Ingenmellomrom"/>
        <w:ind w:firstLine="720"/>
        <w:rPr>
          <w:noProof/>
          <w:lang w:val="nb-NO"/>
        </w:rPr>
      </w:pPr>
      <w:r w:rsidRPr="1987F931" w:rsidR="3BCE493E">
        <w:rPr>
          <w:noProof/>
          <w:lang w:val="nb-NO"/>
        </w:rPr>
        <w:t>helseoppfølging og behandlinger</w:t>
      </w:r>
      <w:r w:rsidRPr="1987F931" w:rsidR="4852344A">
        <w:rPr>
          <w:noProof/>
          <w:lang w:val="nb-NO"/>
        </w:rPr>
        <w:t>,</w:t>
      </w:r>
      <w:r w:rsidRPr="1987F931" w:rsidR="3BCE493E">
        <w:rPr>
          <w:noProof/>
          <w:lang w:val="nb-NO"/>
        </w:rPr>
        <w:t xml:space="preserve"> kun kan gis i sykehjem.</w:t>
      </w:r>
    </w:p>
    <w:p w:rsidR="5029986D" w:rsidP="1987F931" w:rsidRDefault="71111FAC" w14:paraId="15F8374C" w14:textId="1BC223A2" w14:noSpellErr="1">
      <w:pPr>
        <w:pStyle w:val="Ingenmellomrom"/>
        <w:rPr>
          <w:noProof/>
          <w:lang w:val="nb-NO"/>
        </w:rPr>
      </w:pPr>
      <w:r w:rsidRPr="1987F931" w:rsidR="3BCE493E">
        <w:rPr>
          <w:noProof/>
          <w:lang w:val="nb-NO"/>
        </w:rPr>
        <w:t>c) Personer i livets sluttfase med behov for tilsyn og omsorg gjennom</w:t>
      </w:r>
      <w:r w:rsidRPr="1987F931" w:rsidR="0821392B">
        <w:rPr>
          <w:noProof/>
          <w:lang w:val="nb-NO"/>
        </w:rPr>
        <w:t xml:space="preserve"> </w:t>
      </w:r>
      <w:r w:rsidRPr="1987F931" w:rsidR="3BCE493E">
        <w:rPr>
          <w:noProof/>
          <w:lang w:val="nb-NO"/>
        </w:rPr>
        <w:t>hele døgnet.</w:t>
      </w:r>
    </w:p>
    <w:p w:rsidR="5029986D" w:rsidP="1987F931" w:rsidRDefault="71111FAC" w14:noSpellErr="1" w14:paraId="2ACBD992" w14:textId="13EC73F3">
      <w:pPr>
        <w:pStyle w:val="Ingenmellomrom"/>
        <w:rPr>
          <w:noProof/>
          <w:lang w:val="nb-NO"/>
        </w:rPr>
      </w:pPr>
      <w:r w:rsidRPr="1987F931" w:rsidR="3BCE493E">
        <w:rPr>
          <w:noProof/>
          <w:lang w:val="nb-NO"/>
        </w:rPr>
        <w:t>d) Personer med demenslidelse som har behov for kontinuerlig</w:t>
      </w:r>
      <w:r w:rsidRPr="1987F931" w:rsidR="6FA1B69A">
        <w:rPr>
          <w:noProof/>
          <w:lang w:val="nb-NO"/>
        </w:rPr>
        <w:t xml:space="preserve"> </w:t>
      </w:r>
      <w:r w:rsidRPr="1987F931" w:rsidR="3BCE493E">
        <w:rPr>
          <w:noProof/>
          <w:lang w:val="nb-NO"/>
        </w:rPr>
        <w:t>oppfølgning, skjerming</w:t>
      </w:r>
    </w:p>
    <w:p w:rsidR="5029986D" w:rsidP="1987F931" w:rsidRDefault="71111FAC" w14:paraId="1570407C" w14:textId="7C09637E">
      <w:pPr>
        <w:pStyle w:val="Ingenmellomrom"/>
        <w:ind w:firstLine="720"/>
        <w:rPr>
          <w:noProof/>
          <w:lang w:val="nb-NO"/>
        </w:rPr>
      </w:pPr>
      <w:r w:rsidRPr="1987F931" w:rsidR="3BCE493E">
        <w:rPr>
          <w:noProof/>
          <w:lang w:val="nb-NO"/>
        </w:rPr>
        <w:t>og omsorg gjennom hele døgnet.</w:t>
      </w:r>
    </w:p>
    <w:p w:rsidR="1987F931" w:rsidP="1987F931" w:rsidRDefault="1987F931" w14:paraId="17B93F3E" w14:textId="1C7DC24A">
      <w:pPr>
        <w:pStyle w:val="Ingenmellomrom"/>
        <w:ind w:firstLine="0"/>
        <w:rPr>
          <w:noProof/>
          <w:lang w:val="nb-NO"/>
        </w:rPr>
      </w:pPr>
    </w:p>
    <w:p w:rsidR="5029986D" w:rsidP="1987F931" w:rsidRDefault="71111FAC" w14:paraId="21EC0AC0" w14:textId="00282231">
      <w:pPr>
        <w:pStyle w:val="Overskrift2"/>
        <w:rPr>
          <w:noProof/>
          <w:lang w:val="nb-NO"/>
        </w:rPr>
      </w:pPr>
      <w:r w:rsidRPr="1987F931" w:rsidR="3BCE493E">
        <w:rPr>
          <w:noProof/>
          <w:lang w:val="nb-NO"/>
        </w:rPr>
        <w:t>15.4. TJENESTENS INNHOLD</w:t>
      </w:r>
    </w:p>
    <w:p w:rsidR="5029986D" w:rsidP="1987F931" w:rsidRDefault="71111FAC" w14:paraId="42EC1067" w14:textId="09C95464" w14:noSpellErr="1">
      <w:pPr>
        <w:pStyle w:val="Ingenmellomrom"/>
        <w:rPr>
          <w:noProof/>
          <w:lang w:val="nb-NO"/>
        </w:rPr>
      </w:pPr>
      <w:r w:rsidRPr="1987F931" w:rsidR="3BCE493E">
        <w:rPr>
          <w:noProof/>
          <w:lang w:val="nb-NO"/>
        </w:rPr>
        <w:t>Tjenester som inngår ved langtidsopphold er individuelt betinget, men kan</w:t>
      </w:r>
      <w:r w:rsidRPr="1987F931" w:rsidR="32509681">
        <w:rPr>
          <w:noProof/>
          <w:lang w:val="nb-NO"/>
        </w:rPr>
        <w:t xml:space="preserve"> </w:t>
      </w:r>
      <w:r w:rsidRPr="1987F931" w:rsidR="3BCE493E">
        <w:rPr>
          <w:noProof/>
          <w:lang w:val="nb-NO"/>
        </w:rPr>
        <w:t>f.eks. være;</w:t>
      </w:r>
    </w:p>
    <w:p w:rsidR="1987F931" w:rsidP="1987F931" w:rsidRDefault="1987F931" w14:paraId="4448A91E" w14:textId="7E54840A">
      <w:pPr>
        <w:pStyle w:val="Ingenmellomrom"/>
        <w:rPr>
          <w:noProof/>
          <w:lang w:val="nb-NO"/>
        </w:rPr>
      </w:pPr>
    </w:p>
    <w:p w:rsidR="5029986D" w:rsidP="1987F931" w:rsidRDefault="71111FAC" w14:paraId="390F3D41" w14:textId="77AF1ABA">
      <w:pPr>
        <w:pStyle w:val="Ingenmellomrom"/>
        <w:numPr>
          <w:ilvl w:val="0"/>
          <w:numId w:val="131"/>
        </w:numPr>
        <w:rPr>
          <w:noProof/>
          <w:lang w:val="nb-NO"/>
        </w:rPr>
      </w:pPr>
      <w:r w:rsidRPr="1987F931" w:rsidR="3BCE493E">
        <w:rPr>
          <w:noProof/>
          <w:lang w:val="nb-NO"/>
        </w:rPr>
        <w:t>Aktivisering</w:t>
      </w:r>
    </w:p>
    <w:p w:rsidR="5029986D" w:rsidP="1987F931" w:rsidRDefault="71111FAC" w14:paraId="21B9ACAB" w14:textId="1EF09048">
      <w:pPr>
        <w:pStyle w:val="Ingenmellomrom"/>
        <w:numPr>
          <w:ilvl w:val="0"/>
          <w:numId w:val="131"/>
        </w:numPr>
        <w:rPr>
          <w:noProof/>
          <w:lang w:val="nb-NO"/>
        </w:rPr>
      </w:pPr>
      <w:r w:rsidRPr="1987F931" w:rsidR="3BCE493E">
        <w:rPr>
          <w:noProof/>
          <w:lang w:val="nb-NO"/>
        </w:rPr>
        <w:t>Tilgang til sykehjemslege</w:t>
      </w:r>
    </w:p>
    <w:p w:rsidR="5029986D" w:rsidP="1987F931" w:rsidRDefault="71111FAC" w14:paraId="3890BFB3" w14:textId="3BF7E247">
      <w:pPr>
        <w:pStyle w:val="Ingenmellomrom"/>
        <w:numPr>
          <w:ilvl w:val="0"/>
          <w:numId w:val="131"/>
        </w:numPr>
        <w:rPr>
          <w:noProof/>
          <w:lang w:val="nb-NO"/>
        </w:rPr>
      </w:pPr>
      <w:r w:rsidRPr="1987F931" w:rsidR="3BCE493E">
        <w:rPr>
          <w:noProof/>
          <w:lang w:val="nb-NO"/>
        </w:rPr>
        <w:t>Administrering av legemidler</w:t>
      </w:r>
    </w:p>
    <w:p w:rsidR="5029986D" w:rsidP="1987F931" w:rsidRDefault="71111FAC" w14:paraId="11C19AC7" w14:textId="0EC895DD">
      <w:pPr>
        <w:pStyle w:val="Ingenmellomrom"/>
        <w:numPr>
          <w:ilvl w:val="0"/>
          <w:numId w:val="131"/>
        </w:numPr>
        <w:rPr>
          <w:noProof/>
          <w:lang w:val="nb-NO"/>
        </w:rPr>
      </w:pPr>
      <w:r w:rsidRPr="1987F931" w:rsidR="3BCE493E">
        <w:rPr>
          <w:noProof/>
          <w:lang w:val="nb-NO"/>
        </w:rPr>
        <w:t>Sosialt samvær i avdelingen</w:t>
      </w:r>
    </w:p>
    <w:p w:rsidR="5029986D" w:rsidP="1987F931" w:rsidRDefault="71111FAC" w14:paraId="2CC6D253" w14:textId="1EAD8F2F">
      <w:pPr>
        <w:pStyle w:val="Ingenmellomrom"/>
        <w:numPr>
          <w:ilvl w:val="0"/>
          <w:numId w:val="131"/>
        </w:numPr>
        <w:rPr>
          <w:noProof/>
          <w:lang w:val="nb-NO"/>
        </w:rPr>
      </w:pPr>
      <w:r w:rsidRPr="1987F931" w:rsidR="3BCE493E">
        <w:rPr>
          <w:noProof/>
          <w:lang w:val="nb-NO"/>
        </w:rPr>
        <w:t>Samtaler</w:t>
      </w:r>
    </w:p>
    <w:p w:rsidR="5029986D" w:rsidP="1987F931" w:rsidRDefault="71111FAC" w14:paraId="68CA1DB0" w14:textId="094CFF03">
      <w:pPr>
        <w:pStyle w:val="Ingenmellomrom"/>
        <w:numPr>
          <w:ilvl w:val="0"/>
          <w:numId w:val="131"/>
        </w:numPr>
        <w:rPr>
          <w:noProof/>
          <w:lang w:val="nb-NO"/>
        </w:rPr>
      </w:pPr>
      <w:r w:rsidRPr="1987F931" w:rsidR="3BCE493E">
        <w:rPr>
          <w:noProof/>
          <w:lang w:val="nb-NO"/>
        </w:rPr>
        <w:t>Ernæring</w:t>
      </w:r>
    </w:p>
    <w:p w:rsidR="5029986D" w:rsidP="1987F931" w:rsidRDefault="71111FAC" w14:paraId="69D5885E" w14:textId="71365019">
      <w:pPr>
        <w:pStyle w:val="Ingenmellomrom"/>
        <w:numPr>
          <w:ilvl w:val="0"/>
          <w:numId w:val="131"/>
        </w:numPr>
        <w:rPr>
          <w:noProof/>
          <w:lang w:val="nb-NO"/>
        </w:rPr>
      </w:pPr>
      <w:r w:rsidRPr="1987F931" w:rsidR="3BCE493E">
        <w:rPr>
          <w:noProof/>
          <w:lang w:val="nb-NO"/>
        </w:rPr>
        <w:t>Personlig stell og omsorg</w:t>
      </w:r>
    </w:p>
    <w:p w:rsidR="5029986D" w:rsidP="1987F931" w:rsidRDefault="71111FAC" w14:paraId="052FDA34" w14:textId="6CEBC6B1">
      <w:pPr>
        <w:pStyle w:val="Ingenmellomrom"/>
        <w:numPr>
          <w:ilvl w:val="0"/>
          <w:numId w:val="131"/>
        </w:numPr>
        <w:rPr>
          <w:noProof/>
          <w:lang w:val="nb-NO"/>
        </w:rPr>
      </w:pPr>
      <w:r w:rsidRPr="1987F931" w:rsidR="3BCE493E">
        <w:rPr>
          <w:noProof/>
          <w:lang w:val="nb-NO"/>
        </w:rPr>
        <w:t>Tilsyn</w:t>
      </w:r>
    </w:p>
    <w:p w:rsidR="1987F931" w:rsidP="1987F931" w:rsidRDefault="1987F931" w14:paraId="3F6CB039" w14:textId="02A73297">
      <w:pPr>
        <w:pStyle w:val="Ingenmellomrom"/>
        <w:ind w:left="0"/>
        <w:rPr>
          <w:noProof/>
          <w:lang w:val="nb-NO"/>
        </w:rPr>
      </w:pPr>
    </w:p>
    <w:p w:rsidR="5029986D" w:rsidP="1987F931" w:rsidRDefault="71111FAC" w14:paraId="24F0223F" w14:textId="7E6254EE">
      <w:pPr>
        <w:pStyle w:val="Overskrift2"/>
        <w:rPr>
          <w:noProof/>
          <w:lang w:val="nb-NO"/>
        </w:rPr>
      </w:pPr>
      <w:r w:rsidRPr="1987F931" w:rsidR="3BCE493E">
        <w:rPr>
          <w:noProof/>
          <w:lang w:val="nb-NO"/>
        </w:rPr>
        <w:t>15.5. HVA KAN DU FORVENTE AV OSS</w:t>
      </w:r>
    </w:p>
    <w:p w:rsidR="5029986D" w:rsidP="1987F931" w:rsidRDefault="71111FAC" w14:paraId="696296D6" w14:textId="4181D940" w14:noSpellErr="1">
      <w:pPr>
        <w:pStyle w:val="Ingenmellomrom"/>
        <w:rPr>
          <w:noProof/>
          <w:lang w:val="nb-NO"/>
        </w:rPr>
      </w:pPr>
      <w:r w:rsidRPr="1987F931" w:rsidR="3BCE493E">
        <w:rPr>
          <w:noProof/>
          <w:lang w:val="nb-NO"/>
        </w:rPr>
        <w:t>Tildelerenheten behandler og vurderer søknaden og søkerens behov for</w:t>
      </w:r>
      <w:r w:rsidRPr="1987F931" w:rsidR="65682B01">
        <w:rPr>
          <w:noProof/>
          <w:lang w:val="nb-NO"/>
        </w:rPr>
        <w:t xml:space="preserve"> </w:t>
      </w:r>
      <w:r w:rsidRPr="1987F931" w:rsidR="3BCE493E">
        <w:rPr>
          <w:noProof/>
          <w:lang w:val="nb-NO"/>
        </w:rPr>
        <w:t>tjenester.</w:t>
      </w:r>
    </w:p>
    <w:p w:rsidR="1987F931" w:rsidP="1987F931" w:rsidRDefault="1987F931" w14:paraId="6E60B63D" w14:textId="0260EED9">
      <w:pPr>
        <w:pStyle w:val="Ingenmellomrom"/>
        <w:rPr>
          <w:noProof/>
          <w:lang w:val="nb-NO"/>
        </w:rPr>
      </w:pPr>
    </w:p>
    <w:p w:rsidR="5029986D" w:rsidP="1987F931" w:rsidRDefault="71111FAC" w14:paraId="4F636279" w14:textId="23CC7E94" w14:noSpellErr="1">
      <w:pPr>
        <w:pStyle w:val="Ingenmellomrom"/>
        <w:rPr>
          <w:noProof/>
          <w:lang w:val="nb-NO"/>
        </w:rPr>
      </w:pPr>
      <w:r w:rsidRPr="1987F931" w:rsidR="3BCE493E">
        <w:rPr>
          <w:noProof/>
          <w:lang w:val="nb-NO"/>
        </w:rPr>
        <w:t>Tildeling av langtidsopphold skjer på bakgrunn av søknad, oppgitte og</w:t>
      </w:r>
      <w:r w:rsidRPr="1987F931" w:rsidR="22EF2689">
        <w:rPr>
          <w:noProof/>
          <w:lang w:val="nb-NO"/>
        </w:rPr>
        <w:t xml:space="preserve"> </w:t>
      </w:r>
      <w:r w:rsidRPr="1987F931" w:rsidR="3BCE493E">
        <w:rPr>
          <w:noProof/>
          <w:lang w:val="nb-NO"/>
        </w:rPr>
        <w:t>innhentede helseopplysninger og vurdering av individuelle ressurser og</w:t>
      </w:r>
      <w:r w:rsidRPr="1987F931" w:rsidR="098DB83C">
        <w:rPr>
          <w:noProof/>
          <w:lang w:val="nb-NO"/>
        </w:rPr>
        <w:t xml:space="preserve"> </w:t>
      </w:r>
      <w:r w:rsidRPr="1987F931" w:rsidR="3BCE493E">
        <w:rPr>
          <w:noProof/>
          <w:lang w:val="nb-NO"/>
        </w:rPr>
        <w:t>behov.</w:t>
      </w:r>
    </w:p>
    <w:p w:rsidR="1987F931" w:rsidP="1987F931" w:rsidRDefault="1987F931" w14:paraId="654219EF" w14:textId="35B4D18A">
      <w:pPr>
        <w:pStyle w:val="Ingenmellomrom"/>
        <w:rPr>
          <w:noProof/>
          <w:lang w:val="nb-NO"/>
        </w:rPr>
      </w:pPr>
    </w:p>
    <w:p w:rsidR="5029986D" w:rsidP="1987F931" w:rsidRDefault="71111FAC" w14:paraId="2E474A82" w14:textId="1E2E91AA">
      <w:pPr>
        <w:pStyle w:val="Overskrift2"/>
        <w:rPr>
          <w:noProof/>
          <w:lang w:val="nb-NO"/>
        </w:rPr>
      </w:pPr>
      <w:r w:rsidRPr="1987F931" w:rsidR="3BCE493E">
        <w:rPr>
          <w:noProof/>
          <w:lang w:val="nb-NO"/>
        </w:rPr>
        <w:t>15.6. HVA VI FORVENTER AV DEG</w:t>
      </w:r>
    </w:p>
    <w:p w:rsidR="5029986D" w:rsidP="1987F931" w:rsidRDefault="71111FAC" w14:paraId="0B97B609" w14:textId="7E82A130">
      <w:pPr>
        <w:pStyle w:val="Ingenmellomrom"/>
        <w:numPr>
          <w:ilvl w:val="0"/>
          <w:numId w:val="132"/>
        </w:numPr>
        <w:rPr>
          <w:noProof/>
          <w:lang w:val="nb-NO"/>
        </w:rPr>
      </w:pPr>
      <w:r w:rsidRPr="1987F931" w:rsidR="3BCE493E">
        <w:rPr>
          <w:noProof/>
          <w:lang w:val="nb-NO"/>
        </w:rPr>
        <w:t>Setter deg inn i og forholder deg til vedtaket</w:t>
      </w:r>
    </w:p>
    <w:p w:rsidR="5029986D" w:rsidP="1987F931" w:rsidRDefault="71111FAC" w14:paraId="3684C1CB" w14:textId="7C6B9BC9">
      <w:pPr>
        <w:pStyle w:val="Ingenmellomrom"/>
        <w:numPr>
          <w:ilvl w:val="0"/>
          <w:numId w:val="132"/>
        </w:numPr>
        <w:rPr>
          <w:noProof/>
          <w:lang w:val="nb-NO"/>
        </w:rPr>
      </w:pPr>
      <w:r w:rsidRPr="1987F931" w:rsidR="3BCE493E">
        <w:rPr>
          <w:noProof/>
          <w:lang w:val="nb-NO"/>
        </w:rPr>
        <w:t>Følger evt. husordensreglement</w:t>
      </w:r>
    </w:p>
    <w:p w:rsidR="5029986D" w:rsidP="1987F931" w:rsidRDefault="71111FAC" w14:paraId="16362A97" w14:textId="2689B877">
      <w:pPr>
        <w:rPr>
          <w:noProof/>
          <w:lang w:val="nb-NO"/>
        </w:rPr>
      </w:pPr>
    </w:p>
    <w:p w:rsidR="5029986D" w:rsidP="1987F931" w:rsidRDefault="71111FAC" w14:paraId="2734C18E" w14:textId="50D3F43C">
      <w:pPr>
        <w:pStyle w:val="Overskrift2"/>
        <w:rPr>
          <w:noProof/>
          <w:lang w:val="nb-NO"/>
        </w:rPr>
      </w:pPr>
      <w:r w:rsidRPr="1987F931" w:rsidR="3BCE493E">
        <w:rPr>
          <w:noProof/>
          <w:lang w:val="nb-NO"/>
        </w:rPr>
        <w:t>15.7. EGENBETALING</w:t>
      </w:r>
    </w:p>
    <w:p w:rsidR="5029986D" w:rsidP="1987F931" w:rsidRDefault="71111FAC" w14:paraId="6E9019F0" w14:textId="268D351C" w14:noSpellErr="1">
      <w:pPr>
        <w:pStyle w:val="Ingenmellomrom"/>
        <w:rPr>
          <w:noProof/>
          <w:lang w:val="nb-NO"/>
        </w:rPr>
      </w:pPr>
      <w:r w:rsidRPr="1987F931" w:rsidR="3BCE493E">
        <w:rPr>
          <w:noProof/>
          <w:lang w:val="nb-NO"/>
        </w:rPr>
        <w:t>Kommunens beregning av egenandel følger av forskrift om egenandel for</w:t>
      </w:r>
      <w:r w:rsidRPr="1987F931" w:rsidR="1646C406">
        <w:rPr>
          <w:noProof/>
          <w:lang w:val="nb-NO"/>
        </w:rPr>
        <w:t xml:space="preserve"> </w:t>
      </w:r>
      <w:r w:rsidRPr="1987F931" w:rsidR="3BCE493E">
        <w:rPr>
          <w:noProof/>
          <w:lang w:val="nb-NO"/>
        </w:rPr>
        <w:t>kommunale helse- og omsorgstjenester.</w:t>
      </w:r>
    </w:p>
    <w:p w:rsidR="1987F931" w:rsidP="1987F931" w:rsidRDefault="1987F931" w14:paraId="0C2D099A" w14:textId="23B6DF03">
      <w:pPr>
        <w:pStyle w:val="Ingenmellomrom"/>
        <w:rPr>
          <w:noProof/>
          <w:lang w:val="nb-NO"/>
        </w:rPr>
      </w:pPr>
    </w:p>
    <w:p w:rsidR="5029986D" w:rsidP="1987F931" w:rsidRDefault="71111FAC" w14:paraId="5032FE81" w14:textId="3E9546A5">
      <w:pPr>
        <w:pStyle w:val="Overskrift2"/>
        <w:rPr>
          <w:noProof/>
          <w:lang w:val="nb-NO"/>
        </w:rPr>
      </w:pPr>
      <w:r w:rsidRPr="1987F931" w:rsidR="3BCE493E">
        <w:rPr>
          <w:noProof/>
          <w:lang w:val="nb-NO"/>
        </w:rPr>
        <w:t>15.8. PRAKTISKE OPPLYSNINGER</w:t>
      </w:r>
    </w:p>
    <w:p w:rsidR="5029986D" w:rsidP="1987F931" w:rsidRDefault="71111FAC" w14:paraId="55BB3CA9" w14:textId="7A516CF0">
      <w:pPr>
        <w:pStyle w:val="Ingenmellomrom"/>
        <w:rPr>
          <w:noProof/>
          <w:lang w:val="nb-NO"/>
        </w:rPr>
      </w:pPr>
      <w:r w:rsidRPr="1987F931" w:rsidR="3BCE493E">
        <w:rPr>
          <w:noProof/>
          <w:lang w:val="nb-NO"/>
        </w:rPr>
        <w:t>a) Venteliste</w:t>
      </w:r>
    </w:p>
    <w:p w:rsidR="5029986D" w:rsidP="1987F931" w:rsidRDefault="71111FAC" w14:paraId="3309CFF0" w14:textId="1112018F" w14:noSpellErr="1">
      <w:pPr>
        <w:pStyle w:val="Ingenmellomrom"/>
        <w:ind w:left="720"/>
        <w:rPr>
          <w:noProof/>
          <w:lang w:val="nb-NO"/>
        </w:rPr>
      </w:pPr>
      <w:r w:rsidRPr="1987F931" w:rsidR="3BCE493E">
        <w:rPr>
          <w:noProof/>
          <w:lang w:val="nb-NO"/>
        </w:rPr>
        <w:t>Dersom søker fyller kriteriene for langtidsopphold, men kan få</w:t>
      </w:r>
      <w:r w:rsidRPr="1987F931" w:rsidR="52ED6257">
        <w:rPr>
          <w:noProof/>
          <w:lang w:val="nb-NO"/>
        </w:rPr>
        <w:t xml:space="preserve"> </w:t>
      </w:r>
      <w:r w:rsidRPr="1987F931" w:rsidR="3BCE493E">
        <w:rPr>
          <w:noProof/>
          <w:lang w:val="nb-NO"/>
        </w:rPr>
        <w:t>forsvarlige helse- og omsorgstjenester i hjemmet i påvente av</w:t>
      </w:r>
      <w:r w:rsidRPr="1987F931" w:rsidR="5998993C">
        <w:rPr>
          <w:noProof/>
          <w:lang w:val="nb-NO"/>
        </w:rPr>
        <w:t xml:space="preserve"> </w:t>
      </w:r>
      <w:r w:rsidRPr="1987F931" w:rsidR="3BCE493E">
        <w:rPr>
          <w:noProof/>
          <w:lang w:val="nb-NO"/>
        </w:rPr>
        <w:t>langtidsoppholdet, skal kommunen sette søker på venteliste dersom</w:t>
      </w:r>
      <w:r w:rsidRPr="1987F931" w:rsidR="4A39B674">
        <w:rPr>
          <w:noProof/>
          <w:lang w:val="nb-NO"/>
        </w:rPr>
        <w:t xml:space="preserve"> </w:t>
      </w:r>
      <w:r w:rsidRPr="1987F931" w:rsidR="3BCE493E">
        <w:rPr>
          <w:noProof/>
          <w:lang w:val="nb-NO"/>
        </w:rPr>
        <w:t>det ikke er ledig plass. Ved ledig plass skal alle på ventelisten</w:t>
      </w:r>
      <w:r w:rsidRPr="1987F931" w:rsidR="6D5FFBB1">
        <w:rPr>
          <w:noProof/>
          <w:lang w:val="nb-NO"/>
        </w:rPr>
        <w:t xml:space="preserve"> </w:t>
      </w:r>
      <w:r w:rsidRPr="1987F931" w:rsidR="3BCE493E">
        <w:rPr>
          <w:noProof/>
          <w:lang w:val="nb-NO"/>
        </w:rPr>
        <w:t>vurderes av Tildelerenheten. Ved ledige plasser skal den med størst</w:t>
      </w:r>
      <w:r w:rsidRPr="1987F931" w:rsidR="58BD86F4">
        <w:rPr>
          <w:noProof/>
          <w:lang w:val="nb-NO"/>
        </w:rPr>
        <w:t xml:space="preserve"> </w:t>
      </w:r>
      <w:r w:rsidRPr="1987F931" w:rsidR="3BCE493E">
        <w:rPr>
          <w:noProof/>
          <w:lang w:val="nb-NO"/>
        </w:rPr>
        <w:t>hjelpebehov ut fra kriteriene i § 4 prioriteres. Tildelerenheten har</w:t>
      </w:r>
      <w:r w:rsidRPr="1987F931" w:rsidR="66852107">
        <w:rPr>
          <w:noProof/>
          <w:lang w:val="nb-NO"/>
        </w:rPr>
        <w:t xml:space="preserve"> </w:t>
      </w:r>
      <w:r w:rsidRPr="1987F931" w:rsidR="3BCE493E">
        <w:rPr>
          <w:noProof/>
          <w:lang w:val="nb-NO"/>
        </w:rPr>
        <w:t>ansvar for å holde oversikt over personer som venter, og vurdere</w:t>
      </w:r>
      <w:r w:rsidRPr="1987F931" w:rsidR="4FDA7B92">
        <w:rPr>
          <w:noProof/>
          <w:lang w:val="nb-NO"/>
        </w:rPr>
        <w:t xml:space="preserve"> </w:t>
      </w:r>
      <w:r w:rsidRPr="1987F931" w:rsidR="3BCE493E">
        <w:rPr>
          <w:noProof/>
          <w:lang w:val="nb-NO"/>
        </w:rPr>
        <w:t>situasjonen jevnlig.</w:t>
      </w:r>
    </w:p>
    <w:p w:rsidR="1987F931" w:rsidP="1987F931" w:rsidRDefault="1987F931" w14:paraId="5E47F4C1" w14:textId="076DCDA1">
      <w:pPr>
        <w:pStyle w:val="Ingenmellomrom"/>
        <w:rPr>
          <w:noProof/>
          <w:lang w:val="nb-NO"/>
        </w:rPr>
      </w:pPr>
    </w:p>
    <w:p w:rsidR="5029986D" w:rsidP="1987F931" w:rsidRDefault="71111FAC" w14:paraId="6D09334C" w14:textId="1C76E096">
      <w:pPr>
        <w:pStyle w:val="Ingenmellomrom"/>
        <w:rPr>
          <w:noProof/>
          <w:lang w:val="nb-NO"/>
        </w:rPr>
      </w:pPr>
      <w:r w:rsidRPr="1987F931" w:rsidR="3BCE493E">
        <w:rPr>
          <w:noProof/>
          <w:lang w:val="nb-NO"/>
        </w:rPr>
        <w:t>b) Tiltak i påvente av langtidsopphold i sykehjem</w:t>
      </w:r>
    </w:p>
    <w:p w:rsidR="5029986D" w:rsidP="1987F931" w:rsidRDefault="71111FAC" w14:paraId="44170AF6" w14:textId="195A6CDA">
      <w:pPr>
        <w:pStyle w:val="Ingenmellomrom"/>
        <w:ind w:left="720"/>
        <w:rPr>
          <w:noProof/>
          <w:lang w:val="nb-NO"/>
        </w:rPr>
      </w:pPr>
      <w:r w:rsidRPr="1987F931" w:rsidR="3BCE493E">
        <w:rPr>
          <w:noProof/>
          <w:lang w:val="nb-NO"/>
        </w:rPr>
        <w:t>Personer med vedtak og som venter på langtidsopphold i sykehjem</w:t>
      </w:r>
      <w:r w:rsidRPr="1987F931" w:rsidR="559D3231">
        <w:rPr>
          <w:noProof/>
          <w:lang w:val="nb-NO"/>
        </w:rPr>
        <w:t xml:space="preserve"> </w:t>
      </w:r>
      <w:r w:rsidRPr="1987F931" w:rsidR="3BCE493E">
        <w:rPr>
          <w:noProof/>
          <w:lang w:val="nb-NO"/>
        </w:rPr>
        <w:t>skal få andre nødvendige tjenester for å sikre nødvendig og forsvarlig</w:t>
      </w:r>
      <w:r w:rsidRPr="1987F931" w:rsidR="46713650">
        <w:rPr>
          <w:noProof/>
          <w:lang w:val="nb-NO"/>
        </w:rPr>
        <w:t xml:space="preserve"> </w:t>
      </w:r>
      <w:r w:rsidRPr="1987F931" w:rsidR="3BCE493E">
        <w:rPr>
          <w:noProof/>
          <w:lang w:val="nb-NO"/>
        </w:rPr>
        <w:t>helsehjelp i ventetiden. Dette kan for eksempel være økt</w:t>
      </w:r>
      <w:r w:rsidRPr="1987F931" w:rsidR="1B9A86AD">
        <w:rPr>
          <w:noProof/>
          <w:lang w:val="nb-NO"/>
        </w:rPr>
        <w:t xml:space="preserve"> </w:t>
      </w:r>
      <w:r w:rsidRPr="1987F931" w:rsidR="3BCE493E">
        <w:rPr>
          <w:noProof/>
          <w:lang w:val="nb-NO"/>
        </w:rPr>
        <w:t xml:space="preserve">hjemmesykepleie, hjemmehjelp, dagsenter for </w:t>
      </w:r>
      <w:r w:rsidRPr="1987F931" w:rsidR="665007B5">
        <w:rPr>
          <w:noProof/>
          <w:lang w:val="nb-NO"/>
        </w:rPr>
        <w:t>personer med demens</w:t>
      </w:r>
      <w:r w:rsidRPr="1987F931" w:rsidR="3BCE493E">
        <w:rPr>
          <w:noProof/>
          <w:lang w:val="nb-NO"/>
        </w:rPr>
        <w:t>,</w:t>
      </w:r>
      <w:r w:rsidRPr="1987F931" w:rsidR="085F059A">
        <w:rPr>
          <w:noProof/>
          <w:lang w:val="nb-NO"/>
        </w:rPr>
        <w:t xml:space="preserve"> </w:t>
      </w:r>
      <w:r w:rsidRPr="1987F931" w:rsidR="3BCE493E">
        <w:rPr>
          <w:noProof/>
          <w:lang w:val="nb-NO"/>
        </w:rPr>
        <w:t>støttekontakt, korttidsopphold og/eller andre tjenester i</w:t>
      </w:r>
      <w:r w:rsidRPr="1987F931" w:rsidR="372C0B0E">
        <w:rPr>
          <w:noProof/>
          <w:lang w:val="nb-NO"/>
        </w:rPr>
        <w:t xml:space="preserve"> </w:t>
      </w:r>
      <w:r w:rsidRPr="1987F931" w:rsidR="3BCE493E">
        <w:rPr>
          <w:noProof/>
          <w:lang w:val="nb-NO"/>
        </w:rPr>
        <w:t>omsorgstrappen.</w:t>
      </w:r>
    </w:p>
    <w:p w:rsidR="1987F931" w:rsidP="1987F931" w:rsidRDefault="1987F931" w14:paraId="6CDCB24B" w14:textId="5BE8F810">
      <w:pPr>
        <w:pStyle w:val="Ingenmellomrom"/>
        <w:rPr>
          <w:noProof/>
          <w:lang w:val="nb-NO"/>
        </w:rPr>
      </w:pPr>
    </w:p>
    <w:p w:rsidR="5029986D" w:rsidP="1987F931" w:rsidRDefault="71111FAC" w14:paraId="24546C75" w14:textId="533F5CFD">
      <w:pPr>
        <w:pStyle w:val="Ingenmellomrom"/>
        <w:rPr>
          <w:noProof/>
          <w:lang w:val="nb-NO"/>
        </w:rPr>
      </w:pPr>
      <w:r w:rsidRPr="1987F931" w:rsidR="3BCE493E">
        <w:rPr>
          <w:noProof/>
          <w:lang w:val="nb-NO"/>
        </w:rPr>
        <w:t xml:space="preserve">Personer som mottar </w:t>
      </w:r>
      <w:r w:rsidRPr="1987F931" w:rsidR="32B668FE">
        <w:rPr>
          <w:noProof/>
          <w:lang w:val="nb-NO"/>
        </w:rPr>
        <w:t>hovedomsorgen</w:t>
      </w:r>
      <w:r w:rsidRPr="1987F931" w:rsidR="3BCE493E">
        <w:rPr>
          <w:noProof/>
          <w:lang w:val="nb-NO"/>
        </w:rPr>
        <w:t xml:space="preserve"> fra sine pårørende, skal få</w:t>
      </w:r>
      <w:r w:rsidRPr="1987F931" w:rsidR="4C47357E">
        <w:rPr>
          <w:noProof/>
          <w:lang w:val="nb-NO"/>
        </w:rPr>
        <w:t xml:space="preserve"> </w:t>
      </w:r>
      <w:r w:rsidRPr="1987F931" w:rsidR="3BCE493E">
        <w:rPr>
          <w:noProof/>
          <w:lang w:val="nb-NO"/>
        </w:rPr>
        <w:t>tilbud om avlastende tiltak for særlig tyngende omsorgsoppgaver.</w:t>
      </w:r>
      <w:r w:rsidRPr="1987F931" w:rsidR="1E0CE4D4">
        <w:rPr>
          <w:noProof/>
          <w:lang w:val="nb-NO"/>
        </w:rPr>
        <w:t xml:space="preserve"> </w:t>
      </w:r>
    </w:p>
    <w:p w:rsidR="1987F931" w:rsidP="1987F931" w:rsidRDefault="1987F931" w14:paraId="38FE4D74" w14:textId="7DE4388E">
      <w:pPr>
        <w:pStyle w:val="Ingenmellomrom"/>
        <w:rPr>
          <w:noProof/>
          <w:lang w:val="nb-NO"/>
        </w:rPr>
      </w:pPr>
    </w:p>
    <w:p w:rsidR="5029986D" w:rsidP="1987F931" w:rsidRDefault="71111FAC" w14:paraId="15B76441" w14:textId="42AAFEB0">
      <w:pPr>
        <w:pStyle w:val="Ingenmellomrom"/>
        <w:rPr>
          <w:noProof/>
          <w:lang w:val="nb-NO"/>
        </w:rPr>
      </w:pPr>
      <w:r w:rsidRPr="1987F931" w:rsidR="3BCE493E">
        <w:rPr>
          <w:noProof/>
          <w:lang w:val="nb-NO"/>
        </w:rPr>
        <w:t xml:space="preserve">Plass ved dag- og aktivitetssenter for </w:t>
      </w:r>
      <w:r w:rsidRPr="1987F931" w:rsidR="5771C2E6">
        <w:rPr>
          <w:noProof/>
          <w:lang w:val="nb-NO"/>
        </w:rPr>
        <w:t>personer med demens</w:t>
      </w:r>
      <w:r w:rsidRPr="1987F931" w:rsidR="3BCE493E">
        <w:rPr>
          <w:noProof/>
          <w:lang w:val="nb-NO"/>
        </w:rPr>
        <w:t xml:space="preserve"> skal også vurderes.</w:t>
      </w:r>
    </w:p>
    <w:p w:rsidR="1987F931" w:rsidP="1987F931" w:rsidRDefault="1987F931" w14:paraId="21F5A21A" w14:textId="37B1DBDC">
      <w:pPr>
        <w:pStyle w:val="Ingenmellomrom"/>
        <w:rPr>
          <w:noProof/>
          <w:lang w:val="nb-NO"/>
        </w:rPr>
      </w:pPr>
    </w:p>
    <w:p w:rsidR="5029986D" w:rsidP="1987F931" w:rsidRDefault="71111FAC" w14:paraId="30AB4653" w14:textId="4DD20DCF" w14:noSpellErr="1">
      <w:pPr>
        <w:pStyle w:val="Ingenmellomrom"/>
        <w:rPr>
          <w:noProof/>
          <w:lang w:val="nb-NO"/>
        </w:rPr>
      </w:pPr>
      <w:r w:rsidRPr="1987F931" w:rsidR="3BCE493E">
        <w:rPr>
          <w:noProof/>
          <w:lang w:val="nb-NO"/>
        </w:rPr>
        <w:t>Ved endring av helsetilstand i påvente av plass gjøres det en ny</w:t>
      </w:r>
      <w:r w:rsidRPr="1987F931" w:rsidR="7B213D49">
        <w:rPr>
          <w:noProof/>
          <w:lang w:val="nb-NO"/>
        </w:rPr>
        <w:t xml:space="preserve"> </w:t>
      </w:r>
      <w:r w:rsidRPr="1987F931" w:rsidR="3BCE493E">
        <w:rPr>
          <w:noProof/>
          <w:lang w:val="nb-NO"/>
        </w:rPr>
        <w:t>vurdering.</w:t>
      </w:r>
    </w:p>
    <w:p w:rsidR="5029986D" w:rsidP="1987F931" w:rsidRDefault="71111FAC" w14:paraId="5923D669" w14:textId="264AC2FC">
      <w:pPr>
        <w:pStyle w:val="Normal"/>
        <w:rPr>
          <w:noProof/>
          <w:lang w:val="nb-NO"/>
        </w:rPr>
      </w:pPr>
    </w:p>
    <w:p w:rsidR="1987F931" w:rsidRDefault="1987F931" w14:paraId="0F40FF48" w14:textId="43B5BB5A">
      <w:r>
        <w:br w:type="page"/>
      </w:r>
    </w:p>
    <w:p w:rsidR="5029986D" w:rsidP="1987F931" w:rsidRDefault="71111FAC" w14:paraId="21310F42" w14:textId="7CF19B8F">
      <w:pPr>
        <w:pStyle w:val="Overskrift1"/>
        <w:rPr>
          <w:noProof/>
          <w:lang w:val="nb-NO"/>
        </w:rPr>
      </w:pPr>
      <w:bookmarkStart w:name="_Toc147072221" w:id="676937605"/>
      <w:r w:rsidRPr="1987F931" w:rsidR="3BCE493E">
        <w:rPr>
          <w:noProof/>
          <w:lang w:val="nb-NO"/>
        </w:rPr>
        <w:t xml:space="preserve">16. KOORDINERENDE ENHET – INDIVIDUELL PLAN </w:t>
      </w:r>
      <w:r w:rsidRPr="1987F931" w:rsidR="1B9776B2">
        <w:rPr>
          <w:noProof/>
          <w:lang w:val="nb-NO"/>
        </w:rPr>
        <w:t xml:space="preserve">og </w:t>
      </w:r>
      <w:r w:rsidRPr="1987F931" w:rsidR="3BCE493E">
        <w:rPr>
          <w:noProof/>
          <w:lang w:val="nb-NO"/>
        </w:rPr>
        <w:t>KOORDINATOR</w:t>
      </w:r>
      <w:bookmarkEnd w:id="676937605"/>
    </w:p>
    <w:p w:rsidR="5029986D" w:rsidP="1987F931" w:rsidRDefault="71111FAC" w14:paraId="70C55A27" w14:textId="46568E42">
      <w:pPr>
        <w:pStyle w:val="Overskrift2"/>
        <w:rPr>
          <w:noProof/>
          <w:lang w:val="nb-NO"/>
        </w:rPr>
      </w:pPr>
      <w:r w:rsidRPr="1987F931" w:rsidR="3BCE493E">
        <w:rPr>
          <w:noProof/>
          <w:lang w:val="nb-NO"/>
        </w:rPr>
        <w:t>16.1. LOVHJEMMEL</w:t>
      </w:r>
    </w:p>
    <w:p w:rsidR="5029986D" w:rsidP="1987F931" w:rsidRDefault="71111FAC" w14:paraId="0B505B88" w14:textId="65609013">
      <w:pPr>
        <w:pStyle w:val="Ingenmellomrom"/>
        <w:numPr>
          <w:ilvl w:val="0"/>
          <w:numId w:val="133"/>
        </w:numPr>
        <w:rPr>
          <w:noProof/>
          <w:lang w:val="nb-NO"/>
        </w:rPr>
      </w:pPr>
      <w:r w:rsidRPr="1987F931" w:rsidR="3BCE493E">
        <w:rPr>
          <w:noProof/>
          <w:lang w:val="nb-NO"/>
        </w:rPr>
        <w:t>Lov om pasient- og brukerrettigheter § 2-5</w:t>
      </w:r>
    </w:p>
    <w:p w:rsidR="5029986D" w:rsidP="1987F931" w:rsidRDefault="71111FAC" w14:paraId="3CD1DE82" w14:textId="72D8E5EE">
      <w:pPr>
        <w:pStyle w:val="Ingenmellomrom"/>
        <w:numPr>
          <w:ilvl w:val="0"/>
          <w:numId w:val="133"/>
        </w:numPr>
        <w:rPr>
          <w:noProof/>
          <w:lang w:val="nb-NO"/>
        </w:rPr>
      </w:pPr>
      <w:r w:rsidRPr="1987F931" w:rsidR="3BCE493E">
        <w:rPr>
          <w:noProof/>
          <w:lang w:val="nb-NO"/>
        </w:rPr>
        <w:t>Lov om helse- og omsorgstjenester Kap. 7</w:t>
      </w:r>
    </w:p>
    <w:p w:rsidR="5029986D" w:rsidP="1987F931" w:rsidRDefault="71111FAC" w14:paraId="6FF25B02" w14:textId="36D67EB6">
      <w:pPr>
        <w:pStyle w:val="Ingenmellomrom"/>
        <w:numPr>
          <w:ilvl w:val="0"/>
          <w:numId w:val="133"/>
        </w:numPr>
        <w:rPr>
          <w:noProof/>
          <w:lang w:val="nb-NO"/>
        </w:rPr>
      </w:pPr>
      <w:r w:rsidRPr="1987F931" w:rsidR="3BCE493E">
        <w:rPr>
          <w:noProof/>
          <w:lang w:val="nb-NO"/>
        </w:rPr>
        <w:t>Forskrift om habilitering og rehabilitering, individuell plan og koo</w:t>
      </w:r>
      <w:r w:rsidRPr="1987F931" w:rsidR="332F3A9E">
        <w:rPr>
          <w:noProof/>
          <w:lang w:val="nb-NO"/>
        </w:rPr>
        <w:t>r</w:t>
      </w:r>
      <w:r w:rsidRPr="1987F931" w:rsidR="3BCE493E">
        <w:rPr>
          <w:noProof/>
          <w:lang w:val="nb-NO"/>
        </w:rPr>
        <w:t>dinator</w:t>
      </w:r>
      <w:r w:rsidRPr="1987F931" w:rsidR="1B7B85DF">
        <w:rPr>
          <w:noProof/>
          <w:lang w:val="nb-NO"/>
        </w:rPr>
        <w:t xml:space="preserve"> </w:t>
      </w:r>
      <w:r w:rsidRPr="1987F931" w:rsidR="3BCE493E">
        <w:rPr>
          <w:noProof/>
          <w:lang w:val="nb-NO"/>
        </w:rPr>
        <w:t>§ 6</w:t>
      </w:r>
    </w:p>
    <w:p w:rsidR="1987F931" w:rsidP="1987F931" w:rsidRDefault="1987F931" w14:paraId="425B05D6" w14:textId="050CD29A">
      <w:pPr>
        <w:pStyle w:val="Ingenmellomrom"/>
        <w:ind w:left="0"/>
        <w:rPr>
          <w:noProof/>
          <w:lang w:val="nb-NO"/>
        </w:rPr>
      </w:pPr>
    </w:p>
    <w:p w:rsidR="5029986D" w:rsidP="1987F931" w:rsidRDefault="71111FAC" w14:paraId="7E3718C9" w14:textId="404AB9BB">
      <w:pPr>
        <w:pStyle w:val="Overskrift2"/>
        <w:rPr>
          <w:noProof/>
          <w:lang w:val="nb-NO"/>
        </w:rPr>
      </w:pPr>
      <w:r w:rsidRPr="1987F931" w:rsidR="3BCE493E">
        <w:rPr>
          <w:noProof/>
          <w:lang w:val="nb-NO"/>
        </w:rPr>
        <w:t>16.2. FORMÅL</w:t>
      </w:r>
    </w:p>
    <w:p w:rsidR="5029986D" w:rsidP="1987F931" w:rsidRDefault="71111FAC" w14:paraId="52E78C15" w14:textId="01E57802">
      <w:pPr>
        <w:pStyle w:val="Ingenmellomrom"/>
        <w:rPr>
          <w:noProof/>
          <w:lang w:val="nb-NO"/>
        </w:rPr>
      </w:pPr>
      <w:r w:rsidRPr="1987F931" w:rsidR="3BCE493E">
        <w:rPr>
          <w:noProof/>
          <w:lang w:val="nb-NO"/>
        </w:rPr>
        <w:t>Koordinerende enhet</w:t>
      </w:r>
      <w:r w:rsidRPr="1987F931" w:rsidR="5A6BE32B">
        <w:rPr>
          <w:noProof/>
          <w:lang w:val="nb-NO"/>
        </w:rPr>
        <w:t xml:space="preserve"> (KE)</w:t>
      </w:r>
      <w:r w:rsidRPr="1987F931" w:rsidR="3BCE493E">
        <w:rPr>
          <w:noProof/>
          <w:lang w:val="nb-NO"/>
        </w:rPr>
        <w:t xml:space="preserve"> </w:t>
      </w:r>
      <w:r w:rsidRPr="1987F931" w:rsidR="3BCE493E">
        <w:rPr>
          <w:noProof/>
          <w:lang w:val="nb-NO"/>
        </w:rPr>
        <w:t>i kommunen har overordnet ansvar for koordinering</w:t>
      </w:r>
      <w:r w:rsidRPr="1987F931" w:rsidR="18E44CC9">
        <w:rPr>
          <w:noProof/>
          <w:lang w:val="nb-NO"/>
        </w:rPr>
        <w:t xml:space="preserve"> </w:t>
      </w:r>
      <w:r w:rsidRPr="1987F931" w:rsidR="3BCE493E">
        <w:rPr>
          <w:noProof/>
          <w:lang w:val="nb-NO"/>
        </w:rPr>
        <w:t>av tjenester til brukere med behov for langvarige og sammensatte tjenester,</w:t>
      </w:r>
      <w:r w:rsidRPr="1987F931" w:rsidR="59BCDA7E">
        <w:rPr>
          <w:noProof/>
          <w:lang w:val="nb-NO"/>
        </w:rPr>
        <w:t xml:space="preserve"> </w:t>
      </w:r>
      <w:r w:rsidRPr="1987F931" w:rsidR="3BCE493E">
        <w:rPr>
          <w:noProof/>
          <w:lang w:val="nb-NO"/>
        </w:rPr>
        <w:t xml:space="preserve">herunder individuell plan og koordinator. </w:t>
      </w:r>
    </w:p>
    <w:p w:rsidR="5029986D" w:rsidP="1987F931" w:rsidRDefault="71111FAC" w14:paraId="44C322CD" w14:textId="0FE044B9">
      <w:pPr>
        <w:pStyle w:val="Ingenmellomrom"/>
        <w:rPr>
          <w:noProof/>
          <w:lang w:val="nb-NO"/>
        </w:rPr>
      </w:pPr>
    </w:p>
    <w:p w:rsidR="5029986D" w:rsidP="1987F931" w:rsidRDefault="71111FAC" w14:paraId="5EA9E558" w14:textId="43DA712D">
      <w:pPr>
        <w:pStyle w:val="Ingenmellomrom"/>
        <w:rPr>
          <w:noProof/>
          <w:lang w:val="nb-NO"/>
        </w:rPr>
      </w:pPr>
      <w:r w:rsidRPr="1987F931" w:rsidR="13C80B28">
        <w:rPr>
          <w:noProof/>
          <w:lang w:val="nb-NO"/>
        </w:rPr>
        <w:t>KE</w:t>
      </w:r>
      <w:r w:rsidRPr="1987F931" w:rsidR="3BCE493E">
        <w:rPr>
          <w:noProof/>
          <w:lang w:val="nb-NO"/>
        </w:rPr>
        <w:t xml:space="preserve"> skal</w:t>
      </w:r>
      <w:r w:rsidRPr="1987F931" w:rsidR="497C0F03">
        <w:rPr>
          <w:noProof/>
          <w:lang w:val="nb-NO"/>
        </w:rPr>
        <w:t xml:space="preserve"> </w:t>
      </w:r>
      <w:r w:rsidRPr="1987F931" w:rsidR="3BCE493E">
        <w:rPr>
          <w:noProof/>
          <w:lang w:val="nb-NO"/>
        </w:rPr>
        <w:t>også bidra til å sikre helhetlig tilbud til pasienter og brukere med behov for</w:t>
      </w:r>
      <w:r w:rsidRPr="1987F931" w:rsidR="795EF289">
        <w:rPr>
          <w:noProof/>
          <w:lang w:val="nb-NO"/>
        </w:rPr>
        <w:t xml:space="preserve"> </w:t>
      </w:r>
      <w:r w:rsidRPr="1987F931" w:rsidR="3BCE493E">
        <w:rPr>
          <w:noProof/>
          <w:lang w:val="nb-NO"/>
        </w:rPr>
        <w:t xml:space="preserve">medisinsk eller psykososial habilitering og rehabilitering. </w:t>
      </w:r>
    </w:p>
    <w:p w:rsidR="5029986D" w:rsidP="1987F931" w:rsidRDefault="71111FAC" w14:paraId="38EFDE73" w14:textId="12F2B776">
      <w:pPr>
        <w:pStyle w:val="Ingenmellomrom"/>
        <w:rPr>
          <w:noProof/>
          <w:lang w:val="nb-NO"/>
        </w:rPr>
      </w:pPr>
    </w:p>
    <w:p w:rsidR="5029986D" w:rsidP="1987F931" w:rsidRDefault="71111FAC" w14:paraId="2139778D" w14:textId="0B3B5678">
      <w:pPr>
        <w:pStyle w:val="Ingenmellomrom"/>
        <w:rPr>
          <w:noProof/>
          <w:lang w:val="nb-NO"/>
        </w:rPr>
      </w:pPr>
      <w:r w:rsidRPr="1987F931" w:rsidR="3BCE493E">
        <w:rPr>
          <w:noProof/>
          <w:lang w:val="nb-NO"/>
        </w:rPr>
        <w:t>K</w:t>
      </w:r>
      <w:r w:rsidRPr="1987F931" w:rsidR="1A572A59">
        <w:rPr>
          <w:noProof/>
          <w:lang w:val="nb-NO"/>
        </w:rPr>
        <w:t>E</w:t>
      </w:r>
      <w:r w:rsidRPr="1987F931" w:rsidR="3BCE493E">
        <w:rPr>
          <w:noProof/>
          <w:lang w:val="nb-NO"/>
        </w:rPr>
        <w:t xml:space="preserve"> skal ha det overordnede ansvaret for arbeidet med individuelle</w:t>
      </w:r>
      <w:r w:rsidRPr="1987F931" w:rsidR="0604660B">
        <w:rPr>
          <w:noProof/>
          <w:lang w:val="nb-NO"/>
        </w:rPr>
        <w:t xml:space="preserve"> </w:t>
      </w:r>
      <w:r w:rsidRPr="1987F931" w:rsidR="3BCE493E">
        <w:rPr>
          <w:noProof/>
          <w:lang w:val="nb-NO"/>
        </w:rPr>
        <w:t>planer og oppnevning, opplæring og veiledning av koordinator.</w:t>
      </w:r>
      <w:r w:rsidRPr="1987F931" w:rsidR="3C51F7F5">
        <w:rPr>
          <w:noProof/>
          <w:lang w:val="nb-NO"/>
        </w:rPr>
        <w:t xml:space="preserve"> </w:t>
      </w:r>
      <w:r w:rsidRPr="1987F931" w:rsidR="3BCE493E">
        <w:rPr>
          <w:noProof/>
          <w:lang w:val="nb-NO"/>
        </w:rPr>
        <w:t>Individuell plan er et samarbeidsverktøy.</w:t>
      </w:r>
    </w:p>
    <w:p w:rsidR="1987F931" w:rsidP="1987F931" w:rsidRDefault="1987F931" w14:paraId="1447B9EB" w14:textId="6937818D">
      <w:pPr>
        <w:pStyle w:val="Ingenmellomrom"/>
        <w:rPr>
          <w:noProof/>
          <w:lang w:val="nb-NO"/>
        </w:rPr>
      </w:pPr>
    </w:p>
    <w:p w:rsidR="5029986D" w:rsidP="1987F931" w:rsidRDefault="71111FAC" w14:paraId="142A70FB" w14:textId="7D70DDF3">
      <w:pPr>
        <w:pStyle w:val="Ingenmellomrom"/>
        <w:rPr>
          <w:noProof/>
          <w:lang w:val="nb-NO"/>
        </w:rPr>
      </w:pPr>
      <w:r w:rsidRPr="1987F931" w:rsidR="3BCE493E">
        <w:rPr>
          <w:noProof/>
          <w:lang w:val="nb-NO"/>
        </w:rPr>
        <w:t>Tjenestemottakere med behov for koordinering av sine helse-</w:t>
      </w:r>
      <w:r w:rsidRPr="1987F931" w:rsidR="6F54A80E">
        <w:rPr>
          <w:noProof/>
          <w:lang w:val="nb-NO"/>
        </w:rPr>
        <w:t xml:space="preserve"> </w:t>
      </w:r>
      <w:r w:rsidRPr="1987F931" w:rsidR="3BCE493E">
        <w:rPr>
          <w:noProof/>
          <w:lang w:val="nb-NO"/>
        </w:rPr>
        <w:t>og/eller</w:t>
      </w:r>
      <w:r w:rsidRPr="1987F931" w:rsidR="6082159A">
        <w:rPr>
          <w:noProof/>
          <w:lang w:val="nb-NO"/>
        </w:rPr>
        <w:t xml:space="preserve"> </w:t>
      </w:r>
      <w:r w:rsidRPr="1987F931" w:rsidR="3BCE493E">
        <w:rPr>
          <w:noProof/>
          <w:lang w:val="nb-NO"/>
        </w:rPr>
        <w:t>sosiale tjenester har rett til å få utarbeidet en individuell plan</w:t>
      </w:r>
      <w:r w:rsidRPr="1987F931" w:rsidR="322C5766">
        <w:rPr>
          <w:noProof/>
          <w:lang w:val="nb-NO"/>
        </w:rPr>
        <w:t xml:space="preserve"> (IP)</w:t>
      </w:r>
      <w:r w:rsidRPr="1987F931" w:rsidR="3BCE493E">
        <w:rPr>
          <w:noProof/>
          <w:lang w:val="nb-NO"/>
        </w:rPr>
        <w:t xml:space="preserve"> dersom de</w:t>
      </w:r>
      <w:r w:rsidRPr="1987F931" w:rsidR="3DA222A2">
        <w:rPr>
          <w:noProof/>
          <w:lang w:val="nb-NO"/>
        </w:rPr>
        <w:t xml:space="preserve"> </w:t>
      </w:r>
      <w:r w:rsidRPr="1987F931" w:rsidR="3BCE493E">
        <w:rPr>
          <w:noProof/>
          <w:lang w:val="nb-NO"/>
        </w:rPr>
        <w:t>ønsker det. Dette er nedfelt i regelverket for helse- og sosialtjenester.</w:t>
      </w:r>
    </w:p>
    <w:p w:rsidR="1987F931" w:rsidP="1987F931" w:rsidRDefault="1987F931" w14:paraId="0AD6E376" w14:textId="44F91CB7">
      <w:pPr>
        <w:pStyle w:val="Ingenmellomrom"/>
        <w:rPr>
          <w:noProof/>
          <w:lang w:val="nb-NO"/>
        </w:rPr>
      </w:pPr>
    </w:p>
    <w:p w:rsidR="5029986D" w:rsidP="1987F931" w:rsidRDefault="71111FAC" w14:paraId="02F32D65" w14:textId="2A54612F">
      <w:pPr>
        <w:pStyle w:val="Ingenmellomrom"/>
        <w:rPr>
          <w:noProof/>
          <w:lang w:val="nb-NO"/>
        </w:rPr>
      </w:pPr>
      <w:r w:rsidRPr="1987F931" w:rsidR="3BCE493E">
        <w:rPr>
          <w:noProof/>
          <w:lang w:val="nb-NO"/>
        </w:rPr>
        <w:t>Om tjenestemottakere opplever at de tjenester de mottar er uoversiktlige,</w:t>
      </w:r>
      <w:r w:rsidRPr="1987F931" w:rsidR="40037869">
        <w:rPr>
          <w:noProof/>
          <w:lang w:val="nb-NO"/>
        </w:rPr>
        <w:t xml:space="preserve"> </w:t>
      </w:r>
      <w:r w:rsidRPr="1987F931" w:rsidR="3BCE493E">
        <w:rPr>
          <w:noProof/>
          <w:lang w:val="nb-NO"/>
        </w:rPr>
        <w:t xml:space="preserve">uklare og lite samordnet kan en </w:t>
      </w:r>
      <w:r w:rsidRPr="1987F931" w:rsidR="19B52D38">
        <w:rPr>
          <w:noProof/>
          <w:lang w:val="nb-NO"/>
        </w:rPr>
        <w:t>IP</w:t>
      </w:r>
      <w:r w:rsidRPr="1987F931" w:rsidR="3BCE493E">
        <w:rPr>
          <w:noProof/>
          <w:lang w:val="nb-NO"/>
        </w:rPr>
        <w:t xml:space="preserve"> bidra til å bedre dette.</w:t>
      </w:r>
    </w:p>
    <w:p w:rsidR="1987F931" w:rsidP="1987F931" w:rsidRDefault="1987F931" w14:paraId="568F0097" w14:textId="0A92DAA2">
      <w:pPr>
        <w:pStyle w:val="Ingenmellomrom"/>
        <w:rPr>
          <w:noProof/>
          <w:lang w:val="nb-NO"/>
        </w:rPr>
      </w:pPr>
    </w:p>
    <w:p w:rsidR="5029986D" w:rsidP="1987F931" w:rsidRDefault="71111FAC" w14:paraId="4E72916C" w14:textId="606D3101">
      <w:pPr>
        <w:pStyle w:val="Ingenmellomrom"/>
        <w:rPr>
          <w:noProof/>
          <w:lang w:val="nb-NO"/>
        </w:rPr>
      </w:pPr>
      <w:r w:rsidRPr="1987F931" w:rsidR="3BCE493E">
        <w:rPr>
          <w:noProof/>
          <w:lang w:val="nb-NO"/>
        </w:rPr>
        <w:t>I</w:t>
      </w:r>
      <w:r w:rsidRPr="1987F931" w:rsidR="141FEFAE">
        <w:rPr>
          <w:noProof/>
          <w:lang w:val="nb-NO"/>
        </w:rPr>
        <w:t>P</w:t>
      </w:r>
      <w:r w:rsidRPr="1987F931" w:rsidR="3BCE493E">
        <w:rPr>
          <w:noProof/>
          <w:lang w:val="nb-NO"/>
        </w:rPr>
        <w:t xml:space="preserve"> kan gi tjenestemottakere større trygghet og forutsigbarhet,</w:t>
      </w:r>
      <w:r w:rsidRPr="1987F931" w:rsidR="54FE815B">
        <w:rPr>
          <w:noProof/>
          <w:lang w:val="nb-NO"/>
        </w:rPr>
        <w:t xml:space="preserve"> </w:t>
      </w:r>
      <w:r w:rsidRPr="1987F931" w:rsidR="3BCE493E">
        <w:rPr>
          <w:noProof/>
          <w:lang w:val="nb-NO"/>
        </w:rPr>
        <w:t>avklare ansvarsforhold og sikre samordning slik at tjenestene de mottar</w:t>
      </w:r>
      <w:r w:rsidRPr="1987F931" w:rsidR="30B05A20">
        <w:rPr>
          <w:noProof/>
          <w:lang w:val="nb-NO"/>
        </w:rPr>
        <w:t xml:space="preserve"> </w:t>
      </w:r>
      <w:r w:rsidRPr="1987F931" w:rsidR="3BCE493E">
        <w:rPr>
          <w:noProof/>
          <w:lang w:val="nb-NO"/>
        </w:rPr>
        <w:t>fremstår som helhetlig, koordinert og individuelt tilpasset.</w:t>
      </w:r>
    </w:p>
    <w:p w:rsidR="1987F931" w:rsidP="1987F931" w:rsidRDefault="1987F931" w14:paraId="3FE662D7" w14:textId="1814B42B">
      <w:pPr>
        <w:pStyle w:val="Ingenmellomrom"/>
        <w:rPr>
          <w:noProof/>
          <w:lang w:val="nb-NO"/>
        </w:rPr>
      </w:pPr>
    </w:p>
    <w:p w:rsidR="5029986D" w:rsidP="1987F931" w:rsidRDefault="71111FAC" w14:paraId="7391E350" w14:textId="6AD57C11">
      <w:pPr>
        <w:pStyle w:val="Ingenmellomrom"/>
        <w:rPr>
          <w:noProof/>
          <w:lang w:val="nb-NO"/>
        </w:rPr>
      </w:pPr>
      <w:r w:rsidRPr="1987F931" w:rsidR="3BCE493E">
        <w:rPr>
          <w:noProof/>
          <w:lang w:val="nb-NO"/>
        </w:rPr>
        <w:t xml:space="preserve">Retten til </w:t>
      </w:r>
      <w:r w:rsidRPr="1987F931" w:rsidR="7AD61B51">
        <w:rPr>
          <w:noProof/>
          <w:lang w:val="nb-NO"/>
        </w:rPr>
        <w:t>IP</w:t>
      </w:r>
      <w:r w:rsidRPr="1987F931" w:rsidR="3BCE493E">
        <w:rPr>
          <w:noProof/>
          <w:lang w:val="nb-NO"/>
        </w:rPr>
        <w:t xml:space="preserve"> utløser ingen flere rettigheter i seg selv, men</w:t>
      </w:r>
      <w:r w:rsidRPr="1987F931" w:rsidR="4067CAC8">
        <w:rPr>
          <w:noProof/>
          <w:lang w:val="nb-NO"/>
        </w:rPr>
        <w:t xml:space="preserve"> </w:t>
      </w:r>
      <w:r w:rsidRPr="1987F931" w:rsidR="3BCE493E">
        <w:rPr>
          <w:noProof/>
          <w:lang w:val="nb-NO"/>
        </w:rPr>
        <w:t>kan være et viktig verktøy i tjenestemottakers habiliterings-</w:t>
      </w:r>
      <w:r w:rsidRPr="1987F931" w:rsidR="458BE56E">
        <w:rPr>
          <w:noProof/>
          <w:lang w:val="nb-NO"/>
        </w:rPr>
        <w:t xml:space="preserve"> </w:t>
      </w:r>
      <w:r w:rsidRPr="1987F931" w:rsidR="3BCE493E">
        <w:rPr>
          <w:noProof/>
          <w:lang w:val="nb-NO"/>
        </w:rPr>
        <w:t xml:space="preserve">/rehabiliterings-prosess med </w:t>
      </w:r>
      <w:r w:rsidRPr="1987F931" w:rsidR="3BCE493E">
        <w:rPr>
          <w:noProof/>
          <w:lang w:val="nb-NO"/>
        </w:rPr>
        <w:t>fokus</w:t>
      </w:r>
      <w:r w:rsidRPr="1987F931" w:rsidR="3BCE493E">
        <w:rPr>
          <w:noProof/>
          <w:lang w:val="nb-NO"/>
        </w:rPr>
        <w:t xml:space="preserve"> på de områder som er viktig for</w:t>
      </w:r>
      <w:r w:rsidRPr="1987F931" w:rsidR="46851F8C">
        <w:rPr>
          <w:noProof/>
          <w:lang w:val="nb-NO"/>
        </w:rPr>
        <w:t xml:space="preserve"> </w:t>
      </w:r>
      <w:r w:rsidRPr="1987F931" w:rsidR="3BCE493E">
        <w:rPr>
          <w:noProof/>
          <w:lang w:val="nb-NO"/>
        </w:rPr>
        <w:t>tjenestemottaker i livet fremover.</w:t>
      </w:r>
    </w:p>
    <w:p w:rsidR="1987F931" w:rsidP="1987F931" w:rsidRDefault="1987F931" w14:paraId="2C765869" w14:textId="060A4F5F">
      <w:pPr>
        <w:rPr>
          <w:noProof/>
          <w:lang w:val="nb-NO"/>
        </w:rPr>
      </w:pPr>
    </w:p>
    <w:p w:rsidR="5029986D" w:rsidP="1987F931" w:rsidRDefault="71111FAC" w14:paraId="5D4B4EC5" w14:textId="0B8E469C">
      <w:pPr>
        <w:pStyle w:val="Overskrift2"/>
        <w:rPr>
          <w:noProof/>
          <w:lang w:val="nb-NO"/>
        </w:rPr>
      </w:pPr>
      <w:r w:rsidRPr="1987F931" w:rsidR="3BCE493E">
        <w:rPr>
          <w:noProof/>
          <w:lang w:val="nb-NO"/>
        </w:rPr>
        <w:t>16.3. KRITERIER FOR TILDELING</w:t>
      </w:r>
    </w:p>
    <w:p w:rsidR="5029986D" w:rsidP="1987F931" w:rsidRDefault="71111FAC" w14:paraId="299DC9CE" w14:textId="7F03FC93">
      <w:pPr>
        <w:pStyle w:val="Ingenmellomrom"/>
        <w:rPr>
          <w:noProof/>
          <w:lang w:val="nb-NO"/>
        </w:rPr>
      </w:pPr>
      <w:r w:rsidRPr="1987F931" w:rsidR="3BCE493E">
        <w:rPr>
          <w:noProof/>
          <w:lang w:val="nb-NO"/>
        </w:rPr>
        <w:t xml:space="preserve">Alle anmodninger om </w:t>
      </w:r>
      <w:r w:rsidRPr="1987F931" w:rsidR="3892EDCA">
        <w:rPr>
          <w:noProof/>
          <w:lang w:val="nb-NO"/>
        </w:rPr>
        <w:t>IP</w:t>
      </w:r>
      <w:r w:rsidRPr="1987F931" w:rsidR="3BCE493E">
        <w:rPr>
          <w:noProof/>
          <w:lang w:val="nb-NO"/>
        </w:rPr>
        <w:t xml:space="preserve"> blir individuelt vurdert i forhold til</w:t>
      </w:r>
      <w:r w:rsidRPr="1987F931" w:rsidR="622B454C">
        <w:rPr>
          <w:noProof/>
          <w:lang w:val="nb-NO"/>
        </w:rPr>
        <w:t xml:space="preserve"> </w:t>
      </w:r>
      <w:r w:rsidRPr="1987F931" w:rsidR="3BCE493E">
        <w:rPr>
          <w:noProof/>
          <w:lang w:val="nb-NO"/>
        </w:rPr>
        <w:t>relevant lovverk.</w:t>
      </w:r>
    </w:p>
    <w:p w:rsidR="1987F931" w:rsidP="1987F931" w:rsidRDefault="1987F931" w14:paraId="3E46CF6F" w14:textId="07B5B53E">
      <w:pPr>
        <w:pStyle w:val="Ingenmellomrom"/>
        <w:rPr>
          <w:noProof/>
          <w:lang w:val="nb-NO"/>
        </w:rPr>
      </w:pPr>
    </w:p>
    <w:p w:rsidR="5029986D" w:rsidP="1987F931" w:rsidRDefault="71111FAC" w14:paraId="22EE9769" w14:textId="07EF83F0" w14:noSpellErr="1">
      <w:pPr>
        <w:pStyle w:val="Ingenmellomrom"/>
        <w:rPr>
          <w:noProof/>
          <w:lang w:val="nb-NO"/>
        </w:rPr>
      </w:pPr>
      <w:r w:rsidRPr="1987F931" w:rsidR="3BCE493E">
        <w:rPr>
          <w:noProof/>
          <w:lang w:val="nb-NO"/>
        </w:rPr>
        <w:t>Brukere med behov for langvarige og sammensatt tjenester fra flere</w:t>
      </w:r>
      <w:r w:rsidRPr="1987F931" w:rsidR="29914C53">
        <w:rPr>
          <w:noProof/>
          <w:lang w:val="nb-NO"/>
        </w:rPr>
        <w:t xml:space="preserve"> </w:t>
      </w:r>
      <w:r w:rsidRPr="1987F931" w:rsidR="3BCE493E">
        <w:rPr>
          <w:noProof/>
          <w:lang w:val="nb-NO"/>
        </w:rPr>
        <w:t>enheter i kommunen.</w:t>
      </w:r>
    </w:p>
    <w:p w:rsidR="1987F931" w:rsidP="1987F931" w:rsidRDefault="1987F931" w14:paraId="104858B2" w14:textId="31426CC2">
      <w:pPr>
        <w:pStyle w:val="Ingenmellomrom"/>
        <w:rPr>
          <w:noProof/>
          <w:lang w:val="nb-NO"/>
        </w:rPr>
      </w:pPr>
    </w:p>
    <w:p w:rsidR="5029986D" w:rsidP="1987F931" w:rsidRDefault="71111FAC" w14:paraId="4B101074" w14:textId="0AB80718">
      <w:pPr>
        <w:pStyle w:val="Ingenmellomrom"/>
        <w:numPr>
          <w:ilvl w:val="0"/>
          <w:numId w:val="134"/>
        </w:numPr>
        <w:rPr>
          <w:noProof/>
          <w:lang w:val="nb-NO"/>
        </w:rPr>
      </w:pPr>
      <w:r w:rsidRPr="1987F931" w:rsidR="3BCE493E">
        <w:rPr>
          <w:noProof/>
          <w:lang w:val="nb-NO"/>
        </w:rPr>
        <w:t>Medfødt eller tidlig ervervet helsetilstand som medfører varig</w:t>
      </w:r>
      <w:r w:rsidRPr="1987F931" w:rsidR="10D0517B">
        <w:rPr>
          <w:noProof/>
          <w:lang w:val="nb-NO"/>
        </w:rPr>
        <w:t xml:space="preserve"> </w:t>
      </w:r>
      <w:r w:rsidRPr="1987F931" w:rsidR="3BCE493E">
        <w:rPr>
          <w:noProof/>
          <w:lang w:val="nb-NO"/>
        </w:rPr>
        <w:t>funksjonsnedsettelse</w:t>
      </w:r>
    </w:p>
    <w:p w:rsidR="5029986D" w:rsidP="1987F931" w:rsidRDefault="71111FAC" w14:paraId="5CC76F0B" w14:textId="283B45FA">
      <w:pPr>
        <w:pStyle w:val="Ingenmellomrom"/>
        <w:numPr>
          <w:ilvl w:val="0"/>
          <w:numId w:val="134"/>
        </w:numPr>
        <w:rPr>
          <w:noProof/>
          <w:lang w:val="nb-NO"/>
        </w:rPr>
      </w:pPr>
      <w:r w:rsidRPr="1987F931" w:rsidR="3BCE493E">
        <w:rPr>
          <w:noProof/>
          <w:lang w:val="nb-NO"/>
        </w:rPr>
        <w:t>Akutt skade eller sykdom som medfører varig eller langvarig</w:t>
      </w:r>
      <w:r w:rsidRPr="1987F931" w:rsidR="0C7D22A2">
        <w:rPr>
          <w:noProof/>
          <w:lang w:val="nb-NO"/>
        </w:rPr>
        <w:t xml:space="preserve"> </w:t>
      </w:r>
      <w:r w:rsidRPr="1987F931" w:rsidR="3BCE493E">
        <w:rPr>
          <w:noProof/>
          <w:lang w:val="nb-NO"/>
        </w:rPr>
        <w:t>funksjonsnedsettelse</w:t>
      </w:r>
    </w:p>
    <w:p w:rsidR="5029986D" w:rsidP="1987F931" w:rsidRDefault="71111FAC" w14:paraId="4468626A" w14:textId="50136FC1">
      <w:pPr>
        <w:pStyle w:val="Ingenmellomrom"/>
        <w:numPr>
          <w:ilvl w:val="0"/>
          <w:numId w:val="134"/>
        </w:numPr>
        <w:rPr>
          <w:noProof/>
          <w:lang w:val="nb-NO"/>
        </w:rPr>
      </w:pPr>
      <w:r w:rsidRPr="1987F931" w:rsidR="3BCE493E">
        <w:rPr>
          <w:noProof/>
          <w:lang w:val="nb-NO"/>
        </w:rPr>
        <w:t>Kronisk helsetilstand med varierende eller tiltagende</w:t>
      </w:r>
      <w:r w:rsidRPr="1987F931" w:rsidR="347707FC">
        <w:rPr>
          <w:noProof/>
          <w:lang w:val="nb-NO"/>
        </w:rPr>
        <w:t xml:space="preserve"> </w:t>
      </w:r>
      <w:r w:rsidRPr="1987F931" w:rsidR="3BCE493E">
        <w:rPr>
          <w:noProof/>
          <w:lang w:val="nb-NO"/>
        </w:rPr>
        <w:t>funksjonsnedsettelse</w:t>
      </w:r>
    </w:p>
    <w:p w:rsidR="5029986D" w:rsidP="1987F931" w:rsidRDefault="71111FAC" w14:paraId="7EB90D25" w14:textId="48507469">
      <w:pPr>
        <w:pStyle w:val="Ingenmellomrom"/>
        <w:numPr>
          <w:ilvl w:val="0"/>
          <w:numId w:val="134"/>
        </w:numPr>
        <w:rPr>
          <w:noProof/>
          <w:lang w:val="nb-NO"/>
        </w:rPr>
      </w:pPr>
      <w:r w:rsidRPr="1987F931" w:rsidR="3BCE493E">
        <w:rPr>
          <w:noProof/>
          <w:lang w:val="nb-NO"/>
        </w:rPr>
        <w:t>Eldre som får funksjonsnedsettelser som følge av generell</w:t>
      </w:r>
      <w:r w:rsidRPr="1987F931" w:rsidR="6CC31EDF">
        <w:rPr>
          <w:noProof/>
          <w:lang w:val="nb-NO"/>
        </w:rPr>
        <w:t xml:space="preserve"> </w:t>
      </w:r>
      <w:r w:rsidRPr="1987F931" w:rsidR="3BCE493E">
        <w:rPr>
          <w:noProof/>
          <w:lang w:val="nb-NO"/>
        </w:rPr>
        <w:t>aldringsprosess og de som eldes med sine funksjonshemninger som</w:t>
      </w:r>
      <w:r w:rsidRPr="1987F931" w:rsidR="4C246A2E">
        <w:rPr>
          <w:noProof/>
          <w:lang w:val="nb-NO"/>
        </w:rPr>
        <w:t xml:space="preserve"> </w:t>
      </w:r>
      <w:r w:rsidRPr="1987F931" w:rsidR="3BCE493E">
        <w:rPr>
          <w:noProof/>
          <w:lang w:val="nb-NO"/>
        </w:rPr>
        <w:t>de har levd med lenge</w:t>
      </w:r>
    </w:p>
    <w:p w:rsidR="5029986D" w:rsidP="1987F931" w:rsidRDefault="71111FAC" w14:paraId="1FDE7925" w14:textId="51501133">
      <w:pPr>
        <w:pStyle w:val="Ingenmellomrom"/>
        <w:numPr>
          <w:ilvl w:val="0"/>
          <w:numId w:val="134"/>
        </w:numPr>
        <w:rPr>
          <w:noProof/>
          <w:lang w:val="nb-NO"/>
        </w:rPr>
      </w:pPr>
      <w:r w:rsidRPr="1987F931" w:rsidR="3BCE493E">
        <w:rPr>
          <w:noProof/>
          <w:lang w:val="nb-NO"/>
        </w:rPr>
        <w:t>Mennesker med psykiske lidelser, rusmiddelavhengighet og andre</w:t>
      </w:r>
      <w:r w:rsidRPr="1987F931" w:rsidR="340EC18E">
        <w:rPr>
          <w:noProof/>
          <w:lang w:val="nb-NO"/>
        </w:rPr>
        <w:t xml:space="preserve"> </w:t>
      </w:r>
      <w:r w:rsidRPr="1987F931" w:rsidR="3BCE493E">
        <w:rPr>
          <w:noProof/>
          <w:lang w:val="nb-NO"/>
        </w:rPr>
        <w:t>som må omstille seg i forhold til bolig, arbeid og sosial deltakelse</w:t>
      </w:r>
    </w:p>
    <w:p w:rsidR="5029986D" w:rsidP="1987F931" w:rsidRDefault="71111FAC" w14:paraId="1410C108" w14:textId="6E1A4895">
      <w:pPr>
        <w:pStyle w:val="Ingenmellomrom"/>
        <w:numPr>
          <w:ilvl w:val="0"/>
          <w:numId w:val="134"/>
        </w:numPr>
        <w:rPr>
          <w:noProof/>
          <w:lang w:val="nb-NO"/>
        </w:rPr>
      </w:pPr>
      <w:r w:rsidRPr="1987F931" w:rsidR="3BCE493E">
        <w:rPr>
          <w:noProof/>
          <w:lang w:val="nb-NO"/>
        </w:rPr>
        <w:t>Hvordan fungerer samarbeidet og samordningen av tjenester med</w:t>
      </w:r>
      <w:r w:rsidRPr="1987F931" w:rsidR="1F3CFCEE">
        <w:rPr>
          <w:noProof/>
          <w:lang w:val="nb-NO"/>
        </w:rPr>
        <w:t xml:space="preserve"> </w:t>
      </w:r>
      <w:r w:rsidRPr="1987F931" w:rsidR="3BCE493E">
        <w:rPr>
          <w:noProof/>
          <w:lang w:val="nb-NO"/>
        </w:rPr>
        <w:t>tjenestemottaker?</w:t>
      </w:r>
    </w:p>
    <w:p w:rsidR="1987F931" w:rsidP="1987F931" w:rsidRDefault="1987F931" w14:paraId="3DFD2046" w14:textId="7F0E99CA">
      <w:pPr>
        <w:pStyle w:val="Ingenmellomrom"/>
        <w:rPr>
          <w:noProof/>
          <w:lang w:val="nb-NO"/>
        </w:rPr>
      </w:pPr>
    </w:p>
    <w:p w:rsidR="5029986D" w:rsidP="1987F931" w:rsidRDefault="71111FAC" w14:paraId="56FD0149" w14:textId="130874E1">
      <w:pPr>
        <w:pStyle w:val="Ingenmellomrom"/>
        <w:rPr>
          <w:noProof/>
          <w:lang w:val="nb-NO"/>
        </w:rPr>
      </w:pPr>
      <w:r w:rsidRPr="1987F931" w:rsidR="3BCE493E">
        <w:rPr>
          <w:noProof/>
          <w:lang w:val="nb-NO"/>
        </w:rPr>
        <w:t>K</w:t>
      </w:r>
      <w:r w:rsidRPr="1987F931" w:rsidR="0DD59996">
        <w:rPr>
          <w:noProof/>
          <w:lang w:val="nb-NO"/>
        </w:rPr>
        <w:t>E</w:t>
      </w:r>
      <w:r w:rsidRPr="1987F931" w:rsidR="3BCE493E">
        <w:rPr>
          <w:noProof/>
          <w:lang w:val="nb-NO"/>
        </w:rPr>
        <w:t xml:space="preserve"> vil på bakgrunn av de opplysninger som </w:t>
      </w:r>
      <w:r w:rsidRPr="1987F931" w:rsidR="3BCE493E">
        <w:rPr>
          <w:noProof/>
          <w:lang w:val="nb-NO"/>
        </w:rPr>
        <w:t>fremkommer</w:t>
      </w:r>
      <w:r w:rsidRPr="1987F931" w:rsidR="43DAB48A">
        <w:rPr>
          <w:noProof/>
          <w:lang w:val="nb-NO"/>
        </w:rPr>
        <w:t xml:space="preserve">, </w:t>
      </w:r>
      <w:r w:rsidRPr="1987F931" w:rsidR="3BCE493E">
        <w:rPr>
          <w:noProof/>
          <w:lang w:val="nb-NO"/>
        </w:rPr>
        <w:t>vurdere tjenestemottakers behov for koordinering av tjenestene og om det</w:t>
      </w:r>
      <w:r w:rsidRPr="1987F931" w:rsidR="4F7CBCC3">
        <w:rPr>
          <w:noProof/>
          <w:lang w:val="nb-NO"/>
        </w:rPr>
        <w:t xml:space="preserve"> </w:t>
      </w:r>
      <w:r w:rsidRPr="1987F931" w:rsidR="3BCE493E">
        <w:rPr>
          <w:noProof/>
          <w:lang w:val="nb-NO"/>
        </w:rPr>
        <w:t>utløser en rett til IP.</w:t>
      </w:r>
    </w:p>
    <w:p w:rsidR="1987F931" w:rsidP="1987F931" w:rsidRDefault="1987F931" w14:paraId="0F003CEF" w14:textId="3E07CDE2">
      <w:pPr>
        <w:pStyle w:val="Ingenmellomrom"/>
        <w:rPr>
          <w:noProof/>
          <w:lang w:val="nb-NO"/>
        </w:rPr>
      </w:pPr>
    </w:p>
    <w:p w:rsidR="5029986D" w:rsidP="1987F931" w:rsidRDefault="71111FAC" w14:paraId="0DE4B06F" w14:textId="46507363">
      <w:pPr>
        <w:pStyle w:val="Ingenmellomrom"/>
        <w:rPr>
          <w:noProof/>
          <w:lang w:val="nb-NO"/>
        </w:rPr>
      </w:pPr>
      <w:r w:rsidRPr="1987F931" w:rsidR="3BCE493E">
        <w:rPr>
          <w:noProof/>
          <w:lang w:val="nb-NO"/>
        </w:rPr>
        <w:t>Om tjenestemottaker oppfyller kravene for</w:t>
      </w:r>
      <w:r w:rsidRPr="1987F931" w:rsidR="3BCE493E">
        <w:rPr>
          <w:noProof/>
          <w:lang w:val="nb-NO"/>
        </w:rPr>
        <w:t xml:space="preserve"> </w:t>
      </w:r>
      <w:r w:rsidRPr="1987F931" w:rsidR="3BCE493E">
        <w:rPr>
          <w:noProof/>
          <w:lang w:val="nb-NO"/>
        </w:rPr>
        <w:t>IP</w:t>
      </w:r>
      <w:r w:rsidRPr="1987F931" w:rsidR="5225DB5F">
        <w:rPr>
          <w:noProof/>
          <w:lang w:val="nb-NO"/>
        </w:rPr>
        <w:t>,</w:t>
      </w:r>
      <w:r w:rsidRPr="1987F931" w:rsidR="3BCE493E">
        <w:rPr>
          <w:noProof/>
          <w:lang w:val="nb-NO"/>
        </w:rPr>
        <w:t xml:space="preserve"> blir det samtidig oppnevnt en koordinator</w:t>
      </w:r>
      <w:r w:rsidRPr="1987F931" w:rsidR="578B3DDD">
        <w:rPr>
          <w:noProof/>
          <w:lang w:val="nb-NO"/>
        </w:rPr>
        <w:t xml:space="preserve"> (KO)</w:t>
      </w:r>
      <w:r w:rsidRPr="1987F931" w:rsidR="3BCE493E">
        <w:rPr>
          <w:noProof/>
          <w:lang w:val="nb-NO"/>
        </w:rPr>
        <w:t>.</w:t>
      </w:r>
    </w:p>
    <w:p w:rsidR="1987F931" w:rsidP="1987F931" w:rsidRDefault="1987F931" w14:paraId="098929D8" w14:textId="0DB05405">
      <w:pPr>
        <w:pStyle w:val="Ingenmellomrom"/>
        <w:rPr>
          <w:noProof/>
          <w:lang w:val="nb-NO"/>
        </w:rPr>
      </w:pPr>
    </w:p>
    <w:p w:rsidR="5029986D" w:rsidP="1987F931" w:rsidRDefault="71111FAC" w14:paraId="66DE20E4" w14:textId="66A425C8">
      <w:pPr>
        <w:pStyle w:val="Ingenmellomrom"/>
        <w:rPr>
          <w:noProof/>
          <w:lang w:val="nb-NO"/>
        </w:rPr>
      </w:pPr>
      <w:r w:rsidRPr="1987F931" w:rsidR="3BCE493E">
        <w:rPr>
          <w:noProof/>
          <w:lang w:val="nb-NO"/>
        </w:rPr>
        <w:t>K</w:t>
      </w:r>
      <w:r w:rsidRPr="1987F931" w:rsidR="36DDB076">
        <w:rPr>
          <w:noProof/>
          <w:lang w:val="nb-NO"/>
        </w:rPr>
        <w:t>O</w:t>
      </w:r>
      <w:r w:rsidRPr="1987F931" w:rsidR="3BCE493E">
        <w:rPr>
          <w:noProof/>
          <w:lang w:val="nb-NO"/>
        </w:rPr>
        <w:t xml:space="preserve"> er én person som har hovedansvar for kontakt mellom</w:t>
      </w:r>
      <w:r w:rsidRPr="1987F931" w:rsidR="3BDA03AC">
        <w:rPr>
          <w:noProof/>
          <w:lang w:val="nb-NO"/>
        </w:rPr>
        <w:t xml:space="preserve"> </w:t>
      </w:r>
      <w:r w:rsidRPr="1987F931" w:rsidR="3BCE493E">
        <w:rPr>
          <w:noProof/>
          <w:lang w:val="nb-NO"/>
        </w:rPr>
        <w:t>tjenestemottaker og koordinering mellom de som yter tjenester.</w:t>
      </w:r>
    </w:p>
    <w:p w:rsidR="1987F931" w:rsidP="1987F931" w:rsidRDefault="1987F931" w14:paraId="6EE9EBB1" w14:textId="6E83099A">
      <w:pPr>
        <w:pStyle w:val="Ingenmellomrom"/>
        <w:rPr>
          <w:noProof/>
          <w:lang w:val="nb-NO"/>
        </w:rPr>
      </w:pPr>
    </w:p>
    <w:p w:rsidR="5029986D" w:rsidP="1987F931" w:rsidRDefault="71111FAC" w14:paraId="5261B7CE" w14:textId="0FA6779D">
      <w:pPr>
        <w:pStyle w:val="Ingenmellomrom"/>
        <w:rPr>
          <w:noProof/>
          <w:lang w:val="nb-NO"/>
        </w:rPr>
      </w:pPr>
      <w:r w:rsidRPr="1987F931" w:rsidR="3BCE493E">
        <w:rPr>
          <w:noProof/>
          <w:lang w:val="nb-NO"/>
        </w:rPr>
        <w:t>K</w:t>
      </w:r>
      <w:r w:rsidRPr="1987F931" w:rsidR="3C4EA415">
        <w:rPr>
          <w:noProof/>
          <w:lang w:val="nb-NO"/>
        </w:rPr>
        <w:t>O</w:t>
      </w:r>
      <w:r w:rsidRPr="1987F931" w:rsidR="3BCE493E">
        <w:rPr>
          <w:noProof/>
          <w:lang w:val="nb-NO"/>
        </w:rPr>
        <w:t xml:space="preserve"> skal samarbeide med tjenestemottaker og sikre at det er god</w:t>
      </w:r>
      <w:r w:rsidRPr="1987F931" w:rsidR="5194D1C6">
        <w:rPr>
          <w:noProof/>
          <w:lang w:val="nb-NO"/>
        </w:rPr>
        <w:t xml:space="preserve"> </w:t>
      </w:r>
      <w:r w:rsidRPr="1987F931" w:rsidR="3BCE493E">
        <w:rPr>
          <w:noProof/>
          <w:lang w:val="nb-NO"/>
        </w:rPr>
        <w:t>fremdrift i planprosessen.</w:t>
      </w:r>
    </w:p>
    <w:p w:rsidR="1987F931" w:rsidP="1987F931" w:rsidRDefault="1987F931" w14:paraId="2546090B" w14:textId="1631F43D">
      <w:pPr>
        <w:pStyle w:val="Ingenmellomrom"/>
        <w:rPr>
          <w:noProof/>
          <w:lang w:val="nb-NO"/>
        </w:rPr>
      </w:pPr>
    </w:p>
    <w:p w:rsidR="5029986D" w:rsidP="1987F931" w:rsidRDefault="71111FAC" w14:paraId="485CA06D" w14:textId="35A2B20C">
      <w:pPr>
        <w:pStyle w:val="Ingenmellomrom"/>
        <w:rPr>
          <w:noProof/>
          <w:lang w:val="nb-NO"/>
        </w:rPr>
      </w:pPr>
      <w:r w:rsidRPr="1987F931" w:rsidR="3BCE493E">
        <w:rPr>
          <w:noProof/>
          <w:lang w:val="nb-NO"/>
        </w:rPr>
        <w:t>Brukeren har også rett til å få oppnevnt en personlig koordinator selv om</w:t>
      </w:r>
      <w:r w:rsidRPr="1987F931" w:rsidR="5ADED39A">
        <w:rPr>
          <w:noProof/>
          <w:lang w:val="nb-NO"/>
        </w:rPr>
        <w:t xml:space="preserve"> </w:t>
      </w:r>
      <w:r w:rsidRPr="1987F931" w:rsidR="3BCE493E">
        <w:rPr>
          <w:noProof/>
          <w:lang w:val="nb-NO"/>
        </w:rPr>
        <w:t>det ikke er nødvendig/ønskelig med IP (</w:t>
      </w:r>
      <w:r w:rsidRPr="1987F931" w:rsidR="3BCE493E">
        <w:rPr>
          <w:noProof/>
          <w:lang w:val="nb-NO"/>
        </w:rPr>
        <w:t>jfr</w:t>
      </w:r>
      <w:r w:rsidRPr="1987F931" w:rsidR="3BCE493E">
        <w:rPr>
          <w:noProof/>
          <w:lang w:val="nb-NO"/>
        </w:rPr>
        <w:t xml:space="preserve"> forskrift om </w:t>
      </w:r>
      <w:r w:rsidRPr="1987F931" w:rsidR="3BCE493E">
        <w:rPr>
          <w:noProof/>
          <w:lang w:val="nb-NO"/>
        </w:rPr>
        <w:t>hab</w:t>
      </w:r>
      <w:r w:rsidRPr="1987F931" w:rsidR="3BCE493E">
        <w:rPr>
          <w:noProof/>
          <w:lang w:val="nb-NO"/>
        </w:rPr>
        <w:t>/</w:t>
      </w:r>
      <w:r w:rsidRPr="1987F931" w:rsidR="3BCE493E">
        <w:rPr>
          <w:noProof/>
          <w:lang w:val="nb-NO"/>
        </w:rPr>
        <w:t>rehab</w:t>
      </w:r>
      <w:r w:rsidRPr="1987F931" w:rsidR="3BCE493E">
        <w:rPr>
          <w:noProof/>
          <w:lang w:val="nb-NO"/>
        </w:rPr>
        <w:t>/IP og</w:t>
      </w:r>
      <w:r w:rsidRPr="1987F931" w:rsidR="6A46EDB7">
        <w:rPr>
          <w:noProof/>
          <w:lang w:val="nb-NO"/>
        </w:rPr>
        <w:t xml:space="preserve"> </w:t>
      </w:r>
      <w:r w:rsidRPr="1987F931" w:rsidR="3BCE493E">
        <w:rPr>
          <w:noProof/>
          <w:lang w:val="nb-NO"/>
        </w:rPr>
        <w:t>koordinator §§ 21 og 22).</w:t>
      </w:r>
    </w:p>
    <w:p w:rsidR="1987F931" w:rsidP="1987F931" w:rsidRDefault="1987F931" w14:paraId="5599371A" w14:textId="488DCF2A">
      <w:pPr>
        <w:pStyle w:val="Ingenmellomrom"/>
        <w:rPr>
          <w:noProof/>
          <w:lang w:val="nb-NO"/>
        </w:rPr>
      </w:pPr>
    </w:p>
    <w:p w:rsidR="5029986D" w:rsidP="1987F931" w:rsidRDefault="71111FAC" w14:paraId="4438651D" w14:textId="21998ED0">
      <w:pPr>
        <w:pStyle w:val="Overskrift2"/>
        <w:rPr>
          <w:noProof/>
          <w:lang w:val="nb-NO"/>
        </w:rPr>
      </w:pPr>
      <w:r w:rsidRPr="1987F931" w:rsidR="3BCE493E">
        <w:rPr>
          <w:noProof/>
          <w:lang w:val="nb-NO"/>
        </w:rPr>
        <w:t>16.4 SØKNADSPROSESS</w:t>
      </w:r>
    </w:p>
    <w:p w:rsidR="5029986D" w:rsidP="1987F931" w:rsidRDefault="71111FAC" w14:paraId="6F42BB86" w14:textId="6C30A986">
      <w:pPr>
        <w:pStyle w:val="Ingenmellomrom"/>
        <w:rPr>
          <w:noProof/>
          <w:lang w:val="nb-NO"/>
        </w:rPr>
      </w:pPr>
      <w:r w:rsidRPr="1987F931" w:rsidR="3BCE493E">
        <w:rPr>
          <w:noProof/>
          <w:lang w:val="nb-NO"/>
        </w:rPr>
        <w:t>a) Tildelerenheten har ansvar for kartlegging/utredning,</w:t>
      </w:r>
      <w:r w:rsidRPr="1987F931" w:rsidR="0757AFD7">
        <w:rPr>
          <w:noProof/>
          <w:lang w:val="nb-NO"/>
        </w:rPr>
        <w:t xml:space="preserve"> </w:t>
      </w:r>
      <w:r w:rsidRPr="1987F931" w:rsidR="3BCE493E">
        <w:rPr>
          <w:noProof/>
          <w:lang w:val="nb-NO"/>
        </w:rPr>
        <w:t>saksbehandling og utarbeide</w:t>
      </w:r>
    </w:p>
    <w:p w:rsidR="5029986D" w:rsidP="1987F931" w:rsidRDefault="71111FAC" w14:paraId="6DDB9B57" w14:textId="1950C778">
      <w:pPr>
        <w:pStyle w:val="Ingenmellomrom"/>
        <w:ind w:firstLine="720"/>
        <w:rPr>
          <w:noProof/>
          <w:lang w:val="nb-NO"/>
        </w:rPr>
      </w:pPr>
      <w:r w:rsidRPr="1987F931" w:rsidR="3BCE493E">
        <w:rPr>
          <w:noProof/>
          <w:lang w:val="nb-NO"/>
        </w:rPr>
        <w:t xml:space="preserve">saksfremlegg til </w:t>
      </w:r>
      <w:r w:rsidRPr="1987F931" w:rsidR="466112DB">
        <w:rPr>
          <w:noProof/>
          <w:lang w:val="nb-NO"/>
        </w:rPr>
        <w:t>KE</w:t>
      </w:r>
      <w:r w:rsidRPr="1987F931" w:rsidR="3BCE493E">
        <w:rPr>
          <w:noProof/>
          <w:lang w:val="nb-NO"/>
        </w:rPr>
        <w:t xml:space="preserve"> i</w:t>
      </w:r>
      <w:r w:rsidRPr="1987F931" w:rsidR="565E7D9D">
        <w:rPr>
          <w:noProof/>
          <w:lang w:val="nb-NO"/>
        </w:rPr>
        <w:t xml:space="preserve"> </w:t>
      </w:r>
      <w:r w:rsidRPr="1987F931" w:rsidR="3BCE493E">
        <w:rPr>
          <w:noProof/>
          <w:lang w:val="nb-NO"/>
        </w:rPr>
        <w:t>forhold til IP/</w:t>
      </w:r>
      <w:r w:rsidRPr="1987F931" w:rsidR="6CB5EAAD">
        <w:rPr>
          <w:noProof/>
          <w:lang w:val="nb-NO"/>
        </w:rPr>
        <w:t>KO</w:t>
      </w:r>
      <w:r w:rsidRPr="1987F931" w:rsidR="3BCE493E">
        <w:rPr>
          <w:noProof/>
          <w:lang w:val="nb-NO"/>
        </w:rPr>
        <w:t>.</w:t>
      </w:r>
    </w:p>
    <w:p w:rsidR="5029986D" w:rsidP="1987F931" w:rsidRDefault="71111FAC" w14:paraId="349BCC96" w14:textId="5985B739">
      <w:pPr>
        <w:pStyle w:val="Ingenmellomrom"/>
        <w:rPr>
          <w:noProof/>
          <w:lang w:val="nb-NO"/>
        </w:rPr>
      </w:pPr>
      <w:r w:rsidRPr="1987F931" w:rsidR="3BCE493E">
        <w:rPr>
          <w:noProof/>
          <w:lang w:val="nb-NO"/>
        </w:rPr>
        <w:t>b) K</w:t>
      </w:r>
      <w:r w:rsidRPr="1987F931" w:rsidR="18AD7ECE">
        <w:rPr>
          <w:noProof/>
          <w:lang w:val="nb-NO"/>
        </w:rPr>
        <w:t>E</w:t>
      </w:r>
      <w:r w:rsidRPr="1987F931" w:rsidR="3BCE493E">
        <w:rPr>
          <w:noProof/>
          <w:lang w:val="nb-NO"/>
        </w:rPr>
        <w:t xml:space="preserve"> har ansvar for vurdering, avslag/tildeling av IP</w:t>
      </w:r>
      <w:r w:rsidRPr="1987F931" w:rsidR="7ACB3E26">
        <w:rPr>
          <w:noProof/>
          <w:lang w:val="nb-NO"/>
        </w:rPr>
        <w:t xml:space="preserve"> </w:t>
      </w:r>
      <w:r w:rsidRPr="1987F931" w:rsidR="3BCE493E">
        <w:rPr>
          <w:noProof/>
          <w:lang w:val="nb-NO"/>
        </w:rPr>
        <w:t>og oppnevning av KO.</w:t>
      </w:r>
    </w:p>
    <w:p w:rsidR="5029986D" w:rsidP="1987F931" w:rsidRDefault="71111FAC" w14:paraId="4F79B69F" w14:textId="61EA577A">
      <w:pPr>
        <w:pStyle w:val="Ingenmellomrom"/>
        <w:rPr>
          <w:noProof/>
          <w:lang w:val="nb-NO"/>
        </w:rPr>
      </w:pPr>
    </w:p>
    <w:p w:rsidR="5029986D" w:rsidP="1987F931" w:rsidRDefault="71111FAC" w14:paraId="1F4E999E" w14:textId="00319424">
      <w:pPr>
        <w:pStyle w:val="Ingenmellomrom"/>
        <w:rPr>
          <w:noProof/>
          <w:lang w:val="nb-NO"/>
        </w:rPr>
      </w:pPr>
      <w:r w:rsidRPr="1987F931" w:rsidR="3BCE493E">
        <w:rPr>
          <w:noProof/>
          <w:lang w:val="nb-NO"/>
        </w:rPr>
        <w:t xml:space="preserve">Det fattes ikke enkeltvedtak ved tildeling av </w:t>
      </w:r>
      <w:r w:rsidRPr="1987F931" w:rsidR="22791DB5">
        <w:rPr>
          <w:noProof/>
          <w:lang w:val="nb-NO"/>
        </w:rPr>
        <w:t>IP</w:t>
      </w:r>
      <w:r w:rsidRPr="1987F931" w:rsidR="3BCE493E">
        <w:rPr>
          <w:noProof/>
          <w:lang w:val="nb-NO"/>
        </w:rPr>
        <w:t>, jfr. Sosial- og</w:t>
      </w:r>
      <w:r w:rsidRPr="1987F931" w:rsidR="3A09158E">
        <w:rPr>
          <w:noProof/>
          <w:lang w:val="nb-NO"/>
        </w:rPr>
        <w:t xml:space="preserve"> </w:t>
      </w:r>
      <w:r w:rsidRPr="1987F931" w:rsidR="3BCE493E">
        <w:rPr>
          <w:noProof/>
          <w:lang w:val="nb-NO"/>
        </w:rPr>
        <w:t>helsedirektoratet i tolkningsbrev datert 13.12.06.</w:t>
      </w:r>
    </w:p>
    <w:p w:rsidR="1987F931" w:rsidP="1987F931" w:rsidRDefault="1987F931" w14:paraId="23A81189" w14:textId="18787101">
      <w:pPr>
        <w:pStyle w:val="Ingenmellomrom"/>
        <w:rPr>
          <w:noProof/>
          <w:lang w:val="nb-NO"/>
        </w:rPr>
      </w:pPr>
    </w:p>
    <w:p w:rsidR="5029986D" w:rsidP="1987F931" w:rsidRDefault="71111FAC" w14:paraId="7CFCA864" w14:textId="183A2837">
      <w:pPr>
        <w:pStyle w:val="Ingenmellomrom"/>
        <w:rPr>
          <w:noProof/>
          <w:lang w:val="nb-NO"/>
        </w:rPr>
      </w:pPr>
      <w:r w:rsidRPr="1987F931" w:rsidR="3BCE493E">
        <w:rPr>
          <w:noProof/>
          <w:lang w:val="nb-NO"/>
        </w:rPr>
        <w:t xml:space="preserve">Ved tildeling vil tjenestemottaker få et brev om at IP og </w:t>
      </w:r>
      <w:r w:rsidRPr="1987F931" w:rsidR="54671CC9">
        <w:rPr>
          <w:noProof/>
          <w:lang w:val="nb-NO"/>
        </w:rPr>
        <w:t>KO</w:t>
      </w:r>
      <w:r w:rsidRPr="1987F931" w:rsidR="3BCE493E">
        <w:rPr>
          <w:noProof/>
          <w:lang w:val="nb-NO"/>
        </w:rPr>
        <w:t xml:space="preserve"> er</w:t>
      </w:r>
      <w:r w:rsidRPr="1987F931" w:rsidR="7FDBBEBD">
        <w:rPr>
          <w:noProof/>
          <w:lang w:val="nb-NO"/>
        </w:rPr>
        <w:t xml:space="preserve"> </w:t>
      </w:r>
      <w:r w:rsidRPr="1987F931" w:rsidR="3BCE493E">
        <w:rPr>
          <w:noProof/>
          <w:lang w:val="nb-NO"/>
        </w:rPr>
        <w:t>innvilget.</w:t>
      </w:r>
    </w:p>
    <w:p w:rsidR="1987F931" w:rsidP="1987F931" w:rsidRDefault="1987F931" w14:paraId="39DA5280" w14:textId="0BBA15A2">
      <w:pPr>
        <w:pStyle w:val="Ingenmellomrom"/>
        <w:rPr>
          <w:noProof/>
          <w:lang w:val="nb-NO"/>
        </w:rPr>
      </w:pPr>
    </w:p>
    <w:p w:rsidR="5029986D" w:rsidP="1987F931" w:rsidRDefault="71111FAC" w14:paraId="23A887E7" w14:textId="110399FD" w14:noSpellErr="1">
      <w:pPr>
        <w:pStyle w:val="Ingenmellomrom"/>
        <w:rPr>
          <w:noProof/>
          <w:lang w:val="nb-NO"/>
        </w:rPr>
      </w:pPr>
      <w:r w:rsidRPr="1987F931" w:rsidR="3BCE493E">
        <w:rPr>
          <w:noProof/>
          <w:lang w:val="nb-NO"/>
        </w:rPr>
        <w:t>Ved avslag på søknaden vil tjenestemottaker få et enkeltvedtak som</w:t>
      </w:r>
      <w:r w:rsidRPr="1987F931" w:rsidR="00BDA771">
        <w:rPr>
          <w:noProof/>
          <w:lang w:val="nb-NO"/>
        </w:rPr>
        <w:t xml:space="preserve"> </w:t>
      </w:r>
      <w:r w:rsidRPr="1987F931" w:rsidR="3BCE493E">
        <w:rPr>
          <w:noProof/>
          <w:lang w:val="nb-NO"/>
        </w:rPr>
        <w:t>begrunner avslaget.</w:t>
      </w:r>
    </w:p>
    <w:p w:rsidR="1987F931" w:rsidP="1987F931" w:rsidRDefault="1987F931" w14:paraId="18F9F290" w14:textId="3F714461">
      <w:pPr>
        <w:pStyle w:val="Ingenmellomrom"/>
        <w:rPr>
          <w:noProof/>
          <w:lang w:val="nb-NO"/>
        </w:rPr>
      </w:pPr>
    </w:p>
    <w:p w:rsidR="5029986D" w:rsidP="1987F931" w:rsidRDefault="71111FAC" w14:paraId="0535BCCF" w14:textId="00E21A8A">
      <w:pPr>
        <w:pStyle w:val="Overskrift2"/>
        <w:rPr>
          <w:noProof/>
          <w:lang w:val="nb-NO"/>
        </w:rPr>
      </w:pPr>
      <w:r w:rsidRPr="1987F931" w:rsidR="3BCE493E">
        <w:rPr>
          <w:noProof/>
          <w:lang w:val="nb-NO"/>
        </w:rPr>
        <w:t>16.5. EGENBETALING</w:t>
      </w:r>
    </w:p>
    <w:p w:rsidR="5029986D" w:rsidP="1987F931" w:rsidRDefault="71111FAC" w14:paraId="57883950" w14:textId="2797345C">
      <w:pPr>
        <w:pStyle w:val="Ingenmellomrom"/>
        <w:rPr>
          <w:noProof/>
          <w:lang w:val="nb-NO"/>
        </w:rPr>
      </w:pPr>
      <w:r w:rsidRPr="437AC1FB" w:rsidR="6201DA62">
        <w:rPr>
          <w:noProof/>
          <w:lang w:val="nb-NO"/>
        </w:rPr>
        <w:t>Det er ingen egenbetaling for individuell plan.</w:t>
      </w:r>
    </w:p>
    <w:p w:rsidR="2665C3ED" w:rsidP="1987F931" w:rsidRDefault="2665C3ED" w14:paraId="1F449600" w14:textId="4C2B3AF9" w14:noSpellErr="1">
      <w:pPr>
        <w:rPr>
          <w:noProof/>
          <w:lang w:val="nb-NO"/>
        </w:rPr>
      </w:pPr>
    </w:p>
    <w:p w:rsidR="5029986D" w:rsidP="1987F931" w:rsidRDefault="5029986D" w14:paraId="243F74F1" w14:textId="5DE940E8" w14:noSpellErr="1">
      <w:pPr>
        <w:rPr>
          <w:noProof/>
          <w:lang w:val="nb-NO"/>
        </w:rPr>
      </w:pPr>
      <w:r w:rsidRPr="1987F931">
        <w:rPr>
          <w:noProof/>
          <w:lang w:val="nb-NO"/>
        </w:rPr>
        <w:br w:type="page"/>
      </w:r>
    </w:p>
    <w:p w:rsidR="62F74948" w:rsidP="1987F931" w:rsidRDefault="62F74948" w14:paraId="51BC1535" w14:textId="3B546895">
      <w:pPr>
        <w:pStyle w:val="Overskrift1"/>
        <w:rPr>
          <w:noProof/>
          <w:lang w:val="nb-NO"/>
        </w:rPr>
      </w:pPr>
      <w:bookmarkStart w:name="_Toc183422805" w:id="609081614"/>
      <w:r w:rsidRPr="1987F931" w:rsidR="7B5B8A53">
        <w:rPr>
          <w:noProof/>
          <w:lang w:val="nb-NO"/>
        </w:rPr>
        <w:t>17 RUS- OG PSYKISK HELSETJENESTE</w:t>
      </w:r>
      <w:bookmarkEnd w:id="609081614"/>
    </w:p>
    <w:p w:rsidR="62F74948" w:rsidP="1987F931" w:rsidRDefault="62F74948" w14:paraId="4792F17B" w14:textId="17C18940">
      <w:pPr>
        <w:pStyle w:val="Overskrift2"/>
        <w:rPr>
          <w:noProof/>
          <w:lang w:val="nb-NO"/>
        </w:rPr>
      </w:pPr>
      <w:r w:rsidRPr="1987F931" w:rsidR="7B5B8A53">
        <w:rPr>
          <w:noProof/>
          <w:lang w:val="nb-NO"/>
        </w:rPr>
        <w:t>17.1. LOVGRUNNLAG</w:t>
      </w:r>
    </w:p>
    <w:p w:rsidR="62F74948" w:rsidP="1987F931" w:rsidRDefault="62F74948" w14:paraId="10E9FC0F" w14:textId="2347BD3A">
      <w:pPr>
        <w:pStyle w:val="Ingenmellomrom"/>
        <w:rPr>
          <w:noProof/>
          <w:lang w:val="nb-NO"/>
        </w:rPr>
      </w:pPr>
      <w:r w:rsidRPr="1987F931" w:rsidR="6080BAFC">
        <w:rPr>
          <w:noProof/>
          <w:lang w:val="nb-NO"/>
        </w:rPr>
        <w:t>Lov om kommunale helse- og omsorgstjenester §3-2 (Kommunens ansvar</w:t>
      </w:r>
      <w:r w:rsidRPr="1987F931" w:rsidR="1388839D">
        <w:rPr>
          <w:noProof/>
          <w:lang w:val="nb-NO"/>
        </w:rPr>
        <w:t xml:space="preserve"> </w:t>
      </w:r>
      <w:r w:rsidRPr="1987F931" w:rsidR="6080BAFC">
        <w:rPr>
          <w:noProof/>
          <w:lang w:val="nb-NO"/>
        </w:rPr>
        <w:t>for helse- og omsorgstjenester)</w:t>
      </w:r>
    </w:p>
    <w:p w:rsidR="1987F931" w:rsidP="1987F931" w:rsidRDefault="1987F931" w14:paraId="3FFC0B0D" w14:textId="5F19EA82">
      <w:pPr>
        <w:pStyle w:val="Ingenmellomrom"/>
        <w:rPr>
          <w:noProof/>
          <w:lang w:val="nb-NO"/>
        </w:rPr>
      </w:pPr>
    </w:p>
    <w:p w:rsidR="62F74948" w:rsidP="1987F931" w:rsidRDefault="62F74948" w14:paraId="5FCC7548" w14:textId="7CF8E56F">
      <w:pPr>
        <w:pStyle w:val="Overskrift2"/>
        <w:rPr>
          <w:noProof/>
          <w:lang w:val="nb-NO"/>
        </w:rPr>
      </w:pPr>
      <w:r w:rsidRPr="1987F931" w:rsidR="7B5B8A53">
        <w:rPr>
          <w:noProof/>
          <w:lang w:val="nb-NO"/>
        </w:rPr>
        <w:t>17.2. MÅLSETTING</w:t>
      </w:r>
    </w:p>
    <w:p w:rsidR="62F74948" w:rsidP="1987F931" w:rsidRDefault="62F74948" w14:paraId="4EB676EB" w14:textId="18F2C723">
      <w:pPr>
        <w:pStyle w:val="Ingenmellomrom"/>
        <w:rPr>
          <w:noProof/>
          <w:lang w:val="nb-NO"/>
        </w:rPr>
      </w:pPr>
      <w:r w:rsidRPr="1987F931" w:rsidR="6080BAFC">
        <w:rPr>
          <w:noProof/>
          <w:lang w:val="nb-NO"/>
        </w:rPr>
        <w:t>Formålet med rus- og psykisk helsetjeneste er at man skal sikre at personer</w:t>
      </w:r>
      <w:r w:rsidRPr="1987F931" w:rsidR="751B1C96">
        <w:rPr>
          <w:noProof/>
          <w:lang w:val="nb-NO"/>
        </w:rPr>
        <w:t xml:space="preserve"> </w:t>
      </w:r>
      <w:r w:rsidRPr="1987F931" w:rsidR="6080BAFC">
        <w:rPr>
          <w:noProof/>
          <w:lang w:val="nb-NO"/>
        </w:rPr>
        <w:t xml:space="preserve">med psykiske lidelser og rusavhengighet får </w:t>
      </w:r>
      <w:r w:rsidRPr="1987F931" w:rsidR="08CF13AE">
        <w:rPr>
          <w:noProof/>
          <w:lang w:val="nb-NO"/>
        </w:rPr>
        <w:t>nødvendig</w:t>
      </w:r>
      <w:r w:rsidRPr="1987F931" w:rsidR="6080BAFC">
        <w:rPr>
          <w:noProof/>
          <w:lang w:val="nb-NO"/>
        </w:rPr>
        <w:t xml:space="preserve"> helse</w:t>
      </w:r>
      <w:r w:rsidRPr="1987F931" w:rsidR="5B970E43">
        <w:rPr>
          <w:noProof/>
          <w:lang w:val="nb-NO"/>
        </w:rPr>
        <w:t xml:space="preserve">hjelp. </w:t>
      </w:r>
    </w:p>
    <w:p w:rsidR="1987F931" w:rsidP="1987F931" w:rsidRDefault="1987F931" w14:paraId="1FDF267D" w14:textId="7C20F9D6">
      <w:pPr>
        <w:pStyle w:val="Ingenmellomrom"/>
        <w:rPr>
          <w:noProof/>
          <w:lang w:val="nb-NO"/>
        </w:rPr>
      </w:pPr>
    </w:p>
    <w:p w:rsidR="62F74948" w:rsidP="1987F931" w:rsidRDefault="62F74948" w14:paraId="6027F2D1" w14:textId="068A5757">
      <w:pPr>
        <w:pStyle w:val="Ingenmellomrom"/>
        <w:rPr>
          <w:noProof/>
          <w:lang w:val="nb-NO"/>
        </w:rPr>
      </w:pPr>
      <w:r w:rsidRPr="1987F931" w:rsidR="6080BAFC">
        <w:rPr>
          <w:noProof/>
          <w:lang w:val="nb-NO"/>
        </w:rPr>
        <w:t>Rus og- psykisk helsetjeneste er et gratis helsetilbud til alle i Stor-Elvdal</w:t>
      </w:r>
      <w:r w:rsidRPr="1987F931" w:rsidR="1151865A">
        <w:rPr>
          <w:noProof/>
          <w:lang w:val="nb-NO"/>
        </w:rPr>
        <w:t xml:space="preserve"> </w:t>
      </w:r>
      <w:r w:rsidRPr="1987F931" w:rsidR="57AEAB79">
        <w:rPr>
          <w:noProof/>
          <w:lang w:val="nb-NO"/>
        </w:rPr>
        <w:t>K</w:t>
      </w:r>
      <w:r w:rsidRPr="1987F931" w:rsidR="6080BAFC">
        <w:rPr>
          <w:noProof/>
          <w:lang w:val="nb-NO"/>
        </w:rPr>
        <w:t>ommune</w:t>
      </w:r>
      <w:r w:rsidRPr="1987F931" w:rsidR="76C44045">
        <w:rPr>
          <w:noProof/>
          <w:lang w:val="nb-NO"/>
        </w:rPr>
        <w:t xml:space="preserve"> for personer over 18 år. </w:t>
      </w:r>
    </w:p>
    <w:p w:rsidR="1987F931" w:rsidP="1987F931" w:rsidRDefault="1987F931" w14:paraId="64DFAB76" w14:textId="614D4AE7">
      <w:pPr>
        <w:pStyle w:val="Ingenmellomrom"/>
        <w:rPr>
          <w:noProof/>
          <w:lang w:val="nb-NO"/>
        </w:rPr>
      </w:pPr>
    </w:p>
    <w:p w:rsidR="62F74948" w:rsidP="1987F931" w:rsidRDefault="62F74948" w14:paraId="33412037" w14:textId="7A938B75">
      <w:pPr>
        <w:pStyle w:val="Overskrift2"/>
        <w:rPr>
          <w:noProof/>
          <w:lang w:val="nb-NO"/>
        </w:rPr>
      </w:pPr>
      <w:r w:rsidRPr="1987F931" w:rsidR="6080BAFC">
        <w:rPr>
          <w:noProof/>
          <w:lang w:val="nb-NO"/>
        </w:rPr>
        <w:t>17.3. KRITERIER FOR TILDELING</w:t>
      </w:r>
    </w:p>
    <w:p w:rsidR="62F74948" w:rsidP="1987F931" w:rsidRDefault="62F74948" w14:paraId="03E35825" w14:textId="6A368ADB">
      <w:pPr>
        <w:pStyle w:val="Ingenmellomrom"/>
        <w:rPr>
          <w:noProof/>
          <w:lang w:val="nb-NO"/>
        </w:rPr>
      </w:pPr>
      <w:r w:rsidRPr="1987F931" w:rsidR="6080BAFC">
        <w:rPr>
          <w:noProof/>
          <w:lang w:val="nb-NO"/>
        </w:rPr>
        <w:t>Rus- og psykisk helsetjeneste tildeles de som oppholder seg i kommunen og</w:t>
      </w:r>
      <w:r w:rsidRPr="1987F931" w:rsidR="6D2A838F">
        <w:rPr>
          <w:noProof/>
          <w:lang w:val="nb-NO"/>
        </w:rPr>
        <w:t xml:space="preserve"> </w:t>
      </w:r>
      <w:r w:rsidRPr="1987F931" w:rsidR="6080BAFC">
        <w:rPr>
          <w:noProof/>
          <w:lang w:val="nb-NO"/>
        </w:rPr>
        <w:t xml:space="preserve">som fyller vilkårene for å få </w:t>
      </w:r>
      <w:r w:rsidRPr="1987F931" w:rsidR="6080BAFC">
        <w:rPr>
          <w:noProof/>
          <w:lang w:val="nb-NO"/>
        </w:rPr>
        <w:t>nødvendige</w:t>
      </w:r>
      <w:r w:rsidRPr="1987F931" w:rsidR="6080BAFC">
        <w:rPr>
          <w:noProof/>
          <w:lang w:val="nb-NO"/>
        </w:rPr>
        <w:t xml:space="preserve"> helse- og omsorgstjenester. Vedtak</w:t>
      </w:r>
      <w:r w:rsidRPr="1987F931" w:rsidR="05C215F2">
        <w:rPr>
          <w:noProof/>
          <w:lang w:val="nb-NO"/>
        </w:rPr>
        <w:t xml:space="preserve"> </w:t>
      </w:r>
      <w:r w:rsidRPr="1987F931" w:rsidR="6080BAFC">
        <w:rPr>
          <w:noProof/>
          <w:lang w:val="nb-NO"/>
        </w:rPr>
        <w:t>gjøres med grunnlag i en kartlegging, og tildeles etter individuell vurdering.</w:t>
      </w:r>
    </w:p>
    <w:p w:rsidR="1987F931" w:rsidP="1987F931" w:rsidRDefault="1987F931" w14:paraId="4400D3BB" w14:textId="77BCEF12">
      <w:pPr>
        <w:pStyle w:val="Ingenmellomrom"/>
        <w:rPr>
          <w:noProof/>
          <w:lang w:val="nb-NO"/>
        </w:rPr>
      </w:pPr>
    </w:p>
    <w:p w:rsidR="09F0114F" w:rsidP="1987F931" w:rsidRDefault="09F0114F" w14:paraId="3CF4C700" w14:textId="3BB19945">
      <w:pPr>
        <w:pStyle w:val="Overskrift2"/>
        <w:rPr>
          <w:noProof/>
          <w:lang w:val="nb-NO"/>
        </w:rPr>
      </w:pPr>
      <w:r w:rsidRPr="1987F931" w:rsidR="3BE19F87">
        <w:rPr>
          <w:noProof/>
          <w:lang w:val="nb-NO"/>
        </w:rPr>
        <w:t>1</w:t>
      </w:r>
      <w:r w:rsidRPr="1987F931" w:rsidR="2DE07693">
        <w:rPr>
          <w:noProof/>
          <w:lang w:val="nb-NO"/>
        </w:rPr>
        <w:t>7</w:t>
      </w:r>
      <w:r w:rsidRPr="1987F931" w:rsidR="3BE19F87">
        <w:rPr>
          <w:noProof/>
          <w:lang w:val="nb-NO"/>
        </w:rPr>
        <w:t>.4 INNHOLD I TJENESTEN</w:t>
      </w:r>
    </w:p>
    <w:p w:rsidR="09F0114F" w:rsidP="1987F931" w:rsidRDefault="09F0114F" w14:paraId="78AADC2F" w14:textId="219A51F2">
      <w:pPr>
        <w:pStyle w:val="Ingenmellomrom"/>
        <w:numPr>
          <w:ilvl w:val="0"/>
          <w:numId w:val="135"/>
        </w:numPr>
        <w:rPr>
          <w:noProof/>
          <w:lang w:val="nb-NO"/>
        </w:rPr>
      </w:pPr>
      <w:r w:rsidRPr="1987F931" w:rsidR="3BE19F87">
        <w:rPr>
          <w:noProof/>
          <w:lang w:val="nb-NO"/>
        </w:rPr>
        <w:t>Samtaler</w:t>
      </w:r>
      <w:r w:rsidRPr="1987F931" w:rsidR="3BE19F87">
        <w:rPr>
          <w:noProof/>
          <w:lang w:val="nb-NO"/>
        </w:rPr>
        <w:t xml:space="preserve">, </w:t>
      </w:r>
      <w:r w:rsidRPr="1987F931" w:rsidR="3BE19F87">
        <w:rPr>
          <w:noProof/>
          <w:lang w:val="nb-NO"/>
        </w:rPr>
        <w:t>kurs</w:t>
      </w:r>
      <w:r w:rsidRPr="1987F931" w:rsidR="3BE19F87">
        <w:rPr>
          <w:noProof/>
          <w:lang w:val="nb-NO"/>
        </w:rPr>
        <w:t xml:space="preserve">, </w:t>
      </w:r>
      <w:r w:rsidRPr="1987F931" w:rsidR="3BE19F87">
        <w:rPr>
          <w:noProof/>
          <w:lang w:val="nb-NO"/>
        </w:rPr>
        <w:t>gruppetilbud</w:t>
      </w:r>
      <w:r w:rsidRPr="1987F931" w:rsidR="3BE19F87">
        <w:rPr>
          <w:noProof/>
          <w:lang w:val="nb-NO"/>
        </w:rPr>
        <w:t xml:space="preserve">, </w:t>
      </w:r>
      <w:r w:rsidRPr="1987F931" w:rsidR="3BE19F87">
        <w:rPr>
          <w:noProof/>
          <w:lang w:val="nb-NO"/>
        </w:rPr>
        <w:t>råd</w:t>
      </w:r>
      <w:r w:rsidRPr="1987F931" w:rsidR="3BE19F87">
        <w:rPr>
          <w:noProof/>
          <w:lang w:val="nb-NO"/>
        </w:rPr>
        <w:t xml:space="preserve"> </w:t>
      </w:r>
      <w:r w:rsidRPr="1987F931" w:rsidR="3BE19F87">
        <w:rPr>
          <w:noProof/>
          <w:lang w:val="nb-NO"/>
        </w:rPr>
        <w:t>og</w:t>
      </w:r>
      <w:r w:rsidRPr="1987F931" w:rsidR="3BE19F87">
        <w:rPr>
          <w:noProof/>
          <w:lang w:val="nb-NO"/>
        </w:rPr>
        <w:t xml:space="preserve"> </w:t>
      </w:r>
      <w:r w:rsidRPr="1987F931" w:rsidR="3BE19F87">
        <w:rPr>
          <w:noProof/>
          <w:lang w:val="nb-NO"/>
        </w:rPr>
        <w:t>veildening</w:t>
      </w:r>
      <w:r w:rsidRPr="1987F931" w:rsidR="3BE19F87">
        <w:rPr>
          <w:noProof/>
          <w:lang w:val="nb-NO"/>
        </w:rPr>
        <w:t xml:space="preserve">, </w:t>
      </w:r>
      <w:r w:rsidRPr="1987F931" w:rsidR="3BE19F87">
        <w:rPr>
          <w:noProof/>
          <w:lang w:val="nb-NO"/>
        </w:rPr>
        <w:t>samt</w:t>
      </w:r>
      <w:r w:rsidRPr="1987F931" w:rsidR="3BE19F87">
        <w:rPr>
          <w:noProof/>
          <w:lang w:val="nb-NO"/>
        </w:rPr>
        <w:t xml:space="preserve"> </w:t>
      </w:r>
      <w:r w:rsidRPr="1987F931" w:rsidR="3BE19F87">
        <w:rPr>
          <w:noProof/>
          <w:lang w:val="nb-NO"/>
        </w:rPr>
        <w:t>ivaretagelse</w:t>
      </w:r>
      <w:r w:rsidRPr="1987F931" w:rsidR="3BE19F87">
        <w:rPr>
          <w:noProof/>
          <w:lang w:val="nb-NO"/>
        </w:rPr>
        <w:t xml:space="preserve"> </w:t>
      </w:r>
      <w:r w:rsidRPr="1987F931" w:rsidR="3BE19F87">
        <w:rPr>
          <w:noProof/>
          <w:lang w:val="nb-NO"/>
        </w:rPr>
        <w:t>av</w:t>
      </w:r>
      <w:r w:rsidRPr="1987F931" w:rsidR="3BE19F87">
        <w:rPr>
          <w:noProof/>
          <w:lang w:val="nb-NO"/>
        </w:rPr>
        <w:t xml:space="preserve"> </w:t>
      </w:r>
      <w:r w:rsidRPr="1987F931" w:rsidR="3BE19F87">
        <w:rPr>
          <w:noProof/>
          <w:lang w:val="nb-NO"/>
        </w:rPr>
        <w:t>pårørende</w:t>
      </w:r>
      <w:r w:rsidRPr="1987F931" w:rsidR="3BE19F87">
        <w:rPr>
          <w:noProof/>
          <w:lang w:val="nb-NO"/>
        </w:rPr>
        <w:t>.</w:t>
      </w:r>
    </w:p>
    <w:p w:rsidR="09F0114F" w:rsidP="1987F931" w:rsidRDefault="09F0114F" w14:paraId="53E7CA77" w14:textId="203D25D9">
      <w:pPr>
        <w:pStyle w:val="Ingenmellomrom"/>
        <w:numPr>
          <w:ilvl w:val="0"/>
          <w:numId w:val="135"/>
        </w:numPr>
        <w:rPr>
          <w:noProof/>
          <w:lang w:val="nb-NO"/>
        </w:rPr>
      </w:pPr>
      <w:r w:rsidRPr="1987F931" w:rsidR="3BE19F87">
        <w:rPr>
          <w:noProof/>
          <w:lang w:val="nb-NO"/>
        </w:rPr>
        <w:t>Forebyggende</w:t>
      </w:r>
      <w:r w:rsidRPr="1987F931" w:rsidR="3BE19F87">
        <w:rPr>
          <w:noProof/>
          <w:lang w:val="nb-NO"/>
        </w:rPr>
        <w:t xml:space="preserve"> </w:t>
      </w:r>
      <w:r w:rsidRPr="1987F931" w:rsidR="3BE19F87">
        <w:rPr>
          <w:noProof/>
          <w:lang w:val="nb-NO"/>
        </w:rPr>
        <w:t>arbeid</w:t>
      </w:r>
      <w:r w:rsidRPr="1987F931" w:rsidR="3BE19F87">
        <w:rPr>
          <w:noProof/>
          <w:lang w:val="nb-NO"/>
        </w:rPr>
        <w:t xml:space="preserve"> med </w:t>
      </w:r>
      <w:r w:rsidRPr="1987F931" w:rsidR="3BE19F87">
        <w:rPr>
          <w:noProof/>
          <w:lang w:val="nb-NO"/>
        </w:rPr>
        <w:t>informasjon</w:t>
      </w:r>
      <w:r w:rsidRPr="1987F931" w:rsidR="3BE19F87">
        <w:rPr>
          <w:noProof/>
          <w:lang w:val="nb-NO"/>
        </w:rPr>
        <w:t xml:space="preserve"> </w:t>
      </w:r>
      <w:r w:rsidRPr="1987F931" w:rsidR="3BE19F87">
        <w:rPr>
          <w:noProof/>
          <w:lang w:val="nb-NO"/>
        </w:rPr>
        <w:t>og</w:t>
      </w:r>
      <w:r w:rsidRPr="1987F931" w:rsidR="3BE19F87">
        <w:rPr>
          <w:noProof/>
          <w:lang w:val="nb-NO"/>
        </w:rPr>
        <w:t xml:space="preserve"> </w:t>
      </w:r>
      <w:r w:rsidRPr="1987F931" w:rsidR="3BE19F87">
        <w:rPr>
          <w:noProof/>
          <w:lang w:val="nb-NO"/>
        </w:rPr>
        <w:t>veiledning</w:t>
      </w:r>
      <w:r w:rsidRPr="1987F931" w:rsidR="3BE19F87">
        <w:rPr>
          <w:noProof/>
          <w:lang w:val="nb-NO"/>
        </w:rPr>
        <w:t xml:space="preserve"> </w:t>
      </w:r>
      <w:r w:rsidRPr="1987F931" w:rsidR="3BE19F87">
        <w:rPr>
          <w:noProof/>
          <w:lang w:val="nb-NO"/>
        </w:rPr>
        <w:t>til</w:t>
      </w:r>
      <w:r w:rsidRPr="1987F931" w:rsidR="3BE19F87">
        <w:rPr>
          <w:noProof/>
          <w:lang w:val="nb-NO"/>
        </w:rPr>
        <w:t xml:space="preserve"> </w:t>
      </w:r>
      <w:r w:rsidRPr="1987F931" w:rsidR="3BE19F87">
        <w:rPr>
          <w:noProof/>
          <w:lang w:val="nb-NO"/>
        </w:rPr>
        <w:t>innbyggere</w:t>
      </w:r>
      <w:r w:rsidRPr="1987F931" w:rsidR="3BE19F87">
        <w:rPr>
          <w:noProof/>
          <w:lang w:val="nb-NO"/>
        </w:rPr>
        <w:t xml:space="preserve">. </w:t>
      </w:r>
    </w:p>
    <w:p w:rsidR="09F0114F" w:rsidP="1987F931" w:rsidRDefault="09F0114F" w14:paraId="5844E171" w14:textId="024B1202">
      <w:pPr>
        <w:pStyle w:val="Ingenmellomrom"/>
        <w:numPr>
          <w:ilvl w:val="0"/>
          <w:numId w:val="135"/>
        </w:numPr>
        <w:rPr>
          <w:noProof/>
          <w:lang w:val="nb-NO"/>
        </w:rPr>
      </w:pPr>
      <w:r w:rsidRPr="1987F931" w:rsidR="3BE19F87">
        <w:rPr>
          <w:noProof/>
          <w:lang w:val="nb-NO"/>
        </w:rPr>
        <w:t>Livskrisehjelp</w:t>
      </w:r>
      <w:r w:rsidRPr="1987F931" w:rsidR="3BE19F87">
        <w:rPr>
          <w:noProof/>
          <w:lang w:val="nb-NO"/>
        </w:rPr>
        <w:t xml:space="preserve">. </w:t>
      </w:r>
    </w:p>
    <w:p w:rsidR="09F0114F" w:rsidP="1987F931" w:rsidRDefault="09F0114F" w14:paraId="69FE83C6" w14:textId="6FCE0921">
      <w:pPr>
        <w:pStyle w:val="Ingenmellomrom"/>
        <w:numPr>
          <w:ilvl w:val="0"/>
          <w:numId w:val="135"/>
        </w:numPr>
        <w:rPr>
          <w:noProof/>
          <w:lang w:val="nb-NO"/>
        </w:rPr>
      </w:pPr>
      <w:r w:rsidRPr="1987F931" w:rsidR="3BE19F87">
        <w:rPr>
          <w:noProof/>
          <w:lang w:val="nb-NO"/>
        </w:rPr>
        <w:t>Tjenesten</w:t>
      </w:r>
      <w:r w:rsidRPr="1987F931" w:rsidR="3BE19F87">
        <w:rPr>
          <w:noProof/>
          <w:lang w:val="nb-NO"/>
        </w:rPr>
        <w:t xml:space="preserve"> </w:t>
      </w:r>
      <w:r w:rsidRPr="1987F931" w:rsidR="3BE19F87">
        <w:rPr>
          <w:noProof/>
          <w:lang w:val="nb-NO"/>
        </w:rPr>
        <w:t>kan</w:t>
      </w:r>
      <w:r w:rsidRPr="1987F931" w:rsidR="3BE19F87">
        <w:rPr>
          <w:noProof/>
          <w:lang w:val="nb-NO"/>
        </w:rPr>
        <w:t xml:space="preserve"> </w:t>
      </w:r>
      <w:r w:rsidRPr="1987F931" w:rsidR="3BE19F87">
        <w:rPr>
          <w:noProof/>
          <w:lang w:val="nb-NO"/>
        </w:rPr>
        <w:t>ytes</w:t>
      </w:r>
      <w:r w:rsidRPr="1987F931" w:rsidR="3BE19F87">
        <w:rPr>
          <w:noProof/>
          <w:lang w:val="nb-NO"/>
        </w:rPr>
        <w:t xml:space="preserve"> </w:t>
      </w:r>
      <w:r w:rsidRPr="1987F931" w:rsidR="3BE19F87">
        <w:rPr>
          <w:noProof/>
          <w:lang w:val="nb-NO"/>
        </w:rPr>
        <w:t>individuelt</w:t>
      </w:r>
      <w:r w:rsidRPr="1987F931" w:rsidR="3BE19F87">
        <w:rPr>
          <w:noProof/>
          <w:lang w:val="nb-NO"/>
        </w:rPr>
        <w:t xml:space="preserve"> </w:t>
      </w:r>
      <w:r w:rsidRPr="1987F931" w:rsidR="3BE19F87">
        <w:rPr>
          <w:noProof/>
          <w:lang w:val="nb-NO"/>
        </w:rPr>
        <w:t>eller</w:t>
      </w:r>
      <w:r w:rsidRPr="1987F931" w:rsidR="3BE19F87">
        <w:rPr>
          <w:noProof/>
          <w:lang w:val="nb-NO"/>
        </w:rPr>
        <w:t xml:space="preserve"> </w:t>
      </w:r>
      <w:r w:rsidRPr="1987F931" w:rsidR="3BE19F87">
        <w:rPr>
          <w:noProof/>
          <w:lang w:val="nb-NO"/>
        </w:rPr>
        <w:t>i</w:t>
      </w:r>
      <w:r w:rsidRPr="1987F931" w:rsidR="3BE19F87">
        <w:rPr>
          <w:noProof/>
          <w:lang w:val="nb-NO"/>
        </w:rPr>
        <w:t xml:space="preserve"> </w:t>
      </w:r>
      <w:r w:rsidRPr="1987F931" w:rsidR="3BE19F87">
        <w:rPr>
          <w:noProof/>
          <w:lang w:val="nb-NO"/>
        </w:rPr>
        <w:t>grupper</w:t>
      </w:r>
      <w:r w:rsidRPr="1987F931" w:rsidR="3BE19F87">
        <w:rPr>
          <w:noProof/>
          <w:lang w:val="nb-NO"/>
        </w:rPr>
        <w:t>.</w:t>
      </w:r>
    </w:p>
    <w:p w:rsidR="09F0114F" w:rsidP="1987F931" w:rsidRDefault="09F0114F" w14:paraId="0CDF7F39" w14:textId="3C96BCB3">
      <w:pPr>
        <w:pStyle w:val="Ingenmellomrom"/>
        <w:numPr>
          <w:ilvl w:val="0"/>
          <w:numId w:val="135"/>
        </w:numPr>
        <w:rPr>
          <w:noProof/>
          <w:lang w:val="nb-NO"/>
        </w:rPr>
      </w:pPr>
      <w:r w:rsidRPr="1987F931" w:rsidR="3BE19F87">
        <w:rPr>
          <w:noProof/>
          <w:lang w:val="nb-NO"/>
        </w:rPr>
        <w:t>Tjenestene</w:t>
      </w:r>
      <w:r w:rsidRPr="1987F931" w:rsidR="3BE19F87">
        <w:rPr>
          <w:noProof/>
          <w:lang w:val="nb-NO"/>
        </w:rPr>
        <w:t xml:space="preserve"> </w:t>
      </w:r>
      <w:r w:rsidRPr="1987F931" w:rsidR="3BE19F87">
        <w:rPr>
          <w:noProof/>
          <w:lang w:val="nb-NO"/>
        </w:rPr>
        <w:t>ytes</w:t>
      </w:r>
      <w:r w:rsidRPr="1987F931" w:rsidR="3BE19F87">
        <w:rPr>
          <w:noProof/>
          <w:lang w:val="nb-NO"/>
        </w:rPr>
        <w:t xml:space="preserve"> </w:t>
      </w:r>
      <w:r w:rsidRPr="1987F931" w:rsidR="3BE19F87">
        <w:rPr>
          <w:noProof/>
          <w:lang w:val="nb-NO"/>
        </w:rPr>
        <w:t>fortrinnsvis</w:t>
      </w:r>
      <w:r w:rsidRPr="1987F931" w:rsidR="3BE19F87">
        <w:rPr>
          <w:noProof/>
          <w:lang w:val="nb-NO"/>
        </w:rPr>
        <w:t xml:space="preserve"> </w:t>
      </w:r>
      <w:r w:rsidRPr="1987F931" w:rsidR="3BE19F87">
        <w:rPr>
          <w:noProof/>
          <w:lang w:val="nb-NO"/>
        </w:rPr>
        <w:t>i</w:t>
      </w:r>
      <w:r w:rsidRPr="1987F931" w:rsidR="3BE19F87">
        <w:rPr>
          <w:noProof/>
          <w:lang w:val="nb-NO"/>
        </w:rPr>
        <w:t xml:space="preserve"> </w:t>
      </w:r>
      <w:r w:rsidRPr="1987F931" w:rsidR="3BE19F87">
        <w:rPr>
          <w:noProof/>
          <w:lang w:val="nb-NO"/>
        </w:rPr>
        <w:t>tjenesteyters</w:t>
      </w:r>
      <w:r w:rsidRPr="1987F931" w:rsidR="3BE19F87">
        <w:rPr>
          <w:noProof/>
          <w:lang w:val="nb-NO"/>
        </w:rPr>
        <w:t xml:space="preserve"> </w:t>
      </w:r>
      <w:r w:rsidRPr="1987F931" w:rsidR="3BE19F87">
        <w:rPr>
          <w:noProof/>
          <w:lang w:val="nb-NO"/>
        </w:rPr>
        <w:t>lokaler</w:t>
      </w:r>
      <w:r w:rsidRPr="1987F931" w:rsidR="3BE19F87">
        <w:rPr>
          <w:noProof/>
          <w:lang w:val="nb-NO"/>
        </w:rPr>
        <w:t xml:space="preserve">.  </w:t>
      </w:r>
    </w:p>
    <w:p w:rsidR="1987F931" w:rsidP="1987F931" w:rsidRDefault="1987F931" w14:paraId="462424F8" w14:textId="44F982DA">
      <w:pPr>
        <w:pStyle w:val="Ingenmellomrom"/>
        <w:ind w:left="0"/>
        <w:rPr>
          <w:noProof/>
          <w:lang w:val="nb-NO"/>
        </w:rPr>
      </w:pPr>
    </w:p>
    <w:p w:rsidR="62F74948" w:rsidP="1987F931" w:rsidRDefault="62F74948" w14:paraId="127338E6" w14:textId="33E7B05F">
      <w:pPr>
        <w:pStyle w:val="Overskrift2"/>
        <w:rPr>
          <w:noProof/>
          <w:lang w:val="nb-NO"/>
        </w:rPr>
      </w:pPr>
      <w:r w:rsidRPr="1987F931" w:rsidR="6080BAFC">
        <w:rPr>
          <w:noProof/>
          <w:lang w:val="nb-NO"/>
        </w:rPr>
        <w:t>17.</w:t>
      </w:r>
      <w:r w:rsidRPr="1987F931" w:rsidR="6A50EBCE">
        <w:rPr>
          <w:noProof/>
          <w:lang w:val="nb-NO"/>
        </w:rPr>
        <w:t>5</w:t>
      </w:r>
      <w:r w:rsidRPr="1987F931" w:rsidR="6080BAFC">
        <w:rPr>
          <w:noProof/>
          <w:lang w:val="nb-NO"/>
        </w:rPr>
        <w:t xml:space="preserve"> OPPGAVER SOM IKKE INNGÅR I TJENESTEN</w:t>
      </w:r>
    </w:p>
    <w:p w:rsidR="631FD8FE" w:rsidP="437AC1FB" w:rsidRDefault="631FD8FE" w14:paraId="55952A71" w14:textId="0E0AF9D3">
      <w:pPr>
        <w:pStyle w:val="Ingenmellomrom"/>
        <w:numPr>
          <w:ilvl w:val="0"/>
          <w:numId w:val="136"/>
        </w:numPr>
        <w:spacing w:line="240" w:lineRule="auto"/>
        <w:rPr>
          <w:rFonts w:ascii="Arial" w:hAnsi="Arial" w:eastAsia="Arial" w:cs="Arial" w:asciiTheme="minorAscii" w:hAnsiTheme="minorAscii" w:eastAsiaTheme="minorAscii" w:cstheme="minorAscii"/>
          <w:noProof/>
          <w:sz w:val="22"/>
          <w:szCs w:val="22"/>
          <w:lang w:val="nb-NO"/>
        </w:rPr>
      </w:pPr>
      <w:r w:rsidRPr="437AC1FB" w:rsidR="20C7B5D2">
        <w:rPr>
          <w:rFonts w:ascii="Arial" w:hAnsi="Arial" w:eastAsia="Arial" w:cs="Arial" w:asciiTheme="minorAscii" w:hAnsiTheme="minorAscii" w:eastAsiaTheme="minorAscii" w:cstheme="minorAscii"/>
          <w:noProof/>
          <w:sz w:val="22"/>
          <w:szCs w:val="22"/>
          <w:lang w:val="nb-NO"/>
        </w:rPr>
        <w:t>Ved akutte henvendelser benyttes legevakt på telefon: Legekontor dagtid: 62463400. Legevakt kveld/natt: 116 117</w:t>
      </w:r>
    </w:p>
    <w:p w:rsidR="18EFE6B7" w:rsidP="437AC1FB" w:rsidRDefault="18EFE6B7" w14:paraId="79C63B8F" w14:textId="5B917E70">
      <w:pPr>
        <w:pStyle w:val="Ingenmellomrom"/>
        <w:numPr>
          <w:ilvl w:val="0"/>
          <w:numId w:val="136"/>
        </w:numPr>
        <w:spacing w:line="240" w:lineRule="auto"/>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Brukere som trenger akutt medisinsk/kirurgisk og psykiatrisk behandling, skal henvises til spesialisthelsetjenesten</w:t>
      </w:r>
    </w:p>
    <w:p w:rsidR="18EFE6B7" w:rsidP="437AC1FB" w:rsidRDefault="18EFE6B7" w14:paraId="32E7AF1D" w14:textId="66818413">
      <w:pPr>
        <w:pStyle w:val="Ingenmellomrom"/>
        <w:numPr>
          <w:ilvl w:val="0"/>
          <w:numId w:val="13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Alminnelig husarbeid</w:t>
      </w:r>
    </w:p>
    <w:p w:rsidR="18EFE6B7" w:rsidP="437AC1FB" w:rsidRDefault="18EFE6B7" w14:paraId="1BCC71BA" w14:textId="4B485B03">
      <w:pPr>
        <w:pStyle w:val="Ingenmellomrom"/>
        <w:numPr>
          <w:ilvl w:val="0"/>
          <w:numId w:val="136"/>
        </w:numPr>
        <w:spacing w:line="240" w:lineRule="auto"/>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Følge-/ledsagertjeneste (eks. til lege, sykehus, tannlege og korttidsopphold på sykehjem)</w:t>
      </w:r>
    </w:p>
    <w:p w:rsidR="18EFE6B7" w:rsidP="437AC1FB" w:rsidRDefault="18EFE6B7" w14:paraId="750735E9" w14:textId="3F9AFAD9">
      <w:pPr>
        <w:pStyle w:val="Ingenmellomrom"/>
        <w:numPr>
          <w:ilvl w:val="0"/>
          <w:numId w:val="13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Hente medisiner på apotek der andre kan utføre dette</w:t>
      </w:r>
    </w:p>
    <w:p w:rsidR="18EFE6B7" w:rsidP="437AC1FB" w:rsidRDefault="18EFE6B7" w14:paraId="14933DC1" w14:textId="0F8BD0C5">
      <w:pPr>
        <w:pStyle w:val="Ingenmellomrom"/>
        <w:numPr>
          <w:ilvl w:val="0"/>
          <w:numId w:val="13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Tjenesteutøver har ikke anledning til å transportere tjenestemottaker i tjenestebil eller i egen bil</w:t>
      </w:r>
    </w:p>
    <w:p w:rsidR="18EFE6B7" w:rsidP="437AC1FB" w:rsidRDefault="18EFE6B7" w14:paraId="1FE8C200" w14:textId="33CBC7F9">
      <w:pPr>
        <w:pStyle w:val="Listeavsnitt"/>
        <w:numPr>
          <w:ilvl w:val="0"/>
          <w:numId w:val="13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Hjelp til dyrehold</w:t>
      </w:r>
    </w:p>
    <w:p w:rsidR="18EFE6B7" w:rsidP="437AC1FB" w:rsidRDefault="18EFE6B7" w14:paraId="6BC27D9F" w14:textId="3F5DFCCD">
      <w:pPr>
        <w:pStyle w:val="Listeavsnitt"/>
        <w:numPr>
          <w:ilvl w:val="0"/>
          <w:numId w:val="13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Hjelp til flytting</w:t>
      </w:r>
    </w:p>
    <w:p w:rsidR="18EFE6B7" w:rsidP="437AC1FB" w:rsidRDefault="18EFE6B7" w14:paraId="41F75C2F" w14:textId="4FAC63E3">
      <w:pPr>
        <w:pStyle w:val="Listeavsnitt"/>
        <w:numPr>
          <w:ilvl w:val="0"/>
          <w:numId w:val="136"/>
        </w:numPr>
        <w:spacing w:before="0" w:beforeAutospacing="off" w:after="0" w:afterAutospacing="off" w:line="240" w:lineRule="auto"/>
        <w:ind w:right="0"/>
        <w:rPr>
          <w:rFonts w:ascii="Arial" w:hAnsi="Arial" w:eastAsia="Arial" w:cs="Arial" w:asciiTheme="minorAscii" w:hAnsiTheme="minorAscii" w:eastAsiaTheme="minorAscii" w:cstheme="minorAscii"/>
          <w:noProof/>
          <w:sz w:val="22"/>
          <w:szCs w:val="22"/>
          <w:lang w:val="nb-NO"/>
        </w:rPr>
      </w:pPr>
      <w:r w:rsidRPr="437AC1FB" w:rsidR="18EFE6B7">
        <w:rPr>
          <w:rFonts w:ascii="Arial" w:hAnsi="Arial" w:eastAsia="Arial" w:cs="Arial" w:asciiTheme="minorAscii" w:hAnsiTheme="minorAscii" w:eastAsiaTheme="minorAscii" w:cstheme="minorAscii"/>
          <w:noProof/>
          <w:sz w:val="22"/>
          <w:szCs w:val="22"/>
          <w:lang w:val="nb-NO"/>
        </w:rPr>
        <w:t>Tjenesteyter har ikke anledning til å benytte brukerens bankkort for kontantuttak eller handle. Tjenesteyter skal heller ikke håndtere brukerens kontanter</w:t>
      </w:r>
      <w:r w:rsidRPr="437AC1FB" w:rsidR="18EFE6B7">
        <w:rPr>
          <w:rFonts w:ascii="Arial" w:hAnsi="Arial" w:eastAsia="Arial" w:cs="Arial" w:asciiTheme="minorAscii" w:hAnsiTheme="minorAscii" w:eastAsiaTheme="minorAscii" w:cstheme="minorAscii"/>
          <w:noProof/>
          <w:sz w:val="22"/>
          <w:szCs w:val="22"/>
          <w:lang w:val="nb-NO"/>
        </w:rPr>
        <w:t xml:space="preserve"> </w:t>
      </w:r>
    </w:p>
    <w:p w:rsidR="1987F931" w:rsidP="1987F931" w:rsidRDefault="1987F931" w14:paraId="033E802E" w14:textId="0C74C26D">
      <w:pPr>
        <w:pStyle w:val="Ingenmellomrom"/>
        <w:ind w:left="0"/>
        <w:rPr>
          <w:noProof/>
          <w:lang w:val="nb-NO"/>
        </w:rPr>
      </w:pPr>
    </w:p>
    <w:p w:rsidR="62F74948" w:rsidP="1987F931" w:rsidRDefault="62F74948" w14:paraId="05EE4AB5" w14:textId="5C946A37">
      <w:pPr>
        <w:pStyle w:val="Overskrift2"/>
        <w:rPr>
          <w:noProof/>
          <w:lang w:val="nb-NO"/>
        </w:rPr>
      </w:pPr>
      <w:r w:rsidRPr="1987F931" w:rsidR="6080BAFC">
        <w:rPr>
          <w:noProof/>
          <w:lang w:val="nb-NO"/>
        </w:rPr>
        <w:t>17.</w:t>
      </w:r>
      <w:r w:rsidRPr="1987F931" w:rsidR="4CBFE29A">
        <w:rPr>
          <w:noProof/>
          <w:lang w:val="nb-NO"/>
        </w:rPr>
        <w:t>6</w:t>
      </w:r>
      <w:r w:rsidRPr="1987F931" w:rsidR="6080BAFC">
        <w:rPr>
          <w:noProof/>
          <w:lang w:val="nb-NO"/>
        </w:rPr>
        <w:t>. HVA KAN DU FORVENTE AV OSS</w:t>
      </w:r>
    </w:p>
    <w:p w:rsidR="62F74948" w:rsidP="1987F931" w:rsidRDefault="62F74948" w14:paraId="3F9E57FC" w14:textId="41498396">
      <w:pPr>
        <w:pStyle w:val="Ingenmellomrom"/>
        <w:numPr>
          <w:ilvl w:val="0"/>
          <w:numId w:val="137"/>
        </w:numPr>
        <w:rPr>
          <w:b w:val="1"/>
          <w:bCs w:val="1"/>
          <w:noProof/>
          <w:u w:val="single"/>
          <w:lang w:val="nb-NO"/>
        </w:rPr>
      </w:pPr>
      <w:r w:rsidRPr="1987F931" w:rsidR="0CDBF94D">
        <w:rPr>
          <w:noProof/>
          <w:lang w:val="nb-NO"/>
        </w:rPr>
        <w:t>Tjenesten ytes med fokus på egenmestring.</w:t>
      </w:r>
      <w:r w:rsidRPr="1987F931" w:rsidR="0CDBF94D">
        <w:rPr>
          <w:noProof/>
          <w:lang w:val="nb-NO"/>
        </w:rPr>
        <w:t xml:space="preserve">  </w:t>
      </w:r>
    </w:p>
    <w:p w:rsidR="62F74948" w:rsidP="1987F931" w:rsidRDefault="62F74948" w14:paraId="07AFF227" w14:textId="2ECEDE56">
      <w:pPr>
        <w:pStyle w:val="Ingenmellomrom"/>
        <w:numPr>
          <w:ilvl w:val="0"/>
          <w:numId w:val="137"/>
        </w:numPr>
        <w:rPr>
          <w:noProof/>
          <w:lang w:val="nb-NO"/>
        </w:rPr>
      </w:pPr>
      <w:r w:rsidRPr="1987F931" w:rsidR="6080BAFC">
        <w:rPr>
          <w:noProof/>
          <w:lang w:val="nb-NO"/>
        </w:rPr>
        <w:t>Når</w:t>
      </w:r>
      <w:r w:rsidRPr="1987F931" w:rsidR="6080BAFC">
        <w:rPr>
          <w:noProof/>
          <w:lang w:val="nb-NO"/>
        </w:rPr>
        <w:t xml:space="preserve"> </w:t>
      </w:r>
      <w:r w:rsidRPr="1987F931" w:rsidR="6080BAFC">
        <w:rPr>
          <w:noProof/>
          <w:lang w:val="nb-NO"/>
        </w:rPr>
        <w:t>søknad</w:t>
      </w:r>
      <w:r w:rsidRPr="1987F931" w:rsidR="6080BAFC">
        <w:rPr>
          <w:noProof/>
          <w:lang w:val="nb-NO"/>
        </w:rPr>
        <w:t xml:space="preserve"> er </w:t>
      </w:r>
      <w:r w:rsidRPr="1987F931" w:rsidR="6080BAFC">
        <w:rPr>
          <w:noProof/>
          <w:lang w:val="nb-NO"/>
        </w:rPr>
        <w:t>mottatt</w:t>
      </w:r>
      <w:r w:rsidRPr="1987F931" w:rsidR="6080BAFC">
        <w:rPr>
          <w:noProof/>
          <w:lang w:val="nb-NO"/>
        </w:rPr>
        <w:t xml:space="preserve"> </w:t>
      </w:r>
      <w:r w:rsidRPr="1987F931" w:rsidR="6080BAFC">
        <w:rPr>
          <w:noProof/>
          <w:lang w:val="nb-NO"/>
        </w:rPr>
        <w:t>vil</w:t>
      </w:r>
      <w:r w:rsidRPr="1987F931" w:rsidR="6080BAFC">
        <w:rPr>
          <w:noProof/>
          <w:lang w:val="nb-NO"/>
        </w:rPr>
        <w:t xml:space="preserve"> vi ta </w:t>
      </w:r>
      <w:r w:rsidRPr="1987F931" w:rsidR="6080BAFC">
        <w:rPr>
          <w:noProof/>
          <w:lang w:val="nb-NO"/>
        </w:rPr>
        <w:t>kontakt</w:t>
      </w:r>
      <w:r w:rsidRPr="1987F931" w:rsidR="6080BAFC">
        <w:rPr>
          <w:noProof/>
          <w:lang w:val="nb-NO"/>
        </w:rPr>
        <w:t xml:space="preserve"> for </w:t>
      </w:r>
      <w:r w:rsidRPr="1987F931" w:rsidR="6080BAFC">
        <w:rPr>
          <w:noProof/>
          <w:lang w:val="nb-NO"/>
        </w:rPr>
        <w:t>kartlegging</w:t>
      </w:r>
      <w:r w:rsidRPr="1987F931" w:rsidR="6080BAFC">
        <w:rPr>
          <w:noProof/>
          <w:lang w:val="nb-NO"/>
        </w:rPr>
        <w:t>.</w:t>
      </w:r>
    </w:p>
    <w:p w:rsidR="62F74948" w:rsidP="1987F931" w:rsidRDefault="62F74948" w14:paraId="583F7608" w14:textId="63FCA0CC">
      <w:pPr>
        <w:pStyle w:val="Ingenmellomrom"/>
        <w:numPr>
          <w:ilvl w:val="0"/>
          <w:numId w:val="137"/>
        </w:numPr>
        <w:rPr>
          <w:noProof/>
          <w:lang w:val="nb-NO"/>
        </w:rPr>
      </w:pPr>
      <w:r w:rsidRPr="1987F931" w:rsidR="25AE18F0">
        <w:rPr>
          <w:noProof/>
          <w:lang w:val="nb-NO"/>
        </w:rPr>
        <w:t xml:space="preserve">Bruker </w:t>
      </w:r>
      <w:r w:rsidRPr="1987F931" w:rsidR="25AE18F0">
        <w:rPr>
          <w:noProof/>
          <w:lang w:val="nb-NO"/>
        </w:rPr>
        <w:t>får</w:t>
      </w:r>
      <w:r w:rsidRPr="1987F931" w:rsidR="25AE18F0">
        <w:rPr>
          <w:noProof/>
          <w:lang w:val="nb-NO"/>
        </w:rPr>
        <w:t xml:space="preserve"> </w:t>
      </w:r>
      <w:r w:rsidRPr="1987F931" w:rsidR="25AE18F0">
        <w:rPr>
          <w:noProof/>
          <w:lang w:val="nb-NO"/>
        </w:rPr>
        <w:t>beskjed</w:t>
      </w:r>
      <w:r w:rsidRPr="1987F931" w:rsidR="25AE18F0">
        <w:rPr>
          <w:noProof/>
          <w:lang w:val="nb-NO"/>
        </w:rPr>
        <w:t xml:space="preserve"> </w:t>
      </w:r>
      <w:r w:rsidRPr="1987F931" w:rsidR="25AE18F0">
        <w:rPr>
          <w:noProof/>
          <w:lang w:val="nb-NO"/>
        </w:rPr>
        <w:t>senest</w:t>
      </w:r>
      <w:r w:rsidRPr="1987F931" w:rsidR="25AE18F0">
        <w:rPr>
          <w:noProof/>
          <w:lang w:val="nb-NO"/>
        </w:rPr>
        <w:t xml:space="preserve"> </w:t>
      </w:r>
      <w:r w:rsidRPr="1987F931" w:rsidR="25AE18F0">
        <w:rPr>
          <w:noProof/>
          <w:lang w:val="nb-NO"/>
        </w:rPr>
        <w:t>samme</w:t>
      </w:r>
      <w:r w:rsidRPr="1987F931" w:rsidR="25AE18F0">
        <w:rPr>
          <w:noProof/>
          <w:lang w:val="nb-NO"/>
        </w:rPr>
        <w:t xml:space="preserve"> </w:t>
      </w:r>
      <w:r w:rsidRPr="1987F931" w:rsidR="25AE18F0">
        <w:rPr>
          <w:noProof/>
          <w:lang w:val="nb-NO"/>
        </w:rPr>
        <w:t>dag</w:t>
      </w:r>
      <w:r w:rsidRPr="1987F931" w:rsidR="25AE18F0">
        <w:rPr>
          <w:noProof/>
          <w:lang w:val="nb-NO"/>
        </w:rPr>
        <w:t xml:space="preserve"> </w:t>
      </w:r>
      <w:r w:rsidRPr="1987F931" w:rsidR="25AE18F0">
        <w:rPr>
          <w:noProof/>
          <w:lang w:val="nb-NO"/>
        </w:rPr>
        <w:t>dersom</w:t>
      </w:r>
      <w:r w:rsidRPr="1987F931" w:rsidR="25AE18F0">
        <w:rPr>
          <w:noProof/>
          <w:lang w:val="nb-NO"/>
        </w:rPr>
        <w:t xml:space="preserve"> </w:t>
      </w:r>
      <w:r w:rsidRPr="1987F931" w:rsidR="25AE18F0">
        <w:rPr>
          <w:noProof/>
          <w:lang w:val="nb-NO"/>
        </w:rPr>
        <w:t>avtaler</w:t>
      </w:r>
      <w:r w:rsidRPr="1987F931" w:rsidR="25AE18F0">
        <w:rPr>
          <w:noProof/>
          <w:lang w:val="nb-NO"/>
        </w:rPr>
        <w:t xml:space="preserve"> </w:t>
      </w:r>
      <w:r w:rsidRPr="1987F931" w:rsidR="25AE18F0">
        <w:rPr>
          <w:noProof/>
          <w:lang w:val="nb-NO"/>
        </w:rPr>
        <w:t>må</w:t>
      </w:r>
      <w:r w:rsidRPr="1987F931" w:rsidR="25AE18F0">
        <w:rPr>
          <w:noProof/>
          <w:lang w:val="nb-NO"/>
        </w:rPr>
        <w:t xml:space="preserve"> </w:t>
      </w:r>
      <w:r w:rsidRPr="1987F931" w:rsidR="25AE18F0">
        <w:rPr>
          <w:noProof/>
          <w:lang w:val="nb-NO"/>
        </w:rPr>
        <w:t>forandres</w:t>
      </w:r>
      <w:r w:rsidRPr="1987F931" w:rsidR="25AE18F0">
        <w:rPr>
          <w:noProof/>
          <w:lang w:val="nb-NO"/>
        </w:rPr>
        <w:t>.</w:t>
      </w:r>
    </w:p>
    <w:p w:rsidR="62F74948" w:rsidP="1987F931" w:rsidRDefault="62F74948" w14:paraId="5A41E429" w14:textId="35A44A0E">
      <w:pPr>
        <w:pStyle w:val="Ingenmellomrom"/>
        <w:numPr>
          <w:ilvl w:val="0"/>
          <w:numId w:val="137"/>
        </w:numPr>
        <w:rPr>
          <w:noProof/>
          <w:lang w:val="nb-NO"/>
        </w:rPr>
      </w:pPr>
      <w:r w:rsidRPr="1987F931" w:rsidR="25AE18F0">
        <w:rPr>
          <w:noProof/>
          <w:lang w:val="nb-NO"/>
        </w:rPr>
        <w:t>Tjenesteyter</w:t>
      </w:r>
      <w:r w:rsidRPr="1987F931" w:rsidR="25AE18F0">
        <w:rPr>
          <w:noProof/>
          <w:lang w:val="nb-NO"/>
        </w:rPr>
        <w:t xml:space="preserve"> </w:t>
      </w:r>
      <w:r w:rsidRPr="1987F931" w:rsidR="25AE18F0">
        <w:rPr>
          <w:noProof/>
          <w:lang w:val="nb-NO"/>
        </w:rPr>
        <w:t>vil</w:t>
      </w:r>
      <w:r w:rsidRPr="1987F931" w:rsidR="25AE18F0">
        <w:rPr>
          <w:noProof/>
          <w:lang w:val="nb-NO"/>
        </w:rPr>
        <w:t xml:space="preserve"> </w:t>
      </w:r>
      <w:r w:rsidRPr="1987F931" w:rsidR="25AE18F0">
        <w:rPr>
          <w:noProof/>
          <w:lang w:val="nb-NO"/>
        </w:rPr>
        <w:t>samhandle</w:t>
      </w:r>
      <w:r w:rsidRPr="1987F931" w:rsidR="25AE18F0">
        <w:rPr>
          <w:noProof/>
          <w:lang w:val="nb-NO"/>
        </w:rPr>
        <w:t xml:space="preserve"> med </w:t>
      </w:r>
      <w:r w:rsidRPr="1987F931" w:rsidR="25AE18F0">
        <w:rPr>
          <w:noProof/>
          <w:lang w:val="nb-NO"/>
        </w:rPr>
        <w:t>bruker</w:t>
      </w:r>
      <w:r w:rsidRPr="1987F931" w:rsidR="25AE18F0">
        <w:rPr>
          <w:noProof/>
          <w:lang w:val="nb-NO"/>
        </w:rPr>
        <w:t xml:space="preserve"> om </w:t>
      </w:r>
      <w:r w:rsidRPr="1987F931" w:rsidR="25AE18F0">
        <w:rPr>
          <w:noProof/>
          <w:lang w:val="nb-NO"/>
        </w:rPr>
        <w:t>utførelse</w:t>
      </w:r>
      <w:r w:rsidRPr="1987F931" w:rsidR="25AE18F0">
        <w:rPr>
          <w:noProof/>
          <w:lang w:val="nb-NO"/>
        </w:rPr>
        <w:t xml:space="preserve"> </w:t>
      </w:r>
      <w:r w:rsidRPr="1987F931" w:rsidR="25AE18F0">
        <w:rPr>
          <w:noProof/>
          <w:lang w:val="nb-NO"/>
        </w:rPr>
        <w:t>av</w:t>
      </w:r>
      <w:r w:rsidRPr="1987F931" w:rsidR="25AE18F0">
        <w:rPr>
          <w:noProof/>
          <w:lang w:val="nb-NO"/>
        </w:rPr>
        <w:t xml:space="preserve"> </w:t>
      </w:r>
      <w:r w:rsidRPr="1987F931" w:rsidR="25AE18F0">
        <w:rPr>
          <w:noProof/>
          <w:lang w:val="nb-NO"/>
        </w:rPr>
        <w:t>tjenesten</w:t>
      </w:r>
      <w:r w:rsidRPr="1987F931" w:rsidR="25AE18F0">
        <w:rPr>
          <w:noProof/>
          <w:lang w:val="nb-NO"/>
        </w:rPr>
        <w:t xml:space="preserve">. </w:t>
      </w:r>
    </w:p>
    <w:p w:rsidR="62F74948" w:rsidP="1987F931" w:rsidRDefault="62F74948" w14:paraId="7F33EF94" w14:textId="24A97195">
      <w:pPr>
        <w:pStyle w:val="Ingenmellomrom"/>
        <w:numPr>
          <w:ilvl w:val="0"/>
          <w:numId w:val="137"/>
        </w:numPr>
        <w:rPr>
          <w:noProof/>
          <w:lang w:val="nb-NO"/>
        </w:rPr>
      </w:pPr>
      <w:r w:rsidRPr="1987F931" w:rsidR="25AE18F0">
        <w:rPr>
          <w:noProof/>
          <w:lang w:val="nb-NO"/>
        </w:rPr>
        <w:t>Tjenesten</w:t>
      </w:r>
      <w:r w:rsidRPr="1987F931" w:rsidR="25AE18F0">
        <w:rPr>
          <w:noProof/>
          <w:lang w:val="nb-NO"/>
        </w:rPr>
        <w:t xml:space="preserve"> </w:t>
      </w:r>
      <w:r w:rsidRPr="1987F931" w:rsidR="25AE18F0">
        <w:rPr>
          <w:noProof/>
          <w:lang w:val="nb-NO"/>
        </w:rPr>
        <w:t>ytes</w:t>
      </w:r>
      <w:r w:rsidRPr="1987F931" w:rsidR="25AE18F0">
        <w:rPr>
          <w:noProof/>
          <w:lang w:val="nb-NO"/>
        </w:rPr>
        <w:t xml:space="preserve"> </w:t>
      </w:r>
      <w:r w:rsidRPr="1987F931" w:rsidR="25AE18F0">
        <w:rPr>
          <w:noProof/>
          <w:lang w:val="nb-NO"/>
        </w:rPr>
        <w:t>og</w:t>
      </w:r>
      <w:r w:rsidRPr="1987F931" w:rsidR="25AE18F0">
        <w:rPr>
          <w:noProof/>
          <w:lang w:val="nb-NO"/>
        </w:rPr>
        <w:t xml:space="preserve"> </w:t>
      </w:r>
      <w:r w:rsidRPr="1987F931" w:rsidR="25AE18F0">
        <w:rPr>
          <w:noProof/>
          <w:lang w:val="nb-NO"/>
        </w:rPr>
        <w:t>dokumenteres</w:t>
      </w:r>
      <w:r w:rsidRPr="1987F931" w:rsidR="25AE18F0">
        <w:rPr>
          <w:noProof/>
          <w:lang w:val="nb-NO"/>
        </w:rPr>
        <w:t xml:space="preserve"> </w:t>
      </w:r>
      <w:r w:rsidRPr="1987F931" w:rsidR="25AE18F0">
        <w:rPr>
          <w:noProof/>
          <w:lang w:val="nb-NO"/>
        </w:rPr>
        <w:t>i</w:t>
      </w:r>
      <w:r w:rsidRPr="1987F931" w:rsidR="25AE18F0">
        <w:rPr>
          <w:noProof/>
          <w:lang w:val="nb-NO"/>
        </w:rPr>
        <w:t xml:space="preserve"> </w:t>
      </w:r>
      <w:r w:rsidRPr="1987F931" w:rsidR="25AE18F0">
        <w:rPr>
          <w:noProof/>
          <w:lang w:val="nb-NO"/>
        </w:rPr>
        <w:t>henhold</w:t>
      </w:r>
      <w:r w:rsidRPr="1987F931" w:rsidR="25AE18F0">
        <w:rPr>
          <w:noProof/>
          <w:lang w:val="nb-NO"/>
        </w:rPr>
        <w:t xml:space="preserve"> </w:t>
      </w:r>
      <w:r w:rsidRPr="1987F931" w:rsidR="25AE18F0">
        <w:rPr>
          <w:noProof/>
          <w:lang w:val="nb-NO"/>
        </w:rPr>
        <w:t>til</w:t>
      </w:r>
      <w:r w:rsidRPr="1987F931" w:rsidR="25AE18F0">
        <w:rPr>
          <w:noProof/>
          <w:lang w:val="nb-NO"/>
        </w:rPr>
        <w:t xml:space="preserve"> </w:t>
      </w:r>
      <w:r w:rsidRPr="1987F931" w:rsidR="25AE18F0">
        <w:rPr>
          <w:noProof/>
          <w:lang w:val="nb-NO"/>
        </w:rPr>
        <w:t>vedtak</w:t>
      </w:r>
      <w:r w:rsidRPr="1987F931" w:rsidR="25AE18F0">
        <w:rPr>
          <w:noProof/>
          <w:lang w:val="nb-NO"/>
        </w:rPr>
        <w:t xml:space="preserve">. </w:t>
      </w:r>
    </w:p>
    <w:p w:rsidR="62F74948" w:rsidP="1987F931" w:rsidRDefault="62F74948" w14:paraId="2A93F7F5" w14:textId="4CB6E1D0">
      <w:pPr>
        <w:pStyle w:val="Ingenmellomrom"/>
        <w:numPr>
          <w:ilvl w:val="0"/>
          <w:numId w:val="137"/>
        </w:numPr>
        <w:rPr>
          <w:noProof/>
          <w:lang w:val="nb-NO"/>
        </w:rPr>
      </w:pPr>
      <w:r w:rsidRPr="1987F931" w:rsidR="6080BAFC">
        <w:rPr>
          <w:noProof/>
          <w:lang w:val="nb-NO"/>
        </w:rPr>
        <w:t>Tjenesteutøver</w:t>
      </w:r>
      <w:r w:rsidRPr="1987F931" w:rsidR="6080BAFC">
        <w:rPr>
          <w:noProof/>
          <w:lang w:val="nb-NO"/>
        </w:rPr>
        <w:t xml:space="preserve"> </w:t>
      </w:r>
      <w:r w:rsidRPr="1987F931" w:rsidR="6080BAFC">
        <w:rPr>
          <w:noProof/>
          <w:lang w:val="nb-NO"/>
        </w:rPr>
        <w:t>skal</w:t>
      </w:r>
      <w:r w:rsidRPr="1987F931" w:rsidR="6080BAFC">
        <w:rPr>
          <w:noProof/>
          <w:lang w:val="nb-NO"/>
        </w:rPr>
        <w:t xml:space="preserve"> </w:t>
      </w:r>
      <w:r w:rsidRPr="1987F931" w:rsidR="6080BAFC">
        <w:rPr>
          <w:noProof/>
          <w:lang w:val="nb-NO"/>
        </w:rPr>
        <w:t>opptre</w:t>
      </w:r>
      <w:r w:rsidRPr="1987F931" w:rsidR="6080BAFC">
        <w:rPr>
          <w:noProof/>
          <w:lang w:val="nb-NO"/>
        </w:rPr>
        <w:t xml:space="preserve"> </w:t>
      </w:r>
      <w:r w:rsidRPr="1987F931" w:rsidR="6080BAFC">
        <w:rPr>
          <w:noProof/>
          <w:lang w:val="nb-NO"/>
        </w:rPr>
        <w:t>høflig</w:t>
      </w:r>
      <w:r w:rsidRPr="1987F931" w:rsidR="6080BAFC">
        <w:rPr>
          <w:noProof/>
          <w:lang w:val="nb-NO"/>
        </w:rPr>
        <w:t xml:space="preserve"> </w:t>
      </w:r>
      <w:r w:rsidRPr="1987F931" w:rsidR="6080BAFC">
        <w:rPr>
          <w:noProof/>
          <w:lang w:val="nb-NO"/>
        </w:rPr>
        <w:t>og</w:t>
      </w:r>
      <w:r w:rsidRPr="1987F931" w:rsidR="6080BAFC">
        <w:rPr>
          <w:noProof/>
          <w:lang w:val="nb-NO"/>
        </w:rPr>
        <w:t xml:space="preserve"> ha </w:t>
      </w:r>
      <w:r w:rsidRPr="1987F931" w:rsidR="6080BAFC">
        <w:rPr>
          <w:noProof/>
          <w:lang w:val="nb-NO"/>
        </w:rPr>
        <w:t>respekt</w:t>
      </w:r>
      <w:r w:rsidRPr="1987F931" w:rsidR="6080BAFC">
        <w:rPr>
          <w:noProof/>
          <w:lang w:val="nb-NO"/>
        </w:rPr>
        <w:t xml:space="preserve"> for </w:t>
      </w:r>
      <w:r w:rsidRPr="1987F931" w:rsidR="6080BAFC">
        <w:rPr>
          <w:noProof/>
          <w:lang w:val="nb-NO"/>
        </w:rPr>
        <w:t>tjenestemottaker</w:t>
      </w:r>
      <w:r w:rsidRPr="1987F931" w:rsidR="2A3F1215">
        <w:rPr>
          <w:noProof/>
          <w:lang w:val="nb-NO"/>
        </w:rPr>
        <w:t xml:space="preserve"> </w:t>
      </w:r>
      <w:r w:rsidRPr="1987F931" w:rsidR="6080BAFC">
        <w:rPr>
          <w:noProof/>
          <w:lang w:val="nb-NO"/>
        </w:rPr>
        <w:t>som</w:t>
      </w:r>
      <w:r w:rsidRPr="1987F931" w:rsidR="6080BAFC">
        <w:rPr>
          <w:noProof/>
          <w:lang w:val="nb-NO"/>
        </w:rPr>
        <w:t xml:space="preserve"> person</w:t>
      </w:r>
    </w:p>
    <w:p w:rsidR="62F74948" w:rsidP="1987F931" w:rsidRDefault="62F74948" w14:paraId="38B937F9" w14:textId="71C38FC2">
      <w:pPr>
        <w:pStyle w:val="Ingenmellomrom"/>
        <w:numPr>
          <w:ilvl w:val="0"/>
          <w:numId w:val="137"/>
        </w:numPr>
        <w:rPr>
          <w:noProof/>
          <w:lang w:val="nb-NO"/>
        </w:rPr>
      </w:pPr>
      <w:r w:rsidRPr="1987F931" w:rsidR="6080BAFC">
        <w:rPr>
          <w:noProof/>
          <w:lang w:val="nb-NO"/>
        </w:rPr>
        <w:t>Personalet</w:t>
      </w:r>
      <w:r w:rsidRPr="1987F931" w:rsidR="6080BAFC">
        <w:rPr>
          <w:noProof/>
          <w:lang w:val="nb-NO"/>
        </w:rPr>
        <w:t xml:space="preserve"> </w:t>
      </w:r>
      <w:r w:rsidRPr="1987F931" w:rsidR="6080BAFC">
        <w:rPr>
          <w:noProof/>
          <w:lang w:val="nb-NO"/>
        </w:rPr>
        <w:t>skal</w:t>
      </w:r>
      <w:r w:rsidRPr="1987F931" w:rsidR="6080BAFC">
        <w:rPr>
          <w:noProof/>
          <w:lang w:val="nb-NO"/>
        </w:rPr>
        <w:t xml:space="preserve"> </w:t>
      </w:r>
      <w:r w:rsidRPr="1987F931" w:rsidR="6080BAFC">
        <w:rPr>
          <w:noProof/>
          <w:lang w:val="nb-NO"/>
        </w:rPr>
        <w:t>ikke</w:t>
      </w:r>
      <w:r w:rsidRPr="1987F931" w:rsidR="6080BAFC">
        <w:rPr>
          <w:noProof/>
          <w:lang w:val="nb-NO"/>
        </w:rPr>
        <w:t xml:space="preserve"> </w:t>
      </w:r>
      <w:r w:rsidRPr="1987F931" w:rsidR="6080BAFC">
        <w:rPr>
          <w:noProof/>
          <w:lang w:val="nb-NO"/>
        </w:rPr>
        <w:t>motta</w:t>
      </w:r>
      <w:r w:rsidRPr="1987F931" w:rsidR="6080BAFC">
        <w:rPr>
          <w:noProof/>
          <w:lang w:val="nb-NO"/>
        </w:rPr>
        <w:t xml:space="preserve"> </w:t>
      </w:r>
      <w:r w:rsidRPr="1987F931" w:rsidR="6080BAFC">
        <w:rPr>
          <w:noProof/>
          <w:lang w:val="nb-NO"/>
        </w:rPr>
        <w:t>personlige</w:t>
      </w:r>
      <w:r w:rsidRPr="1987F931" w:rsidR="6080BAFC">
        <w:rPr>
          <w:noProof/>
          <w:lang w:val="nb-NO"/>
        </w:rPr>
        <w:t xml:space="preserve"> </w:t>
      </w:r>
      <w:r w:rsidRPr="1987F931" w:rsidR="6080BAFC">
        <w:rPr>
          <w:noProof/>
          <w:lang w:val="nb-NO"/>
        </w:rPr>
        <w:t>gaver</w:t>
      </w:r>
      <w:r w:rsidRPr="1987F931" w:rsidR="6080BAFC">
        <w:rPr>
          <w:noProof/>
          <w:lang w:val="nb-NO"/>
        </w:rPr>
        <w:t xml:space="preserve"> </w:t>
      </w:r>
      <w:r w:rsidRPr="1987F931" w:rsidR="6080BAFC">
        <w:rPr>
          <w:noProof/>
          <w:lang w:val="nb-NO"/>
        </w:rPr>
        <w:t>eller</w:t>
      </w:r>
      <w:r w:rsidRPr="1987F931" w:rsidR="6080BAFC">
        <w:rPr>
          <w:noProof/>
          <w:lang w:val="nb-NO"/>
        </w:rPr>
        <w:t xml:space="preserve"> </w:t>
      </w:r>
      <w:r w:rsidRPr="1987F931" w:rsidR="6080BAFC">
        <w:rPr>
          <w:noProof/>
          <w:lang w:val="nb-NO"/>
        </w:rPr>
        <w:t>penger</w:t>
      </w:r>
      <w:r w:rsidRPr="1987F931" w:rsidR="6080BAFC">
        <w:rPr>
          <w:noProof/>
          <w:lang w:val="nb-NO"/>
        </w:rPr>
        <w:t>.</w:t>
      </w:r>
    </w:p>
    <w:p w:rsidR="62F74948" w:rsidP="1987F931" w:rsidRDefault="62F74948" w14:paraId="1F008726" w14:textId="4745BFD3">
      <w:pPr>
        <w:pStyle w:val="Ingenmellomrom"/>
        <w:numPr>
          <w:ilvl w:val="0"/>
          <w:numId w:val="137"/>
        </w:numPr>
        <w:rPr>
          <w:noProof/>
          <w:lang w:val="nb-NO"/>
        </w:rPr>
      </w:pPr>
      <w:r w:rsidRPr="1987F931" w:rsidR="6080BAFC">
        <w:rPr>
          <w:noProof/>
          <w:lang w:val="nb-NO"/>
        </w:rPr>
        <w:t>Tjenesteutøver</w:t>
      </w:r>
      <w:r w:rsidRPr="1987F931" w:rsidR="6080BAFC">
        <w:rPr>
          <w:noProof/>
          <w:lang w:val="nb-NO"/>
        </w:rPr>
        <w:t xml:space="preserve"> </w:t>
      </w:r>
      <w:r w:rsidRPr="1987F931" w:rsidR="6080BAFC">
        <w:rPr>
          <w:noProof/>
          <w:lang w:val="nb-NO"/>
        </w:rPr>
        <w:t>kan</w:t>
      </w:r>
      <w:r w:rsidRPr="1987F931" w:rsidR="6080BAFC">
        <w:rPr>
          <w:noProof/>
          <w:lang w:val="nb-NO"/>
        </w:rPr>
        <w:t xml:space="preserve"> </w:t>
      </w:r>
      <w:r w:rsidRPr="1987F931" w:rsidR="6080BAFC">
        <w:rPr>
          <w:noProof/>
          <w:lang w:val="nb-NO"/>
        </w:rPr>
        <w:t>bistå</w:t>
      </w:r>
      <w:r w:rsidRPr="1987F931" w:rsidR="6080BAFC">
        <w:rPr>
          <w:noProof/>
          <w:lang w:val="nb-NO"/>
        </w:rPr>
        <w:t xml:space="preserve"> </w:t>
      </w:r>
      <w:r w:rsidRPr="1987F931" w:rsidR="6080BAFC">
        <w:rPr>
          <w:noProof/>
          <w:lang w:val="nb-NO"/>
        </w:rPr>
        <w:t>tjenestemottaker</w:t>
      </w:r>
      <w:r w:rsidRPr="1987F931" w:rsidR="6080BAFC">
        <w:rPr>
          <w:noProof/>
          <w:lang w:val="nb-NO"/>
        </w:rPr>
        <w:t xml:space="preserve"> </w:t>
      </w:r>
      <w:r w:rsidRPr="1987F931" w:rsidR="6080BAFC">
        <w:rPr>
          <w:noProof/>
          <w:lang w:val="nb-NO"/>
        </w:rPr>
        <w:t>ved</w:t>
      </w:r>
      <w:r w:rsidRPr="1987F931" w:rsidR="6080BAFC">
        <w:rPr>
          <w:noProof/>
          <w:lang w:val="nb-NO"/>
        </w:rPr>
        <w:t xml:space="preserve"> </w:t>
      </w:r>
      <w:r w:rsidRPr="1987F931" w:rsidR="6080BAFC">
        <w:rPr>
          <w:noProof/>
          <w:lang w:val="nb-NO"/>
        </w:rPr>
        <w:t>behov</w:t>
      </w:r>
      <w:r w:rsidRPr="1987F931" w:rsidR="6080BAFC">
        <w:rPr>
          <w:noProof/>
          <w:lang w:val="nb-NO"/>
        </w:rPr>
        <w:t xml:space="preserve"> for å </w:t>
      </w:r>
      <w:r w:rsidRPr="1987F931" w:rsidR="6080BAFC">
        <w:rPr>
          <w:noProof/>
          <w:lang w:val="nb-NO"/>
        </w:rPr>
        <w:t>søke</w:t>
      </w:r>
      <w:r w:rsidRPr="1987F931" w:rsidR="6080BAFC">
        <w:rPr>
          <w:noProof/>
          <w:lang w:val="nb-NO"/>
        </w:rPr>
        <w:t xml:space="preserve"> om</w:t>
      </w:r>
      <w:r w:rsidRPr="1987F931" w:rsidR="70689ABE">
        <w:rPr>
          <w:noProof/>
          <w:lang w:val="nb-NO"/>
        </w:rPr>
        <w:t xml:space="preserve"> </w:t>
      </w:r>
      <w:r w:rsidRPr="1987F931" w:rsidR="6080BAFC">
        <w:rPr>
          <w:noProof/>
          <w:lang w:val="nb-NO"/>
        </w:rPr>
        <w:t>andre</w:t>
      </w:r>
      <w:r w:rsidRPr="1987F931" w:rsidR="6080BAFC">
        <w:rPr>
          <w:noProof/>
          <w:lang w:val="nb-NO"/>
        </w:rPr>
        <w:t xml:space="preserve"> </w:t>
      </w:r>
      <w:r w:rsidRPr="1987F931" w:rsidR="6080BAFC">
        <w:rPr>
          <w:noProof/>
          <w:lang w:val="nb-NO"/>
        </w:rPr>
        <w:t>tjenester</w:t>
      </w:r>
      <w:r w:rsidRPr="1987F931" w:rsidR="6080BAFC">
        <w:rPr>
          <w:noProof/>
          <w:lang w:val="nb-NO"/>
        </w:rPr>
        <w:t xml:space="preserve">, </w:t>
      </w:r>
      <w:r w:rsidRPr="1987F931" w:rsidR="6080BAFC">
        <w:rPr>
          <w:noProof/>
          <w:lang w:val="nb-NO"/>
        </w:rPr>
        <w:t>samt</w:t>
      </w:r>
      <w:r w:rsidRPr="1987F931" w:rsidR="6080BAFC">
        <w:rPr>
          <w:noProof/>
          <w:lang w:val="nb-NO"/>
        </w:rPr>
        <w:t xml:space="preserve"> </w:t>
      </w:r>
      <w:r w:rsidRPr="1987F931" w:rsidR="6080BAFC">
        <w:rPr>
          <w:noProof/>
          <w:lang w:val="nb-NO"/>
        </w:rPr>
        <w:t>bistand</w:t>
      </w:r>
      <w:r w:rsidRPr="1987F931" w:rsidR="6080BAFC">
        <w:rPr>
          <w:noProof/>
          <w:lang w:val="nb-NO"/>
        </w:rPr>
        <w:t xml:space="preserve"> </w:t>
      </w:r>
      <w:r w:rsidRPr="1987F931" w:rsidR="6080BAFC">
        <w:rPr>
          <w:noProof/>
          <w:lang w:val="nb-NO"/>
        </w:rPr>
        <w:t>til</w:t>
      </w:r>
      <w:r w:rsidRPr="1987F931" w:rsidR="6080BAFC">
        <w:rPr>
          <w:noProof/>
          <w:lang w:val="nb-NO"/>
        </w:rPr>
        <w:t xml:space="preserve"> å </w:t>
      </w:r>
      <w:r w:rsidRPr="1987F931" w:rsidR="6080BAFC">
        <w:rPr>
          <w:noProof/>
          <w:lang w:val="nb-NO"/>
        </w:rPr>
        <w:t>skrive</w:t>
      </w:r>
      <w:r w:rsidRPr="1987F931" w:rsidR="6080BAFC">
        <w:rPr>
          <w:noProof/>
          <w:lang w:val="nb-NO"/>
        </w:rPr>
        <w:t xml:space="preserve"> </w:t>
      </w:r>
      <w:r w:rsidRPr="1987F931" w:rsidR="6080BAFC">
        <w:rPr>
          <w:noProof/>
          <w:lang w:val="nb-NO"/>
        </w:rPr>
        <w:t>klage</w:t>
      </w:r>
      <w:r w:rsidRPr="1987F931" w:rsidR="6080BAFC">
        <w:rPr>
          <w:noProof/>
          <w:lang w:val="nb-NO"/>
        </w:rPr>
        <w:t xml:space="preserve"> </w:t>
      </w:r>
      <w:r w:rsidRPr="1987F931" w:rsidR="6080BAFC">
        <w:rPr>
          <w:noProof/>
          <w:lang w:val="nb-NO"/>
        </w:rPr>
        <w:t>på</w:t>
      </w:r>
      <w:r w:rsidRPr="1987F931" w:rsidR="6080BAFC">
        <w:rPr>
          <w:noProof/>
          <w:lang w:val="nb-NO"/>
        </w:rPr>
        <w:t xml:space="preserve"> </w:t>
      </w:r>
      <w:r w:rsidRPr="1987F931" w:rsidR="6080BAFC">
        <w:rPr>
          <w:noProof/>
          <w:lang w:val="nb-NO"/>
        </w:rPr>
        <w:t>vedtak</w:t>
      </w:r>
      <w:r w:rsidRPr="1987F931" w:rsidR="6080BAFC">
        <w:rPr>
          <w:noProof/>
          <w:lang w:val="nb-NO"/>
        </w:rPr>
        <w:t xml:space="preserve"> om </w:t>
      </w:r>
      <w:r w:rsidRPr="1987F931" w:rsidR="6080BAFC">
        <w:rPr>
          <w:noProof/>
          <w:lang w:val="nb-NO"/>
        </w:rPr>
        <w:t>rus</w:t>
      </w:r>
      <w:r w:rsidRPr="1987F931" w:rsidR="6080BAFC">
        <w:rPr>
          <w:noProof/>
          <w:lang w:val="nb-NO"/>
        </w:rPr>
        <w:t xml:space="preserve">- </w:t>
      </w:r>
      <w:r w:rsidRPr="1987F931" w:rsidR="6080BAFC">
        <w:rPr>
          <w:noProof/>
          <w:lang w:val="nb-NO"/>
        </w:rPr>
        <w:t>og</w:t>
      </w:r>
      <w:r w:rsidRPr="1987F931" w:rsidR="0077F449">
        <w:rPr>
          <w:noProof/>
          <w:lang w:val="nb-NO"/>
        </w:rPr>
        <w:t xml:space="preserve"> </w:t>
      </w:r>
      <w:r w:rsidRPr="1987F931" w:rsidR="6080BAFC">
        <w:rPr>
          <w:noProof/>
          <w:lang w:val="nb-NO"/>
        </w:rPr>
        <w:t>psykisk</w:t>
      </w:r>
      <w:r w:rsidRPr="1987F931" w:rsidR="6080BAFC">
        <w:rPr>
          <w:noProof/>
          <w:lang w:val="nb-NO"/>
        </w:rPr>
        <w:t xml:space="preserve"> </w:t>
      </w:r>
      <w:r w:rsidRPr="1987F931" w:rsidR="6080BAFC">
        <w:rPr>
          <w:noProof/>
          <w:lang w:val="nb-NO"/>
        </w:rPr>
        <w:t>helsetjeneste</w:t>
      </w:r>
      <w:r w:rsidRPr="1987F931" w:rsidR="6080BAFC">
        <w:rPr>
          <w:noProof/>
          <w:lang w:val="nb-NO"/>
        </w:rPr>
        <w:t>.</w:t>
      </w:r>
    </w:p>
    <w:p w:rsidR="62F74948" w:rsidP="1987F931" w:rsidRDefault="62F74948" w14:paraId="615D99B6" w14:textId="60749ACD">
      <w:pPr>
        <w:pStyle w:val="Ingenmellomrom"/>
        <w:numPr>
          <w:ilvl w:val="0"/>
          <w:numId w:val="137"/>
        </w:numPr>
        <w:rPr>
          <w:noProof/>
          <w:lang w:val="nb-NO"/>
        </w:rPr>
      </w:pPr>
      <w:r w:rsidRPr="1987F931" w:rsidR="6080BAFC">
        <w:rPr>
          <w:noProof/>
          <w:lang w:val="nb-NO"/>
        </w:rPr>
        <w:t>Tjenesteutøver</w:t>
      </w:r>
      <w:r w:rsidRPr="1987F931" w:rsidR="6080BAFC">
        <w:rPr>
          <w:noProof/>
          <w:lang w:val="nb-NO"/>
        </w:rPr>
        <w:t xml:space="preserve"> </w:t>
      </w:r>
      <w:r w:rsidRPr="1987F931" w:rsidR="6080BAFC">
        <w:rPr>
          <w:noProof/>
          <w:lang w:val="nb-NO"/>
        </w:rPr>
        <w:t>plikter</w:t>
      </w:r>
      <w:r w:rsidRPr="1987F931" w:rsidR="6080BAFC">
        <w:rPr>
          <w:noProof/>
          <w:lang w:val="nb-NO"/>
        </w:rPr>
        <w:t xml:space="preserve"> å </w:t>
      </w:r>
      <w:r w:rsidRPr="1987F931" w:rsidR="6080BAFC">
        <w:rPr>
          <w:noProof/>
          <w:lang w:val="nb-NO"/>
        </w:rPr>
        <w:t>bistå</w:t>
      </w:r>
      <w:r w:rsidRPr="1987F931" w:rsidR="6080BAFC">
        <w:rPr>
          <w:noProof/>
          <w:lang w:val="nb-NO"/>
        </w:rPr>
        <w:t xml:space="preserve"> </w:t>
      </w:r>
      <w:r w:rsidRPr="1987F931" w:rsidR="6080BAFC">
        <w:rPr>
          <w:noProof/>
          <w:lang w:val="nb-NO"/>
        </w:rPr>
        <w:t>tjenestemottaker</w:t>
      </w:r>
      <w:r w:rsidRPr="1987F931" w:rsidR="6080BAFC">
        <w:rPr>
          <w:noProof/>
          <w:lang w:val="nb-NO"/>
        </w:rPr>
        <w:t xml:space="preserve"> med å </w:t>
      </w:r>
      <w:r w:rsidRPr="1987F931" w:rsidR="6080BAFC">
        <w:rPr>
          <w:noProof/>
          <w:lang w:val="nb-NO"/>
        </w:rPr>
        <w:t>fremskaffe</w:t>
      </w:r>
      <w:r w:rsidRPr="1987F931" w:rsidR="0EED43D4">
        <w:rPr>
          <w:noProof/>
          <w:lang w:val="nb-NO"/>
        </w:rPr>
        <w:t xml:space="preserve"> </w:t>
      </w:r>
      <w:r w:rsidRPr="1987F931" w:rsidR="6080BAFC">
        <w:rPr>
          <w:noProof/>
          <w:lang w:val="nb-NO"/>
        </w:rPr>
        <w:t xml:space="preserve">relevant </w:t>
      </w:r>
      <w:r w:rsidRPr="1987F931" w:rsidR="6080BAFC">
        <w:rPr>
          <w:noProof/>
          <w:lang w:val="nb-NO"/>
        </w:rPr>
        <w:t>informasjon</w:t>
      </w:r>
      <w:r w:rsidRPr="1987F931" w:rsidR="6080BAFC">
        <w:rPr>
          <w:noProof/>
          <w:lang w:val="nb-NO"/>
        </w:rPr>
        <w:t xml:space="preserve"> om </w:t>
      </w:r>
      <w:r w:rsidRPr="1987F931" w:rsidR="6080BAFC">
        <w:rPr>
          <w:noProof/>
          <w:lang w:val="nb-NO"/>
        </w:rPr>
        <w:t>kommunens</w:t>
      </w:r>
      <w:r w:rsidRPr="1987F931" w:rsidR="6080BAFC">
        <w:rPr>
          <w:noProof/>
          <w:lang w:val="nb-NO"/>
        </w:rPr>
        <w:t xml:space="preserve"> </w:t>
      </w:r>
      <w:r w:rsidRPr="1987F931" w:rsidR="6080BAFC">
        <w:rPr>
          <w:noProof/>
          <w:lang w:val="nb-NO"/>
        </w:rPr>
        <w:t>tjenester</w:t>
      </w:r>
      <w:r w:rsidRPr="1987F931" w:rsidR="6080BAFC">
        <w:rPr>
          <w:noProof/>
          <w:lang w:val="nb-NO"/>
        </w:rPr>
        <w:t>.</w:t>
      </w:r>
    </w:p>
    <w:p w:rsidR="62F74948" w:rsidP="1987F931" w:rsidRDefault="62F74948" w14:paraId="180033B6" w14:textId="47C749CC">
      <w:pPr>
        <w:pStyle w:val="Ingenmellomrom"/>
        <w:numPr>
          <w:ilvl w:val="0"/>
          <w:numId w:val="137"/>
        </w:numPr>
        <w:rPr>
          <w:noProof/>
          <w:lang w:val="nb-NO"/>
        </w:rPr>
      </w:pPr>
      <w:r w:rsidRPr="1987F931" w:rsidR="6080BAFC">
        <w:rPr>
          <w:noProof/>
          <w:lang w:val="nb-NO"/>
        </w:rPr>
        <w:t xml:space="preserve">Det </w:t>
      </w:r>
      <w:r w:rsidRPr="1987F931" w:rsidR="6080BAFC">
        <w:rPr>
          <w:noProof/>
          <w:lang w:val="nb-NO"/>
        </w:rPr>
        <w:t>utarbeides</w:t>
      </w:r>
      <w:r w:rsidRPr="1987F931" w:rsidR="6080BAFC">
        <w:rPr>
          <w:noProof/>
          <w:lang w:val="nb-NO"/>
        </w:rPr>
        <w:t xml:space="preserve"> </w:t>
      </w:r>
      <w:r w:rsidRPr="1987F931" w:rsidR="6080BAFC">
        <w:rPr>
          <w:noProof/>
          <w:lang w:val="nb-NO"/>
        </w:rPr>
        <w:t>tiltaksplaner</w:t>
      </w:r>
      <w:r w:rsidRPr="1987F931" w:rsidR="6080BAFC">
        <w:rPr>
          <w:noProof/>
          <w:lang w:val="nb-NO"/>
        </w:rPr>
        <w:t xml:space="preserve"> </w:t>
      </w:r>
      <w:r w:rsidRPr="1987F931" w:rsidR="6080BAFC">
        <w:rPr>
          <w:noProof/>
          <w:lang w:val="nb-NO"/>
        </w:rPr>
        <w:t>i</w:t>
      </w:r>
      <w:r w:rsidRPr="1987F931" w:rsidR="6080BAFC">
        <w:rPr>
          <w:noProof/>
          <w:lang w:val="nb-NO"/>
        </w:rPr>
        <w:t xml:space="preserve"> </w:t>
      </w:r>
      <w:r w:rsidRPr="1987F931" w:rsidR="6080BAFC">
        <w:rPr>
          <w:noProof/>
          <w:lang w:val="nb-NO"/>
        </w:rPr>
        <w:t>henhold</w:t>
      </w:r>
      <w:r w:rsidRPr="1987F931" w:rsidR="6080BAFC">
        <w:rPr>
          <w:noProof/>
          <w:lang w:val="nb-NO"/>
        </w:rPr>
        <w:t xml:space="preserve"> </w:t>
      </w:r>
      <w:r w:rsidRPr="1987F931" w:rsidR="6080BAFC">
        <w:rPr>
          <w:noProof/>
          <w:lang w:val="nb-NO"/>
        </w:rPr>
        <w:t>til</w:t>
      </w:r>
      <w:r w:rsidRPr="1987F931" w:rsidR="6080BAFC">
        <w:rPr>
          <w:noProof/>
          <w:lang w:val="nb-NO"/>
        </w:rPr>
        <w:t xml:space="preserve"> </w:t>
      </w:r>
      <w:r w:rsidRPr="1987F931" w:rsidR="6080BAFC">
        <w:rPr>
          <w:noProof/>
          <w:lang w:val="nb-NO"/>
        </w:rPr>
        <w:t>gjeldende</w:t>
      </w:r>
      <w:r w:rsidRPr="1987F931" w:rsidR="6080BAFC">
        <w:rPr>
          <w:noProof/>
          <w:lang w:val="nb-NO"/>
        </w:rPr>
        <w:t xml:space="preserve"> </w:t>
      </w:r>
      <w:r w:rsidRPr="1987F931" w:rsidR="6080BAFC">
        <w:rPr>
          <w:noProof/>
          <w:lang w:val="nb-NO"/>
        </w:rPr>
        <w:t>vedtak</w:t>
      </w:r>
      <w:r w:rsidRPr="1987F931" w:rsidR="6080BAFC">
        <w:rPr>
          <w:noProof/>
          <w:lang w:val="nb-NO"/>
        </w:rPr>
        <w:t>.</w:t>
      </w:r>
    </w:p>
    <w:p w:rsidR="62F74948" w:rsidP="1987F931" w:rsidRDefault="62F74948" w14:paraId="27AD1A8B" w14:textId="02345407">
      <w:pPr>
        <w:pStyle w:val="Ingenmellomrom"/>
        <w:numPr>
          <w:ilvl w:val="0"/>
          <w:numId w:val="137"/>
        </w:numPr>
        <w:rPr>
          <w:noProof/>
          <w:lang w:val="nb-NO"/>
        </w:rPr>
      </w:pPr>
      <w:r w:rsidRPr="1987F931" w:rsidR="6080BAFC">
        <w:rPr>
          <w:noProof/>
          <w:lang w:val="nb-NO"/>
        </w:rPr>
        <w:t>Tjenester</w:t>
      </w:r>
      <w:r w:rsidRPr="1987F931" w:rsidR="6080BAFC">
        <w:rPr>
          <w:noProof/>
          <w:lang w:val="nb-NO"/>
        </w:rPr>
        <w:t xml:space="preserve"> </w:t>
      </w:r>
      <w:r w:rsidRPr="1987F931" w:rsidR="6080BAFC">
        <w:rPr>
          <w:noProof/>
          <w:lang w:val="nb-NO"/>
        </w:rPr>
        <w:t>i</w:t>
      </w:r>
      <w:r w:rsidRPr="1987F931" w:rsidR="6080BAFC">
        <w:rPr>
          <w:noProof/>
          <w:lang w:val="nb-NO"/>
        </w:rPr>
        <w:t xml:space="preserve"> </w:t>
      </w:r>
      <w:r w:rsidRPr="1987F931" w:rsidR="6080BAFC">
        <w:rPr>
          <w:noProof/>
          <w:lang w:val="nb-NO"/>
        </w:rPr>
        <w:t>hjemmet</w:t>
      </w:r>
      <w:r w:rsidRPr="1987F931" w:rsidR="6080BAFC">
        <w:rPr>
          <w:noProof/>
          <w:lang w:val="nb-NO"/>
        </w:rPr>
        <w:t xml:space="preserve"> </w:t>
      </w:r>
      <w:r w:rsidRPr="1987F931" w:rsidR="6080BAFC">
        <w:rPr>
          <w:noProof/>
          <w:lang w:val="nb-NO"/>
        </w:rPr>
        <w:t>kan</w:t>
      </w:r>
      <w:r w:rsidRPr="1987F931" w:rsidR="6080BAFC">
        <w:rPr>
          <w:noProof/>
          <w:lang w:val="nb-NO"/>
        </w:rPr>
        <w:t xml:space="preserve"> </w:t>
      </w:r>
      <w:r w:rsidRPr="1987F931" w:rsidR="6080BAFC">
        <w:rPr>
          <w:noProof/>
          <w:lang w:val="nb-NO"/>
        </w:rPr>
        <w:t>ikke</w:t>
      </w:r>
      <w:r w:rsidRPr="1987F931" w:rsidR="6080BAFC">
        <w:rPr>
          <w:noProof/>
          <w:lang w:val="nb-NO"/>
        </w:rPr>
        <w:t xml:space="preserve"> </w:t>
      </w:r>
      <w:r w:rsidRPr="1987F931" w:rsidR="6080BAFC">
        <w:rPr>
          <w:noProof/>
          <w:lang w:val="nb-NO"/>
        </w:rPr>
        <w:t>tilbys</w:t>
      </w:r>
      <w:r w:rsidRPr="1987F931" w:rsidR="6080BAFC">
        <w:rPr>
          <w:noProof/>
          <w:lang w:val="nb-NO"/>
        </w:rPr>
        <w:t xml:space="preserve"> </w:t>
      </w:r>
      <w:r w:rsidRPr="1987F931" w:rsidR="6080BAFC">
        <w:rPr>
          <w:noProof/>
          <w:lang w:val="nb-NO"/>
        </w:rPr>
        <w:t>i</w:t>
      </w:r>
      <w:r w:rsidRPr="1987F931" w:rsidR="6080BAFC">
        <w:rPr>
          <w:noProof/>
          <w:lang w:val="nb-NO"/>
        </w:rPr>
        <w:t xml:space="preserve"> </w:t>
      </w:r>
      <w:r w:rsidRPr="1987F931" w:rsidR="6080BAFC">
        <w:rPr>
          <w:noProof/>
          <w:lang w:val="nb-NO"/>
        </w:rPr>
        <w:t>situasjoner</w:t>
      </w:r>
      <w:r w:rsidRPr="1987F931" w:rsidR="6080BAFC">
        <w:rPr>
          <w:noProof/>
          <w:lang w:val="nb-NO"/>
        </w:rPr>
        <w:t xml:space="preserve"> der </w:t>
      </w:r>
      <w:r w:rsidRPr="1987F931" w:rsidR="6080BAFC">
        <w:rPr>
          <w:noProof/>
          <w:lang w:val="nb-NO"/>
        </w:rPr>
        <w:t>tjenestemottaker</w:t>
      </w:r>
      <w:r w:rsidRPr="1987F931" w:rsidR="62C34F07">
        <w:rPr>
          <w:noProof/>
          <w:lang w:val="nb-NO"/>
        </w:rPr>
        <w:t xml:space="preserve"> </w:t>
      </w:r>
      <w:r w:rsidRPr="1987F931" w:rsidR="6080BAFC">
        <w:rPr>
          <w:noProof/>
          <w:lang w:val="nb-NO"/>
        </w:rPr>
        <w:t>eller</w:t>
      </w:r>
      <w:r w:rsidRPr="1987F931" w:rsidR="6080BAFC">
        <w:rPr>
          <w:noProof/>
          <w:lang w:val="nb-NO"/>
        </w:rPr>
        <w:t xml:space="preserve"> </w:t>
      </w:r>
      <w:r w:rsidRPr="1987F931" w:rsidR="6080BAFC">
        <w:rPr>
          <w:noProof/>
          <w:lang w:val="nb-NO"/>
        </w:rPr>
        <w:t>andre</w:t>
      </w:r>
      <w:r w:rsidRPr="1987F931" w:rsidR="6080BAFC">
        <w:rPr>
          <w:noProof/>
          <w:lang w:val="nb-NO"/>
        </w:rPr>
        <w:t xml:space="preserve"> </w:t>
      </w:r>
      <w:r w:rsidRPr="1987F931" w:rsidR="6080BAFC">
        <w:rPr>
          <w:noProof/>
          <w:lang w:val="nb-NO"/>
        </w:rPr>
        <w:t>i</w:t>
      </w:r>
      <w:r w:rsidRPr="1987F931" w:rsidR="6080BAFC">
        <w:rPr>
          <w:noProof/>
          <w:lang w:val="nb-NO"/>
        </w:rPr>
        <w:t xml:space="preserve"> </w:t>
      </w:r>
      <w:r w:rsidRPr="1987F931" w:rsidR="6080BAFC">
        <w:rPr>
          <w:noProof/>
          <w:lang w:val="nb-NO"/>
        </w:rPr>
        <w:t>husholdningen</w:t>
      </w:r>
      <w:r w:rsidRPr="1987F931" w:rsidR="6080BAFC">
        <w:rPr>
          <w:noProof/>
          <w:lang w:val="nb-NO"/>
        </w:rPr>
        <w:t xml:space="preserve"> </w:t>
      </w:r>
      <w:r w:rsidRPr="1987F931" w:rsidR="6080BAFC">
        <w:rPr>
          <w:noProof/>
          <w:lang w:val="nb-NO"/>
        </w:rPr>
        <w:t>viser</w:t>
      </w:r>
      <w:r w:rsidRPr="1987F931" w:rsidR="6080BAFC">
        <w:rPr>
          <w:noProof/>
          <w:lang w:val="nb-NO"/>
        </w:rPr>
        <w:t xml:space="preserve"> </w:t>
      </w:r>
      <w:r w:rsidRPr="1987F931" w:rsidR="6080BAFC">
        <w:rPr>
          <w:noProof/>
          <w:lang w:val="nb-NO"/>
        </w:rPr>
        <w:t>truende</w:t>
      </w:r>
      <w:r w:rsidRPr="1987F931" w:rsidR="6080BAFC">
        <w:rPr>
          <w:noProof/>
          <w:lang w:val="nb-NO"/>
        </w:rPr>
        <w:t xml:space="preserve"> </w:t>
      </w:r>
      <w:r w:rsidRPr="1987F931" w:rsidR="6080BAFC">
        <w:rPr>
          <w:noProof/>
          <w:lang w:val="nb-NO"/>
        </w:rPr>
        <w:t>eller</w:t>
      </w:r>
      <w:r w:rsidRPr="1987F931" w:rsidR="6080BAFC">
        <w:rPr>
          <w:noProof/>
          <w:lang w:val="nb-NO"/>
        </w:rPr>
        <w:t xml:space="preserve"> </w:t>
      </w:r>
      <w:r w:rsidRPr="1987F931" w:rsidR="6080BAFC">
        <w:rPr>
          <w:noProof/>
          <w:lang w:val="nb-NO"/>
        </w:rPr>
        <w:t>voldelig</w:t>
      </w:r>
      <w:r w:rsidRPr="1987F931" w:rsidR="6080BAFC">
        <w:rPr>
          <w:noProof/>
          <w:lang w:val="nb-NO"/>
        </w:rPr>
        <w:t xml:space="preserve"> </w:t>
      </w:r>
      <w:r w:rsidRPr="1987F931" w:rsidR="6080BAFC">
        <w:rPr>
          <w:noProof/>
          <w:lang w:val="nb-NO"/>
        </w:rPr>
        <w:t>adferd</w:t>
      </w:r>
      <w:r w:rsidRPr="1987F931" w:rsidR="6080BAFC">
        <w:rPr>
          <w:noProof/>
          <w:lang w:val="nb-NO"/>
        </w:rPr>
        <w:t xml:space="preserve"> (med</w:t>
      </w:r>
      <w:r w:rsidRPr="1987F931" w:rsidR="55BC8AB1">
        <w:rPr>
          <w:noProof/>
          <w:lang w:val="nb-NO"/>
        </w:rPr>
        <w:t xml:space="preserve"> </w:t>
      </w:r>
      <w:r w:rsidRPr="1987F931" w:rsidR="6080BAFC">
        <w:rPr>
          <w:noProof/>
          <w:lang w:val="nb-NO"/>
        </w:rPr>
        <w:t>mindre</w:t>
      </w:r>
      <w:r w:rsidRPr="1987F931" w:rsidR="6080BAFC">
        <w:rPr>
          <w:noProof/>
          <w:lang w:val="nb-NO"/>
        </w:rPr>
        <w:t xml:space="preserve"> </w:t>
      </w:r>
      <w:r w:rsidRPr="1987F931" w:rsidR="6080BAFC">
        <w:rPr>
          <w:noProof/>
          <w:lang w:val="nb-NO"/>
        </w:rPr>
        <w:t>tjenestebehovet</w:t>
      </w:r>
      <w:r w:rsidRPr="1987F931" w:rsidR="6080BAFC">
        <w:rPr>
          <w:noProof/>
          <w:lang w:val="nb-NO"/>
        </w:rPr>
        <w:t xml:space="preserve"> er </w:t>
      </w:r>
      <w:r w:rsidRPr="1987F931" w:rsidR="6080BAFC">
        <w:rPr>
          <w:noProof/>
          <w:lang w:val="nb-NO"/>
        </w:rPr>
        <w:t>hjemlet</w:t>
      </w:r>
      <w:r w:rsidRPr="1987F931" w:rsidR="6080BAFC">
        <w:rPr>
          <w:noProof/>
          <w:lang w:val="nb-NO"/>
        </w:rPr>
        <w:t xml:space="preserve"> </w:t>
      </w:r>
      <w:r w:rsidRPr="1987F931" w:rsidR="6080BAFC">
        <w:rPr>
          <w:noProof/>
          <w:lang w:val="nb-NO"/>
        </w:rPr>
        <w:t>i</w:t>
      </w:r>
      <w:r w:rsidRPr="1987F931" w:rsidR="6080BAFC">
        <w:rPr>
          <w:noProof/>
          <w:lang w:val="nb-NO"/>
        </w:rPr>
        <w:t xml:space="preserve"> </w:t>
      </w:r>
      <w:r w:rsidRPr="1987F931" w:rsidR="6080BAFC">
        <w:rPr>
          <w:noProof/>
          <w:lang w:val="nb-NO"/>
        </w:rPr>
        <w:t>pasient</w:t>
      </w:r>
      <w:r w:rsidRPr="1987F931" w:rsidR="6080BAFC">
        <w:rPr>
          <w:noProof/>
          <w:lang w:val="nb-NO"/>
        </w:rPr>
        <w:t xml:space="preserve">- </w:t>
      </w:r>
      <w:r w:rsidRPr="1987F931" w:rsidR="6080BAFC">
        <w:rPr>
          <w:noProof/>
          <w:lang w:val="nb-NO"/>
        </w:rPr>
        <w:t>og</w:t>
      </w:r>
      <w:r w:rsidRPr="1987F931" w:rsidR="4DA6D184">
        <w:rPr>
          <w:noProof/>
          <w:lang w:val="nb-NO"/>
        </w:rPr>
        <w:t xml:space="preserve"> </w:t>
      </w:r>
      <w:r w:rsidRPr="1987F931" w:rsidR="6080BAFC">
        <w:rPr>
          <w:noProof/>
          <w:lang w:val="nb-NO"/>
        </w:rPr>
        <w:t>brukerrettighetsloven</w:t>
      </w:r>
      <w:r w:rsidRPr="1987F931" w:rsidR="6080BAFC">
        <w:rPr>
          <w:noProof/>
          <w:lang w:val="nb-NO"/>
        </w:rPr>
        <w:t xml:space="preserve"> §4A-1). </w:t>
      </w:r>
      <w:r w:rsidRPr="1987F931" w:rsidR="6080BAFC">
        <w:rPr>
          <w:noProof/>
          <w:lang w:val="nb-NO"/>
        </w:rPr>
        <w:t>Tjenesteutøver</w:t>
      </w:r>
      <w:r w:rsidRPr="1987F931" w:rsidR="6080BAFC">
        <w:rPr>
          <w:noProof/>
          <w:lang w:val="nb-NO"/>
        </w:rPr>
        <w:t xml:space="preserve"> </w:t>
      </w:r>
      <w:r w:rsidRPr="1987F931" w:rsidR="6080BAFC">
        <w:rPr>
          <w:noProof/>
          <w:lang w:val="nb-NO"/>
        </w:rPr>
        <w:t>vil</w:t>
      </w:r>
      <w:r w:rsidRPr="1987F931" w:rsidR="6080BAFC">
        <w:rPr>
          <w:noProof/>
          <w:lang w:val="nb-NO"/>
        </w:rPr>
        <w:t xml:space="preserve"> </w:t>
      </w:r>
      <w:r w:rsidRPr="1987F931" w:rsidR="6080BAFC">
        <w:rPr>
          <w:noProof/>
          <w:lang w:val="nb-NO"/>
        </w:rPr>
        <w:t>melde</w:t>
      </w:r>
      <w:r w:rsidRPr="1987F931" w:rsidR="6080BAFC">
        <w:rPr>
          <w:noProof/>
          <w:lang w:val="nb-NO"/>
        </w:rPr>
        <w:t xml:space="preserve"> </w:t>
      </w:r>
      <w:r w:rsidRPr="1987F931" w:rsidR="6080BAFC">
        <w:rPr>
          <w:noProof/>
          <w:lang w:val="nb-NO"/>
        </w:rPr>
        <w:t>fra</w:t>
      </w:r>
      <w:r w:rsidRPr="1987F931" w:rsidR="6080BAFC">
        <w:rPr>
          <w:noProof/>
          <w:lang w:val="nb-NO"/>
        </w:rPr>
        <w:t xml:space="preserve"> </w:t>
      </w:r>
      <w:r w:rsidRPr="1987F931" w:rsidR="6080BAFC">
        <w:rPr>
          <w:noProof/>
          <w:lang w:val="nb-NO"/>
        </w:rPr>
        <w:t>til</w:t>
      </w:r>
      <w:r w:rsidRPr="1987F931" w:rsidR="6080BAFC">
        <w:rPr>
          <w:noProof/>
          <w:lang w:val="nb-NO"/>
        </w:rPr>
        <w:t xml:space="preserve"> </w:t>
      </w:r>
      <w:r w:rsidRPr="1987F931" w:rsidR="6080BAFC">
        <w:rPr>
          <w:noProof/>
          <w:lang w:val="nb-NO"/>
        </w:rPr>
        <w:t>annen</w:t>
      </w:r>
      <w:r w:rsidRPr="1987F931" w:rsidR="5A51DC82">
        <w:rPr>
          <w:noProof/>
          <w:lang w:val="nb-NO"/>
        </w:rPr>
        <w:t xml:space="preserve"> </w:t>
      </w:r>
      <w:r w:rsidRPr="1987F931" w:rsidR="6080BAFC">
        <w:rPr>
          <w:noProof/>
          <w:lang w:val="nb-NO"/>
        </w:rPr>
        <w:t>instans</w:t>
      </w:r>
      <w:r w:rsidRPr="1987F931" w:rsidR="6080BAFC">
        <w:rPr>
          <w:noProof/>
          <w:lang w:val="nb-NO"/>
        </w:rPr>
        <w:t xml:space="preserve"> (</w:t>
      </w:r>
      <w:r w:rsidRPr="1987F931" w:rsidR="6080BAFC">
        <w:rPr>
          <w:noProof/>
          <w:lang w:val="nb-NO"/>
        </w:rPr>
        <w:t>eks</w:t>
      </w:r>
      <w:r w:rsidRPr="1987F931" w:rsidR="6080BAFC">
        <w:rPr>
          <w:noProof/>
          <w:lang w:val="nb-NO"/>
        </w:rPr>
        <w:t xml:space="preserve">. </w:t>
      </w:r>
      <w:r w:rsidRPr="1987F931" w:rsidR="6080BAFC">
        <w:rPr>
          <w:noProof/>
          <w:lang w:val="nb-NO"/>
        </w:rPr>
        <w:t>lege</w:t>
      </w:r>
      <w:r w:rsidRPr="1987F931" w:rsidR="6080BAFC">
        <w:rPr>
          <w:noProof/>
          <w:lang w:val="nb-NO"/>
        </w:rPr>
        <w:t xml:space="preserve">, </w:t>
      </w:r>
      <w:r w:rsidRPr="1987F931" w:rsidR="6080BAFC">
        <w:rPr>
          <w:noProof/>
          <w:lang w:val="nb-NO"/>
        </w:rPr>
        <w:t>spesialisthelsetjenesten</w:t>
      </w:r>
      <w:r w:rsidRPr="1987F931" w:rsidR="6080BAFC">
        <w:rPr>
          <w:noProof/>
          <w:lang w:val="nb-NO"/>
        </w:rPr>
        <w:t xml:space="preserve"> </w:t>
      </w:r>
      <w:r w:rsidRPr="1987F931" w:rsidR="6080BAFC">
        <w:rPr>
          <w:noProof/>
          <w:lang w:val="nb-NO"/>
        </w:rPr>
        <w:t>eller</w:t>
      </w:r>
      <w:r w:rsidRPr="1987F931" w:rsidR="6080BAFC">
        <w:rPr>
          <w:noProof/>
          <w:lang w:val="nb-NO"/>
        </w:rPr>
        <w:t xml:space="preserve"> </w:t>
      </w:r>
      <w:r w:rsidRPr="1987F931" w:rsidR="6080BAFC">
        <w:rPr>
          <w:noProof/>
          <w:lang w:val="nb-NO"/>
        </w:rPr>
        <w:t>politiet</w:t>
      </w:r>
      <w:r w:rsidRPr="1987F931" w:rsidR="6080BAFC">
        <w:rPr>
          <w:noProof/>
          <w:lang w:val="nb-NO"/>
        </w:rPr>
        <w:t xml:space="preserve">) </w:t>
      </w:r>
      <w:r w:rsidRPr="1987F931" w:rsidR="6080BAFC">
        <w:rPr>
          <w:noProof/>
          <w:lang w:val="nb-NO"/>
        </w:rPr>
        <w:t>dersom</w:t>
      </w:r>
      <w:r w:rsidRPr="1987F931" w:rsidR="6080BAFC">
        <w:rPr>
          <w:noProof/>
          <w:lang w:val="nb-NO"/>
        </w:rPr>
        <w:t xml:space="preserve"> det</w:t>
      </w:r>
      <w:r w:rsidRPr="1987F931" w:rsidR="459C8CA1">
        <w:rPr>
          <w:noProof/>
          <w:lang w:val="nb-NO"/>
        </w:rPr>
        <w:t xml:space="preserve"> </w:t>
      </w:r>
      <w:r w:rsidRPr="1987F931" w:rsidR="6080BAFC">
        <w:rPr>
          <w:noProof/>
          <w:lang w:val="nb-NO"/>
        </w:rPr>
        <w:t>vurderes</w:t>
      </w:r>
      <w:r w:rsidRPr="1987F931" w:rsidR="6080BAFC">
        <w:rPr>
          <w:noProof/>
          <w:lang w:val="nb-NO"/>
        </w:rPr>
        <w:t xml:space="preserve"> at det er </w:t>
      </w:r>
      <w:r w:rsidRPr="1987F931" w:rsidR="6080BAFC">
        <w:rPr>
          <w:noProof/>
          <w:lang w:val="nb-NO"/>
        </w:rPr>
        <w:t>behov</w:t>
      </w:r>
      <w:r w:rsidRPr="1987F931" w:rsidR="6080BAFC">
        <w:rPr>
          <w:noProof/>
          <w:lang w:val="nb-NO"/>
        </w:rPr>
        <w:t xml:space="preserve"> for det.</w:t>
      </w:r>
    </w:p>
    <w:p w:rsidR="1987F931" w:rsidP="1987F931" w:rsidRDefault="1987F931" w14:paraId="1EBF3BC8" w14:textId="2C89AE6D">
      <w:pPr>
        <w:rPr>
          <w:noProof/>
          <w:lang w:val="nb-NO"/>
        </w:rPr>
      </w:pPr>
    </w:p>
    <w:p w:rsidR="62F74948" w:rsidP="1987F931" w:rsidRDefault="62F74948" w14:paraId="3E7D4EBA" w14:textId="1BD6DAE8">
      <w:pPr>
        <w:pStyle w:val="Overskrift2"/>
        <w:rPr>
          <w:noProof/>
          <w:lang w:val="nb-NO"/>
        </w:rPr>
      </w:pPr>
      <w:r w:rsidRPr="1987F931" w:rsidR="6080BAFC">
        <w:rPr>
          <w:noProof/>
          <w:lang w:val="nb-NO"/>
        </w:rPr>
        <w:t>17.6.</w:t>
      </w:r>
      <w:r w:rsidRPr="1987F931" w:rsidR="0B82CFE0">
        <w:rPr>
          <w:noProof/>
          <w:lang w:val="nb-NO"/>
        </w:rPr>
        <w:t xml:space="preserve"> </w:t>
      </w:r>
      <w:r w:rsidRPr="1987F931" w:rsidR="6080BAFC">
        <w:rPr>
          <w:noProof/>
          <w:lang w:val="nb-NO"/>
        </w:rPr>
        <w:t>HVA VI FORVENTER AV DEG</w:t>
      </w:r>
    </w:p>
    <w:p w:rsidR="62F74948" w:rsidP="1987F931" w:rsidRDefault="62F74948" w14:paraId="352C7966" w14:textId="492AA4C2">
      <w:pPr>
        <w:pStyle w:val="Ingenmellomrom"/>
        <w:numPr>
          <w:ilvl w:val="0"/>
          <w:numId w:val="138"/>
        </w:numPr>
        <w:rPr>
          <w:noProof/>
          <w:lang w:val="nb-NO"/>
        </w:rPr>
      </w:pPr>
      <w:r w:rsidRPr="1987F931" w:rsidR="6080BAFC">
        <w:rPr>
          <w:noProof/>
          <w:lang w:val="nb-NO"/>
        </w:rPr>
        <w:t xml:space="preserve">At du </w:t>
      </w:r>
      <w:r w:rsidRPr="1987F931" w:rsidR="6080BAFC">
        <w:rPr>
          <w:noProof/>
          <w:lang w:val="nb-NO"/>
        </w:rPr>
        <w:t>gjør</w:t>
      </w:r>
      <w:r w:rsidRPr="1987F931" w:rsidR="6080BAFC">
        <w:rPr>
          <w:noProof/>
          <w:lang w:val="nb-NO"/>
        </w:rPr>
        <w:t xml:space="preserve"> </w:t>
      </w:r>
      <w:r w:rsidRPr="1987F931" w:rsidR="6080BAFC">
        <w:rPr>
          <w:noProof/>
          <w:lang w:val="nb-NO"/>
        </w:rPr>
        <w:t>deg</w:t>
      </w:r>
      <w:r w:rsidRPr="1987F931" w:rsidR="6080BAFC">
        <w:rPr>
          <w:noProof/>
          <w:lang w:val="nb-NO"/>
        </w:rPr>
        <w:t xml:space="preserve"> </w:t>
      </w:r>
      <w:r w:rsidRPr="1987F931" w:rsidR="6080BAFC">
        <w:rPr>
          <w:noProof/>
          <w:lang w:val="nb-NO"/>
        </w:rPr>
        <w:t>kjent</w:t>
      </w:r>
      <w:r w:rsidRPr="1987F931" w:rsidR="6080BAFC">
        <w:rPr>
          <w:noProof/>
          <w:lang w:val="nb-NO"/>
        </w:rPr>
        <w:t xml:space="preserve"> med </w:t>
      </w:r>
      <w:r w:rsidRPr="1987F931" w:rsidR="6080BAFC">
        <w:rPr>
          <w:noProof/>
          <w:lang w:val="nb-NO"/>
        </w:rPr>
        <w:t>innholdet</w:t>
      </w:r>
      <w:r w:rsidRPr="1987F931" w:rsidR="6080BAFC">
        <w:rPr>
          <w:noProof/>
          <w:lang w:val="nb-NO"/>
        </w:rPr>
        <w:t xml:space="preserve"> </w:t>
      </w:r>
      <w:r w:rsidRPr="1987F931" w:rsidR="6080BAFC">
        <w:rPr>
          <w:noProof/>
          <w:lang w:val="nb-NO"/>
        </w:rPr>
        <w:t>i</w:t>
      </w:r>
      <w:r w:rsidRPr="1987F931" w:rsidR="6080BAFC">
        <w:rPr>
          <w:noProof/>
          <w:lang w:val="nb-NO"/>
        </w:rPr>
        <w:t xml:space="preserve"> </w:t>
      </w:r>
      <w:r w:rsidRPr="1987F931" w:rsidR="6080BAFC">
        <w:rPr>
          <w:noProof/>
          <w:lang w:val="nb-NO"/>
        </w:rPr>
        <w:t>vedtaket</w:t>
      </w:r>
      <w:r w:rsidRPr="1987F931" w:rsidR="6080BAFC">
        <w:rPr>
          <w:noProof/>
          <w:lang w:val="nb-NO"/>
        </w:rPr>
        <w:t>.</w:t>
      </w:r>
    </w:p>
    <w:p w:rsidR="62F74948" w:rsidP="1987F931" w:rsidRDefault="62F74948" w14:paraId="0C415EF2" w14:textId="2DA35366">
      <w:pPr>
        <w:pStyle w:val="Ingenmellomrom"/>
        <w:numPr>
          <w:ilvl w:val="0"/>
          <w:numId w:val="138"/>
        </w:numPr>
        <w:rPr>
          <w:noProof/>
          <w:lang w:val="nb-NO"/>
        </w:rPr>
      </w:pPr>
      <w:r w:rsidRPr="1987F931" w:rsidR="6080BAFC">
        <w:rPr>
          <w:noProof/>
          <w:lang w:val="nb-NO"/>
        </w:rPr>
        <w:t xml:space="preserve">Bruker </w:t>
      </w:r>
      <w:r w:rsidRPr="1987F931" w:rsidR="6080BAFC">
        <w:rPr>
          <w:noProof/>
          <w:lang w:val="nb-NO"/>
        </w:rPr>
        <w:t>må</w:t>
      </w:r>
      <w:r w:rsidRPr="1987F931" w:rsidR="6080BAFC">
        <w:rPr>
          <w:noProof/>
          <w:lang w:val="nb-NO"/>
        </w:rPr>
        <w:t xml:space="preserve"> </w:t>
      </w:r>
      <w:r w:rsidRPr="1987F931" w:rsidR="6080BAFC">
        <w:rPr>
          <w:noProof/>
          <w:lang w:val="nb-NO"/>
        </w:rPr>
        <w:t>møte</w:t>
      </w:r>
      <w:r w:rsidRPr="1987F931" w:rsidR="6080BAFC">
        <w:rPr>
          <w:noProof/>
          <w:lang w:val="nb-NO"/>
        </w:rPr>
        <w:t xml:space="preserve"> </w:t>
      </w:r>
      <w:r w:rsidRPr="1987F931" w:rsidR="6080BAFC">
        <w:rPr>
          <w:noProof/>
          <w:lang w:val="nb-NO"/>
        </w:rPr>
        <w:t>punktlig</w:t>
      </w:r>
      <w:r w:rsidRPr="1987F931" w:rsidR="6080BAFC">
        <w:rPr>
          <w:noProof/>
          <w:lang w:val="nb-NO"/>
        </w:rPr>
        <w:t xml:space="preserve"> </w:t>
      </w:r>
      <w:r w:rsidRPr="1987F931" w:rsidR="6080BAFC">
        <w:rPr>
          <w:noProof/>
          <w:lang w:val="nb-NO"/>
        </w:rPr>
        <w:t>på</w:t>
      </w:r>
      <w:r w:rsidRPr="1987F931" w:rsidR="6080BAFC">
        <w:rPr>
          <w:noProof/>
          <w:lang w:val="nb-NO"/>
        </w:rPr>
        <w:t xml:space="preserve"> </w:t>
      </w:r>
      <w:r w:rsidRPr="1987F931" w:rsidR="6080BAFC">
        <w:rPr>
          <w:noProof/>
          <w:lang w:val="nb-NO"/>
        </w:rPr>
        <w:t>avtalt</w:t>
      </w:r>
      <w:r w:rsidRPr="1987F931" w:rsidR="6080BAFC">
        <w:rPr>
          <w:noProof/>
          <w:lang w:val="nb-NO"/>
        </w:rPr>
        <w:t xml:space="preserve"> </w:t>
      </w:r>
      <w:r w:rsidRPr="1987F931" w:rsidR="6080BAFC">
        <w:rPr>
          <w:noProof/>
          <w:lang w:val="nb-NO"/>
        </w:rPr>
        <w:t>sted</w:t>
      </w:r>
      <w:r w:rsidRPr="1987F931" w:rsidR="6080BAFC">
        <w:rPr>
          <w:noProof/>
          <w:lang w:val="nb-NO"/>
        </w:rPr>
        <w:t>.</w:t>
      </w:r>
    </w:p>
    <w:p w:rsidR="62F74948" w:rsidP="1987F931" w:rsidRDefault="62F74948" w14:paraId="60456E33" w14:textId="4EA70CE9">
      <w:pPr>
        <w:pStyle w:val="Ingenmellomrom"/>
        <w:numPr>
          <w:ilvl w:val="0"/>
          <w:numId w:val="138"/>
        </w:numPr>
        <w:rPr>
          <w:noProof/>
          <w:lang w:val="nb-NO"/>
        </w:rPr>
      </w:pPr>
      <w:r w:rsidRPr="1987F931" w:rsidR="6080BAFC">
        <w:rPr>
          <w:noProof/>
          <w:lang w:val="nb-NO"/>
        </w:rPr>
        <w:t xml:space="preserve">Bruker </w:t>
      </w:r>
      <w:r w:rsidRPr="1987F931" w:rsidR="6080BAFC">
        <w:rPr>
          <w:noProof/>
          <w:lang w:val="nb-NO"/>
        </w:rPr>
        <w:t>må</w:t>
      </w:r>
      <w:r w:rsidRPr="1987F931" w:rsidR="6080BAFC">
        <w:rPr>
          <w:noProof/>
          <w:lang w:val="nb-NO"/>
        </w:rPr>
        <w:t xml:space="preserve"> </w:t>
      </w:r>
      <w:r w:rsidRPr="1987F931" w:rsidR="6080BAFC">
        <w:rPr>
          <w:noProof/>
          <w:lang w:val="nb-NO"/>
        </w:rPr>
        <w:t>gi</w:t>
      </w:r>
      <w:r w:rsidRPr="1987F931" w:rsidR="6080BAFC">
        <w:rPr>
          <w:noProof/>
          <w:lang w:val="nb-NO"/>
        </w:rPr>
        <w:t xml:space="preserve"> </w:t>
      </w:r>
      <w:r w:rsidRPr="1987F931" w:rsidR="6080BAFC">
        <w:rPr>
          <w:noProof/>
          <w:lang w:val="nb-NO"/>
        </w:rPr>
        <w:t>beskjed</w:t>
      </w:r>
      <w:r w:rsidRPr="1987F931" w:rsidR="6080BAFC">
        <w:rPr>
          <w:noProof/>
          <w:lang w:val="nb-NO"/>
        </w:rPr>
        <w:t xml:space="preserve"> </w:t>
      </w:r>
      <w:r w:rsidRPr="1987F931" w:rsidR="6080BAFC">
        <w:rPr>
          <w:noProof/>
          <w:lang w:val="nb-NO"/>
        </w:rPr>
        <w:t>dersom</w:t>
      </w:r>
      <w:r w:rsidRPr="1987F931" w:rsidR="6080BAFC">
        <w:rPr>
          <w:noProof/>
          <w:lang w:val="nb-NO"/>
        </w:rPr>
        <w:t xml:space="preserve"> </w:t>
      </w:r>
      <w:r w:rsidRPr="1987F931" w:rsidR="28B3DEE4">
        <w:rPr>
          <w:noProof/>
          <w:lang w:val="nb-NO"/>
        </w:rPr>
        <w:t>den</w:t>
      </w:r>
      <w:r w:rsidRPr="1987F931" w:rsidR="6080BAFC">
        <w:rPr>
          <w:noProof/>
          <w:lang w:val="nb-NO"/>
        </w:rPr>
        <w:t xml:space="preserve"> </w:t>
      </w:r>
      <w:r w:rsidRPr="1987F931" w:rsidR="6080BAFC">
        <w:rPr>
          <w:noProof/>
          <w:lang w:val="nb-NO"/>
        </w:rPr>
        <w:t>ikke</w:t>
      </w:r>
      <w:r w:rsidRPr="1987F931" w:rsidR="6080BAFC">
        <w:rPr>
          <w:noProof/>
          <w:lang w:val="nb-NO"/>
        </w:rPr>
        <w:t xml:space="preserve"> </w:t>
      </w:r>
      <w:r w:rsidRPr="1987F931" w:rsidR="6080BAFC">
        <w:rPr>
          <w:noProof/>
          <w:lang w:val="nb-NO"/>
        </w:rPr>
        <w:t>kan</w:t>
      </w:r>
      <w:r w:rsidRPr="1987F931" w:rsidR="6080BAFC">
        <w:rPr>
          <w:noProof/>
          <w:lang w:val="nb-NO"/>
        </w:rPr>
        <w:t xml:space="preserve"> </w:t>
      </w:r>
      <w:r w:rsidRPr="1987F931" w:rsidR="6080BAFC">
        <w:rPr>
          <w:noProof/>
          <w:lang w:val="nb-NO"/>
        </w:rPr>
        <w:t>møte</w:t>
      </w:r>
      <w:r w:rsidRPr="1987F931" w:rsidR="6080BAFC">
        <w:rPr>
          <w:noProof/>
          <w:lang w:val="nb-NO"/>
        </w:rPr>
        <w:t xml:space="preserve"> </w:t>
      </w:r>
      <w:r w:rsidRPr="1987F931" w:rsidR="6080BAFC">
        <w:rPr>
          <w:noProof/>
          <w:lang w:val="nb-NO"/>
        </w:rPr>
        <w:t>til</w:t>
      </w:r>
      <w:r w:rsidRPr="1987F931" w:rsidR="6080BAFC">
        <w:rPr>
          <w:noProof/>
          <w:lang w:val="nb-NO"/>
        </w:rPr>
        <w:t xml:space="preserve"> </w:t>
      </w:r>
      <w:r w:rsidRPr="1987F931" w:rsidR="6080BAFC">
        <w:rPr>
          <w:noProof/>
          <w:lang w:val="nb-NO"/>
        </w:rPr>
        <w:t>avtalt</w:t>
      </w:r>
      <w:r w:rsidRPr="1987F931" w:rsidR="6080BAFC">
        <w:rPr>
          <w:noProof/>
          <w:lang w:val="nb-NO"/>
        </w:rPr>
        <w:t xml:space="preserve"> </w:t>
      </w:r>
      <w:r w:rsidRPr="1987F931" w:rsidR="6080BAFC">
        <w:rPr>
          <w:noProof/>
          <w:lang w:val="nb-NO"/>
        </w:rPr>
        <w:t>tid</w:t>
      </w:r>
      <w:r w:rsidRPr="1987F931" w:rsidR="6080BAFC">
        <w:rPr>
          <w:noProof/>
          <w:lang w:val="nb-NO"/>
        </w:rPr>
        <w:t>.</w:t>
      </w:r>
    </w:p>
    <w:p w:rsidR="62F74948" w:rsidP="1987F931" w:rsidRDefault="62F74948" w14:paraId="01A3EDE1" w14:textId="0A5024C5">
      <w:pPr>
        <w:pStyle w:val="Ingenmellomrom"/>
        <w:numPr>
          <w:ilvl w:val="0"/>
          <w:numId w:val="138"/>
        </w:numPr>
        <w:rPr>
          <w:noProof/>
          <w:lang w:val="nb-NO"/>
        </w:rPr>
      </w:pPr>
      <w:r w:rsidRPr="1987F931" w:rsidR="6080BAFC">
        <w:rPr>
          <w:noProof/>
          <w:lang w:val="nb-NO"/>
        </w:rPr>
        <w:t xml:space="preserve">Bruker </w:t>
      </w:r>
      <w:r w:rsidRPr="1987F931" w:rsidR="6080BAFC">
        <w:rPr>
          <w:noProof/>
          <w:lang w:val="nb-NO"/>
        </w:rPr>
        <w:t>skal</w:t>
      </w:r>
      <w:r w:rsidRPr="1987F931" w:rsidR="6080BAFC">
        <w:rPr>
          <w:noProof/>
          <w:lang w:val="nb-NO"/>
        </w:rPr>
        <w:t xml:space="preserve"> </w:t>
      </w:r>
      <w:r w:rsidRPr="1987F931" w:rsidR="6080BAFC">
        <w:rPr>
          <w:noProof/>
          <w:lang w:val="nb-NO"/>
        </w:rPr>
        <w:t>kunne</w:t>
      </w:r>
      <w:r w:rsidRPr="1987F931" w:rsidR="6080BAFC">
        <w:rPr>
          <w:noProof/>
          <w:lang w:val="nb-NO"/>
        </w:rPr>
        <w:t xml:space="preserve"> </w:t>
      </w:r>
      <w:r w:rsidRPr="1987F931" w:rsidR="6080BAFC">
        <w:rPr>
          <w:noProof/>
          <w:lang w:val="nb-NO"/>
        </w:rPr>
        <w:t>samarbeide</w:t>
      </w:r>
      <w:r w:rsidRPr="1987F931" w:rsidR="6080BAFC">
        <w:rPr>
          <w:noProof/>
          <w:lang w:val="nb-NO"/>
        </w:rPr>
        <w:t xml:space="preserve"> med </w:t>
      </w:r>
      <w:r w:rsidRPr="1987F931" w:rsidR="6080BAFC">
        <w:rPr>
          <w:noProof/>
          <w:lang w:val="nb-NO"/>
        </w:rPr>
        <w:t>personalet</w:t>
      </w:r>
      <w:r w:rsidRPr="1987F931" w:rsidR="6080BAFC">
        <w:rPr>
          <w:noProof/>
          <w:lang w:val="nb-NO"/>
        </w:rPr>
        <w:t xml:space="preserve">, </w:t>
      </w:r>
      <w:r w:rsidRPr="1987F931" w:rsidR="6080BAFC">
        <w:rPr>
          <w:noProof/>
          <w:lang w:val="nb-NO"/>
        </w:rPr>
        <w:t>og</w:t>
      </w:r>
      <w:r w:rsidRPr="1987F931" w:rsidR="6080BAFC">
        <w:rPr>
          <w:noProof/>
          <w:lang w:val="nb-NO"/>
        </w:rPr>
        <w:t xml:space="preserve"> delta </w:t>
      </w:r>
      <w:r w:rsidRPr="1987F931" w:rsidR="6080BAFC">
        <w:rPr>
          <w:noProof/>
          <w:lang w:val="nb-NO"/>
        </w:rPr>
        <w:t>aktivt</w:t>
      </w:r>
      <w:r w:rsidRPr="1987F931" w:rsidR="6080BAFC">
        <w:rPr>
          <w:noProof/>
          <w:lang w:val="nb-NO"/>
        </w:rPr>
        <w:t>.</w:t>
      </w:r>
    </w:p>
    <w:p w:rsidR="1987F931" w:rsidP="1987F931" w:rsidRDefault="1987F931" w14:paraId="4813097A" w14:textId="29CB9370">
      <w:pPr>
        <w:pStyle w:val="Ingenmellomrom"/>
        <w:ind w:left="0"/>
        <w:rPr>
          <w:noProof/>
          <w:lang w:val="nb-NO"/>
        </w:rPr>
      </w:pPr>
    </w:p>
    <w:p w:rsidR="62F74948" w:rsidP="437AC1FB" w:rsidRDefault="62F74948" w14:paraId="25A7D4EF" w14:textId="0D05F353">
      <w:pPr>
        <w:pStyle w:val="Overskrift2"/>
        <w:rPr>
          <w:noProof/>
          <w:lang w:val="nb-NO"/>
        </w:rPr>
      </w:pPr>
      <w:r w:rsidRPr="437AC1FB" w:rsidR="3DEFC88B">
        <w:rPr>
          <w:noProof/>
          <w:lang w:val="nb-NO"/>
        </w:rPr>
        <w:t>17.</w:t>
      </w:r>
      <w:r w:rsidRPr="437AC1FB" w:rsidR="52D88D6E">
        <w:rPr>
          <w:noProof/>
          <w:lang w:val="nb-NO"/>
        </w:rPr>
        <w:t>7</w:t>
      </w:r>
      <w:r w:rsidRPr="437AC1FB" w:rsidR="3DEFC88B">
        <w:rPr>
          <w:noProof/>
          <w:lang w:val="nb-NO"/>
        </w:rPr>
        <w:t xml:space="preserve">. </w:t>
      </w:r>
      <w:r w:rsidRPr="437AC1FB" w:rsidR="453C48A1">
        <w:rPr>
          <w:noProof/>
          <w:lang w:val="nb-NO"/>
        </w:rPr>
        <w:t>DERSOM TJENESTEN MÅ GIS I HJEMMET:</w:t>
      </w:r>
    </w:p>
    <w:p w:rsidR="62F74948" w:rsidP="1987F931" w:rsidRDefault="62F74948" w14:paraId="1C220039" w14:textId="43630AEC">
      <w:pPr>
        <w:pStyle w:val="Ingenmellomrom"/>
        <w:numPr>
          <w:ilvl w:val="0"/>
          <w:numId w:val="139"/>
        </w:numPr>
        <w:rPr>
          <w:noProof/>
          <w:lang w:val="nb-NO"/>
        </w:rPr>
      </w:pPr>
      <w:r w:rsidRPr="1987F931" w:rsidR="6080BAFC">
        <w:rPr>
          <w:noProof/>
          <w:lang w:val="nb-NO"/>
        </w:rPr>
        <w:t>Når</w:t>
      </w:r>
      <w:r w:rsidRPr="1987F931" w:rsidR="6080BAFC">
        <w:rPr>
          <w:noProof/>
          <w:lang w:val="nb-NO"/>
        </w:rPr>
        <w:t xml:space="preserve"> </w:t>
      </w:r>
      <w:r w:rsidRPr="1987F931" w:rsidR="6080BAFC">
        <w:rPr>
          <w:noProof/>
          <w:lang w:val="nb-NO"/>
        </w:rPr>
        <w:t>bruker</w:t>
      </w:r>
      <w:r w:rsidRPr="1987F931" w:rsidR="6080BAFC">
        <w:rPr>
          <w:noProof/>
          <w:lang w:val="nb-NO"/>
        </w:rPr>
        <w:t xml:space="preserve"> </w:t>
      </w:r>
      <w:r w:rsidRPr="1987F931" w:rsidR="6080BAFC">
        <w:rPr>
          <w:noProof/>
          <w:lang w:val="nb-NO"/>
        </w:rPr>
        <w:t>mottar</w:t>
      </w:r>
      <w:r w:rsidRPr="1987F931" w:rsidR="6080BAFC">
        <w:rPr>
          <w:noProof/>
          <w:lang w:val="nb-NO"/>
        </w:rPr>
        <w:t xml:space="preserve"> </w:t>
      </w:r>
      <w:r w:rsidRPr="1987F931" w:rsidR="6080BAFC">
        <w:rPr>
          <w:noProof/>
          <w:lang w:val="nb-NO"/>
        </w:rPr>
        <w:t>tjenester</w:t>
      </w:r>
      <w:r w:rsidRPr="1987F931" w:rsidR="6080BAFC">
        <w:rPr>
          <w:noProof/>
          <w:lang w:val="nb-NO"/>
        </w:rPr>
        <w:t xml:space="preserve"> </w:t>
      </w:r>
      <w:r w:rsidRPr="1987F931" w:rsidR="6080BAFC">
        <w:rPr>
          <w:noProof/>
          <w:lang w:val="nb-NO"/>
        </w:rPr>
        <w:t>i</w:t>
      </w:r>
      <w:r w:rsidRPr="1987F931" w:rsidR="6080BAFC">
        <w:rPr>
          <w:noProof/>
          <w:lang w:val="nb-NO"/>
        </w:rPr>
        <w:t xml:space="preserve"> </w:t>
      </w:r>
      <w:r w:rsidRPr="1987F931" w:rsidR="6080BAFC">
        <w:rPr>
          <w:noProof/>
          <w:lang w:val="nb-NO"/>
        </w:rPr>
        <w:t>hjemmet</w:t>
      </w:r>
      <w:r w:rsidRPr="1987F931" w:rsidR="6080BAFC">
        <w:rPr>
          <w:noProof/>
          <w:lang w:val="nb-NO"/>
        </w:rPr>
        <w:t xml:space="preserve"> </w:t>
      </w:r>
      <w:r w:rsidRPr="1987F931" w:rsidR="6080BAFC">
        <w:rPr>
          <w:noProof/>
          <w:lang w:val="nb-NO"/>
        </w:rPr>
        <w:t>blir</w:t>
      </w:r>
      <w:r w:rsidRPr="1987F931" w:rsidR="6080BAFC">
        <w:rPr>
          <w:noProof/>
          <w:lang w:val="nb-NO"/>
        </w:rPr>
        <w:t xml:space="preserve"> </w:t>
      </w:r>
      <w:r w:rsidRPr="1987F931" w:rsidR="6080BAFC">
        <w:rPr>
          <w:noProof/>
          <w:lang w:val="nb-NO"/>
        </w:rPr>
        <w:t>hjemmet</w:t>
      </w:r>
      <w:r w:rsidRPr="1987F931" w:rsidR="6080BAFC">
        <w:rPr>
          <w:noProof/>
          <w:lang w:val="nb-NO"/>
        </w:rPr>
        <w:t xml:space="preserve"> </w:t>
      </w:r>
      <w:r w:rsidRPr="1987F931" w:rsidR="6080BAFC">
        <w:rPr>
          <w:noProof/>
          <w:lang w:val="nb-NO"/>
        </w:rPr>
        <w:t>automatisk</w:t>
      </w:r>
      <w:r w:rsidRPr="1987F931" w:rsidR="46A960CE">
        <w:rPr>
          <w:noProof/>
          <w:lang w:val="nb-NO"/>
        </w:rPr>
        <w:t xml:space="preserve"> </w:t>
      </w:r>
      <w:r w:rsidRPr="1987F931" w:rsidR="6080BAFC">
        <w:rPr>
          <w:noProof/>
          <w:lang w:val="nb-NO"/>
        </w:rPr>
        <w:t>tjenesteyters</w:t>
      </w:r>
      <w:r w:rsidRPr="1987F931" w:rsidR="616D9DDB">
        <w:rPr>
          <w:noProof/>
          <w:lang w:val="nb-NO"/>
        </w:rPr>
        <w:t xml:space="preserve"> </w:t>
      </w:r>
      <w:r w:rsidRPr="1987F931" w:rsidR="6080BAFC">
        <w:rPr>
          <w:noProof/>
          <w:lang w:val="nb-NO"/>
        </w:rPr>
        <w:t>arbeidsplass</w:t>
      </w:r>
      <w:r w:rsidRPr="1987F931" w:rsidR="6080BAFC">
        <w:rPr>
          <w:noProof/>
          <w:lang w:val="nb-NO"/>
        </w:rPr>
        <w:t xml:space="preserve">. Det </w:t>
      </w:r>
      <w:r w:rsidRPr="1987F931" w:rsidR="6080BAFC">
        <w:rPr>
          <w:noProof/>
          <w:lang w:val="nb-NO"/>
        </w:rPr>
        <w:t>forventes</w:t>
      </w:r>
      <w:r w:rsidRPr="1987F931" w:rsidR="6080BAFC">
        <w:rPr>
          <w:noProof/>
          <w:lang w:val="nb-NO"/>
        </w:rPr>
        <w:t xml:space="preserve"> at </w:t>
      </w:r>
      <w:r w:rsidRPr="1987F931" w:rsidR="6080BAFC">
        <w:rPr>
          <w:noProof/>
          <w:lang w:val="nb-NO"/>
        </w:rPr>
        <w:t>bruker</w:t>
      </w:r>
      <w:r w:rsidRPr="1987F931" w:rsidR="6080BAFC">
        <w:rPr>
          <w:noProof/>
          <w:lang w:val="nb-NO"/>
        </w:rPr>
        <w:t xml:space="preserve"> </w:t>
      </w:r>
      <w:r w:rsidRPr="1987F931" w:rsidR="6080BAFC">
        <w:rPr>
          <w:noProof/>
          <w:lang w:val="nb-NO"/>
        </w:rPr>
        <w:t>bidrar</w:t>
      </w:r>
      <w:r w:rsidRPr="1987F931" w:rsidR="6080BAFC">
        <w:rPr>
          <w:noProof/>
          <w:lang w:val="nb-NO"/>
        </w:rPr>
        <w:t xml:space="preserve"> </w:t>
      </w:r>
      <w:r w:rsidRPr="1987F931" w:rsidR="6080BAFC">
        <w:rPr>
          <w:noProof/>
          <w:lang w:val="nb-NO"/>
        </w:rPr>
        <w:t>til</w:t>
      </w:r>
      <w:r w:rsidRPr="1987F931" w:rsidR="6080BAFC">
        <w:rPr>
          <w:noProof/>
          <w:lang w:val="nb-NO"/>
        </w:rPr>
        <w:t xml:space="preserve"> å </w:t>
      </w:r>
      <w:r w:rsidRPr="1987F931" w:rsidR="6080BAFC">
        <w:rPr>
          <w:noProof/>
          <w:lang w:val="nb-NO"/>
        </w:rPr>
        <w:t>skape</w:t>
      </w:r>
      <w:r w:rsidRPr="1987F931" w:rsidR="3590432B">
        <w:rPr>
          <w:noProof/>
          <w:lang w:val="nb-NO"/>
        </w:rPr>
        <w:t xml:space="preserve"> </w:t>
      </w:r>
      <w:r w:rsidRPr="1987F931" w:rsidR="6080BAFC">
        <w:rPr>
          <w:noProof/>
          <w:lang w:val="nb-NO"/>
        </w:rPr>
        <w:t>en</w:t>
      </w:r>
      <w:r w:rsidRPr="1987F931" w:rsidR="6080BAFC">
        <w:rPr>
          <w:noProof/>
          <w:lang w:val="nb-NO"/>
        </w:rPr>
        <w:t xml:space="preserve"> </w:t>
      </w:r>
      <w:r w:rsidRPr="1987F931" w:rsidR="6080BAFC">
        <w:rPr>
          <w:noProof/>
          <w:lang w:val="nb-NO"/>
        </w:rPr>
        <w:t>god</w:t>
      </w:r>
      <w:r w:rsidRPr="1987F931" w:rsidR="6080BAFC">
        <w:rPr>
          <w:noProof/>
          <w:lang w:val="nb-NO"/>
        </w:rPr>
        <w:t xml:space="preserve"> </w:t>
      </w:r>
      <w:r w:rsidRPr="1987F931" w:rsidR="6080BAFC">
        <w:rPr>
          <w:noProof/>
          <w:lang w:val="nb-NO"/>
        </w:rPr>
        <w:t>arbeidsplass</w:t>
      </w:r>
      <w:r w:rsidRPr="1987F931" w:rsidR="6080BAFC">
        <w:rPr>
          <w:noProof/>
          <w:lang w:val="nb-NO"/>
        </w:rPr>
        <w:t xml:space="preserve"> for </w:t>
      </w:r>
      <w:r w:rsidRPr="1987F931" w:rsidR="6080BAFC">
        <w:rPr>
          <w:noProof/>
          <w:lang w:val="nb-NO"/>
        </w:rPr>
        <w:t>tjenesteyter</w:t>
      </w:r>
      <w:r w:rsidRPr="1987F931" w:rsidR="6080BAFC">
        <w:rPr>
          <w:noProof/>
          <w:lang w:val="nb-NO"/>
        </w:rPr>
        <w:t xml:space="preserve"> </w:t>
      </w:r>
      <w:r w:rsidRPr="1987F931" w:rsidR="6080BAFC">
        <w:rPr>
          <w:noProof/>
          <w:lang w:val="nb-NO"/>
        </w:rPr>
        <w:t>jf</w:t>
      </w:r>
      <w:r w:rsidRPr="1987F931" w:rsidR="6080BAFC">
        <w:rPr>
          <w:noProof/>
          <w:lang w:val="nb-NO"/>
        </w:rPr>
        <w:t xml:space="preserve">. </w:t>
      </w:r>
      <w:r w:rsidRPr="1987F931" w:rsidR="6080BAFC">
        <w:rPr>
          <w:noProof/>
          <w:lang w:val="nb-NO"/>
        </w:rPr>
        <w:t>bestemmelsene</w:t>
      </w:r>
      <w:r w:rsidRPr="1987F931" w:rsidR="6080BAFC">
        <w:rPr>
          <w:noProof/>
          <w:lang w:val="nb-NO"/>
        </w:rPr>
        <w:t xml:space="preserve"> </w:t>
      </w:r>
      <w:r w:rsidRPr="1987F931" w:rsidR="6080BAFC">
        <w:rPr>
          <w:noProof/>
          <w:lang w:val="nb-NO"/>
        </w:rPr>
        <w:t>i</w:t>
      </w:r>
      <w:r w:rsidRPr="1987F931" w:rsidR="1574C727">
        <w:rPr>
          <w:noProof/>
          <w:lang w:val="nb-NO"/>
        </w:rPr>
        <w:t xml:space="preserve"> </w:t>
      </w:r>
      <w:r w:rsidRPr="1987F931" w:rsidR="6080BAFC">
        <w:rPr>
          <w:noProof/>
          <w:lang w:val="nb-NO"/>
        </w:rPr>
        <w:t>arbeidsmiljøloven</w:t>
      </w:r>
      <w:r w:rsidRPr="1987F931" w:rsidR="6080BAFC">
        <w:rPr>
          <w:noProof/>
          <w:lang w:val="nb-NO"/>
        </w:rPr>
        <w:t>.</w:t>
      </w:r>
    </w:p>
    <w:p w:rsidR="3C84E37C" w:rsidP="1987F931" w:rsidRDefault="3C84E37C" w14:paraId="2883FAB5" w14:textId="36DE7D2A">
      <w:pPr>
        <w:pStyle w:val="Ingenmellomrom"/>
        <w:numPr>
          <w:ilvl w:val="0"/>
          <w:numId w:val="139"/>
        </w:numPr>
        <w:rPr>
          <w:noProof/>
          <w:lang w:val="nb-NO"/>
        </w:rPr>
      </w:pPr>
      <w:r w:rsidRPr="1987F931" w:rsidR="6080BAFC">
        <w:rPr>
          <w:noProof/>
          <w:lang w:val="nb-NO"/>
        </w:rPr>
        <w:t xml:space="preserve">Bruker </w:t>
      </w:r>
      <w:r w:rsidRPr="1987F931" w:rsidR="6080BAFC">
        <w:rPr>
          <w:noProof/>
          <w:lang w:val="nb-NO"/>
        </w:rPr>
        <w:t>må</w:t>
      </w:r>
      <w:r w:rsidRPr="1987F931" w:rsidR="6080BAFC">
        <w:rPr>
          <w:noProof/>
          <w:lang w:val="nb-NO"/>
        </w:rPr>
        <w:t xml:space="preserve"> </w:t>
      </w:r>
      <w:r w:rsidRPr="1987F931" w:rsidR="6080BAFC">
        <w:rPr>
          <w:noProof/>
          <w:lang w:val="nb-NO"/>
        </w:rPr>
        <w:t>sørge</w:t>
      </w:r>
      <w:r w:rsidRPr="1987F931" w:rsidR="6080BAFC">
        <w:rPr>
          <w:noProof/>
          <w:lang w:val="nb-NO"/>
        </w:rPr>
        <w:t xml:space="preserve"> for at </w:t>
      </w:r>
      <w:r w:rsidRPr="1987F931" w:rsidR="6080BAFC">
        <w:rPr>
          <w:noProof/>
          <w:lang w:val="nb-NO"/>
        </w:rPr>
        <w:t>veien</w:t>
      </w:r>
      <w:r w:rsidRPr="1987F931" w:rsidR="6080BAFC">
        <w:rPr>
          <w:noProof/>
          <w:lang w:val="nb-NO"/>
        </w:rPr>
        <w:t xml:space="preserve"> er </w:t>
      </w:r>
      <w:r w:rsidRPr="1987F931" w:rsidR="6080BAFC">
        <w:rPr>
          <w:noProof/>
          <w:lang w:val="nb-NO"/>
        </w:rPr>
        <w:t>fremkommelig</w:t>
      </w:r>
      <w:r w:rsidRPr="1987F931" w:rsidR="6080BAFC">
        <w:rPr>
          <w:noProof/>
          <w:lang w:val="nb-NO"/>
        </w:rPr>
        <w:t xml:space="preserve"> </w:t>
      </w:r>
      <w:r w:rsidRPr="1987F931" w:rsidR="6080BAFC">
        <w:rPr>
          <w:noProof/>
          <w:lang w:val="nb-NO"/>
        </w:rPr>
        <w:t>og</w:t>
      </w:r>
      <w:r w:rsidRPr="1987F931" w:rsidR="6080BAFC">
        <w:rPr>
          <w:noProof/>
          <w:lang w:val="nb-NO"/>
        </w:rPr>
        <w:t xml:space="preserve"> </w:t>
      </w:r>
      <w:r w:rsidRPr="1987F931" w:rsidR="6080BAFC">
        <w:rPr>
          <w:noProof/>
          <w:lang w:val="nb-NO"/>
        </w:rPr>
        <w:t>trygg</w:t>
      </w:r>
      <w:r w:rsidRPr="1987F931" w:rsidR="6080BAFC">
        <w:rPr>
          <w:noProof/>
          <w:lang w:val="nb-NO"/>
        </w:rPr>
        <w:t xml:space="preserve"> </w:t>
      </w:r>
      <w:r w:rsidRPr="1987F931" w:rsidR="6080BAFC">
        <w:rPr>
          <w:noProof/>
          <w:lang w:val="nb-NO"/>
        </w:rPr>
        <w:t>uansett</w:t>
      </w:r>
      <w:r w:rsidRPr="1987F931" w:rsidR="6080BAFC">
        <w:rPr>
          <w:noProof/>
          <w:lang w:val="nb-NO"/>
        </w:rPr>
        <w:t xml:space="preserve"> </w:t>
      </w:r>
      <w:r w:rsidRPr="1987F931" w:rsidR="6080BAFC">
        <w:rPr>
          <w:noProof/>
          <w:lang w:val="nb-NO"/>
        </w:rPr>
        <w:t>årstid</w:t>
      </w:r>
      <w:r w:rsidRPr="1987F931" w:rsidR="6080BAFC">
        <w:rPr>
          <w:noProof/>
          <w:lang w:val="nb-NO"/>
        </w:rPr>
        <w:t>.</w:t>
      </w:r>
    </w:p>
    <w:p w:rsidR="62F74948" w:rsidP="1987F931" w:rsidRDefault="62F74948" w14:paraId="17DD731F" w14:textId="6D49EA72">
      <w:pPr>
        <w:pStyle w:val="Ingenmellomrom"/>
        <w:numPr>
          <w:ilvl w:val="0"/>
          <w:numId w:val="139"/>
        </w:numPr>
        <w:rPr>
          <w:noProof/>
          <w:lang w:val="nb-NO"/>
        </w:rPr>
      </w:pPr>
      <w:r w:rsidRPr="1987F931" w:rsidR="6080BAFC">
        <w:rPr>
          <w:noProof/>
          <w:lang w:val="nb-NO"/>
        </w:rPr>
        <w:t xml:space="preserve">Du </w:t>
      </w:r>
      <w:r w:rsidRPr="1987F931" w:rsidR="6080BAFC">
        <w:rPr>
          <w:noProof/>
          <w:lang w:val="nb-NO"/>
        </w:rPr>
        <w:t>opptrer</w:t>
      </w:r>
      <w:r w:rsidRPr="1987F931" w:rsidR="6080BAFC">
        <w:rPr>
          <w:noProof/>
          <w:lang w:val="nb-NO"/>
        </w:rPr>
        <w:t xml:space="preserve"> </w:t>
      </w:r>
      <w:r w:rsidRPr="1987F931" w:rsidR="6080BAFC">
        <w:rPr>
          <w:noProof/>
          <w:lang w:val="nb-NO"/>
        </w:rPr>
        <w:t>høflig</w:t>
      </w:r>
      <w:r w:rsidRPr="1987F931" w:rsidR="6080BAFC">
        <w:rPr>
          <w:noProof/>
          <w:lang w:val="nb-NO"/>
        </w:rPr>
        <w:t xml:space="preserve"> </w:t>
      </w:r>
      <w:r w:rsidRPr="1987F931" w:rsidR="6080BAFC">
        <w:rPr>
          <w:noProof/>
          <w:lang w:val="nb-NO"/>
        </w:rPr>
        <w:t>og</w:t>
      </w:r>
      <w:r w:rsidRPr="1987F931" w:rsidR="6080BAFC">
        <w:rPr>
          <w:noProof/>
          <w:lang w:val="nb-NO"/>
        </w:rPr>
        <w:t xml:space="preserve"> </w:t>
      </w:r>
      <w:r w:rsidRPr="1987F931" w:rsidR="6080BAFC">
        <w:rPr>
          <w:noProof/>
          <w:lang w:val="nb-NO"/>
        </w:rPr>
        <w:t>har</w:t>
      </w:r>
      <w:r w:rsidRPr="1987F931" w:rsidR="6080BAFC">
        <w:rPr>
          <w:noProof/>
          <w:lang w:val="nb-NO"/>
        </w:rPr>
        <w:t xml:space="preserve"> </w:t>
      </w:r>
      <w:r w:rsidRPr="1987F931" w:rsidR="6080BAFC">
        <w:rPr>
          <w:noProof/>
          <w:lang w:val="nb-NO"/>
        </w:rPr>
        <w:t>respekt</w:t>
      </w:r>
      <w:r w:rsidRPr="1987F931" w:rsidR="6080BAFC">
        <w:rPr>
          <w:noProof/>
          <w:lang w:val="nb-NO"/>
        </w:rPr>
        <w:t xml:space="preserve"> for </w:t>
      </w:r>
      <w:r w:rsidRPr="1987F931" w:rsidR="6080BAFC">
        <w:rPr>
          <w:noProof/>
          <w:lang w:val="nb-NO"/>
        </w:rPr>
        <w:t>tjenesteutøver</w:t>
      </w:r>
      <w:r w:rsidRPr="1987F931" w:rsidR="6080BAFC">
        <w:rPr>
          <w:noProof/>
          <w:lang w:val="nb-NO"/>
        </w:rPr>
        <w:t xml:space="preserve"> </w:t>
      </w:r>
      <w:r w:rsidRPr="1987F931" w:rsidR="6080BAFC">
        <w:rPr>
          <w:noProof/>
          <w:lang w:val="nb-NO"/>
        </w:rPr>
        <w:t>som</w:t>
      </w:r>
      <w:r w:rsidRPr="1987F931" w:rsidR="6080BAFC">
        <w:rPr>
          <w:noProof/>
          <w:lang w:val="nb-NO"/>
        </w:rPr>
        <w:t xml:space="preserve"> person.</w:t>
      </w:r>
    </w:p>
    <w:p w:rsidR="62F74948" w:rsidP="1987F931" w:rsidRDefault="62F74948" w14:paraId="5B45CC2A" w14:textId="5E9E9DDF">
      <w:pPr>
        <w:pStyle w:val="Ingenmellomrom"/>
        <w:numPr>
          <w:ilvl w:val="0"/>
          <w:numId w:val="139"/>
        </w:numPr>
        <w:rPr>
          <w:noProof/>
          <w:lang w:val="nb-NO"/>
        </w:rPr>
      </w:pPr>
      <w:r w:rsidRPr="1987F931" w:rsidR="6080BAFC">
        <w:rPr>
          <w:noProof/>
          <w:lang w:val="nb-NO"/>
        </w:rPr>
        <w:t xml:space="preserve">Bruker </w:t>
      </w:r>
      <w:r w:rsidRPr="1987F931" w:rsidR="6080BAFC">
        <w:rPr>
          <w:noProof/>
          <w:lang w:val="nb-NO"/>
        </w:rPr>
        <w:t>skal</w:t>
      </w:r>
      <w:r w:rsidRPr="1987F931" w:rsidR="6080BAFC">
        <w:rPr>
          <w:noProof/>
          <w:lang w:val="nb-NO"/>
        </w:rPr>
        <w:t xml:space="preserve"> </w:t>
      </w:r>
      <w:r w:rsidRPr="1987F931" w:rsidR="6080BAFC">
        <w:rPr>
          <w:noProof/>
          <w:lang w:val="nb-NO"/>
        </w:rPr>
        <w:t>ikke</w:t>
      </w:r>
      <w:r w:rsidRPr="1987F931" w:rsidR="6080BAFC">
        <w:rPr>
          <w:noProof/>
          <w:lang w:val="nb-NO"/>
        </w:rPr>
        <w:t xml:space="preserve"> ha </w:t>
      </w:r>
      <w:r w:rsidRPr="1987F931" w:rsidR="6080BAFC">
        <w:rPr>
          <w:noProof/>
          <w:lang w:val="nb-NO"/>
        </w:rPr>
        <w:t>besøk</w:t>
      </w:r>
      <w:r w:rsidRPr="1987F931" w:rsidR="6080BAFC">
        <w:rPr>
          <w:noProof/>
          <w:lang w:val="nb-NO"/>
        </w:rPr>
        <w:t xml:space="preserve"> </w:t>
      </w:r>
      <w:r w:rsidRPr="1987F931" w:rsidR="6080BAFC">
        <w:rPr>
          <w:noProof/>
          <w:lang w:val="nb-NO"/>
        </w:rPr>
        <w:t>når</w:t>
      </w:r>
      <w:r w:rsidRPr="1987F931" w:rsidR="6080BAFC">
        <w:rPr>
          <w:noProof/>
          <w:lang w:val="nb-NO"/>
        </w:rPr>
        <w:t xml:space="preserve"> </w:t>
      </w:r>
      <w:r w:rsidRPr="1987F931" w:rsidR="6080BAFC">
        <w:rPr>
          <w:noProof/>
          <w:lang w:val="nb-NO"/>
        </w:rPr>
        <w:t>personalet</w:t>
      </w:r>
      <w:r w:rsidRPr="1987F931" w:rsidR="6080BAFC">
        <w:rPr>
          <w:noProof/>
          <w:lang w:val="nb-NO"/>
        </w:rPr>
        <w:t xml:space="preserve"> er </w:t>
      </w:r>
      <w:r w:rsidRPr="1987F931" w:rsidR="6080BAFC">
        <w:rPr>
          <w:noProof/>
          <w:lang w:val="nb-NO"/>
        </w:rPr>
        <w:t>tilstede</w:t>
      </w:r>
      <w:r w:rsidRPr="1987F931" w:rsidR="6080BAFC">
        <w:rPr>
          <w:noProof/>
          <w:lang w:val="nb-NO"/>
        </w:rPr>
        <w:t>.</w:t>
      </w:r>
    </w:p>
    <w:p w:rsidR="62F74948" w:rsidP="1987F931" w:rsidRDefault="62F74948" w14:paraId="36B3BAE6" w14:textId="5B4FB333">
      <w:pPr>
        <w:pStyle w:val="Ingenmellomrom"/>
        <w:numPr>
          <w:ilvl w:val="0"/>
          <w:numId w:val="139"/>
        </w:numPr>
        <w:rPr>
          <w:noProof/>
          <w:lang w:val="nb-NO"/>
        </w:rPr>
      </w:pPr>
      <w:r w:rsidRPr="1987F931" w:rsidR="6080BAFC">
        <w:rPr>
          <w:noProof/>
          <w:lang w:val="nb-NO"/>
        </w:rPr>
        <w:t xml:space="preserve">Det </w:t>
      </w:r>
      <w:r w:rsidRPr="1987F931" w:rsidR="6080BAFC">
        <w:rPr>
          <w:noProof/>
          <w:lang w:val="nb-NO"/>
        </w:rPr>
        <w:t>forutsettes</w:t>
      </w:r>
      <w:r w:rsidRPr="1987F931" w:rsidR="6080BAFC">
        <w:rPr>
          <w:noProof/>
          <w:lang w:val="nb-NO"/>
        </w:rPr>
        <w:t xml:space="preserve"> at det </w:t>
      </w:r>
      <w:r w:rsidRPr="1987F931" w:rsidR="6080BAFC">
        <w:rPr>
          <w:noProof/>
          <w:lang w:val="nb-NO"/>
        </w:rPr>
        <w:t>ikke</w:t>
      </w:r>
      <w:r w:rsidRPr="1987F931" w:rsidR="6080BAFC">
        <w:rPr>
          <w:noProof/>
          <w:lang w:val="nb-NO"/>
        </w:rPr>
        <w:t xml:space="preserve"> </w:t>
      </w:r>
      <w:r w:rsidRPr="1987F931" w:rsidR="6080BAFC">
        <w:rPr>
          <w:noProof/>
          <w:lang w:val="nb-NO"/>
        </w:rPr>
        <w:t>røykes</w:t>
      </w:r>
      <w:r w:rsidRPr="1987F931" w:rsidR="6080BAFC">
        <w:rPr>
          <w:noProof/>
          <w:lang w:val="nb-NO"/>
        </w:rPr>
        <w:t xml:space="preserve"> </w:t>
      </w:r>
      <w:r w:rsidRPr="1987F931" w:rsidR="6080BAFC">
        <w:rPr>
          <w:noProof/>
          <w:lang w:val="nb-NO"/>
        </w:rPr>
        <w:t>mens</w:t>
      </w:r>
      <w:r w:rsidRPr="1987F931" w:rsidR="6080BAFC">
        <w:rPr>
          <w:noProof/>
          <w:lang w:val="nb-NO"/>
        </w:rPr>
        <w:t xml:space="preserve"> </w:t>
      </w:r>
      <w:r w:rsidRPr="1987F931" w:rsidR="6080BAFC">
        <w:rPr>
          <w:noProof/>
          <w:lang w:val="nb-NO"/>
        </w:rPr>
        <w:t>tjenesteutøver</w:t>
      </w:r>
      <w:r w:rsidRPr="1987F931" w:rsidR="6080BAFC">
        <w:rPr>
          <w:noProof/>
          <w:lang w:val="nb-NO"/>
        </w:rPr>
        <w:t xml:space="preserve"> er </w:t>
      </w:r>
      <w:r w:rsidRPr="1987F931" w:rsidR="6080BAFC">
        <w:rPr>
          <w:noProof/>
          <w:lang w:val="nb-NO"/>
        </w:rPr>
        <w:t>på</w:t>
      </w:r>
      <w:r w:rsidRPr="1987F931" w:rsidR="6080BAFC">
        <w:rPr>
          <w:noProof/>
          <w:lang w:val="nb-NO"/>
        </w:rPr>
        <w:t xml:space="preserve"> </w:t>
      </w:r>
      <w:r w:rsidRPr="1987F931" w:rsidR="6080BAFC">
        <w:rPr>
          <w:noProof/>
          <w:lang w:val="nb-NO"/>
        </w:rPr>
        <w:t>besøk</w:t>
      </w:r>
      <w:r w:rsidRPr="1987F931" w:rsidR="6080BAFC">
        <w:rPr>
          <w:noProof/>
          <w:lang w:val="nb-NO"/>
        </w:rPr>
        <w:t xml:space="preserve">, </w:t>
      </w:r>
      <w:r w:rsidRPr="1987F931" w:rsidR="6080BAFC">
        <w:rPr>
          <w:noProof/>
          <w:lang w:val="nb-NO"/>
        </w:rPr>
        <w:t>og</w:t>
      </w:r>
      <w:r w:rsidRPr="1987F931" w:rsidR="2BFC67A5">
        <w:rPr>
          <w:noProof/>
          <w:lang w:val="nb-NO"/>
        </w:rPr>
        <w:t xml:space="preserve"> </w:t>
      </w:r>
      <w:r w:rsidRPr="1987F931" w:rsidR="6080BAFC">
        <w:rPr>
          <w:noProof/>
          <w:lang w:val="nb-NO"/>
        </w:rPr>
        <w:t xml:space="preserve">at det </w:t>
      </w:r>
      <w:r w:rsidRPr="1987F931" w:rsidR="6080BAFC">
        <w:rPr>
          <w:noProof/>
          <w:lang w:val="nb-NO"/>
        </w:rPr>
        <w:t>eventuelt</w:t>
      </w:r>
      <w:r w:rsidRPr="1987F931" w:rsidR="6080BAFC">
        <w:rPr>
          <w:noProof/>
          <w:lang w:val="nb-NO"/>
        </w:rPr>
        <w:t xml:space="preserve"> </w:t>
      </w:r>
      <w:r w:rsidRPr="1987F931" w:rsidR="6080BAFC">
        <w:rPr>
          <w:noProof/>
          <w:lang w:val="nb-NO"/>
        </w:rPr>
        <w:t>luftes</w:t>
      </w:r>
      <w:r w:rsidRPr="1987F931" w:rsidR="6080BAFC">
        <w:rPr>
          <w:noProof/>
          <w:lang w:val="nb-NO"/>
        </w:rPr>
        <w:t xml:space="preserve"> </w:t>
      </w:r>
      <w:r w:rsidRPr="1987F931" w:rsidR="6080BAFC">
        <w:rPr>
          <w:noProof/>
          <w:lang w:val="nb-NO"/>
        </w:rPr>
        <w:t>ut</w:t>
      </w:r>
      <w:r w:rsidRPr="1987F931" w:rsidR="6080BAFC">
        <w:rPr>
          <w:noProof/>
          <w:lang w:val="nb-NO"/>
        </w:rPr>
        <w:t xml:space="preserve"> </w:t>
      </w:r>
      <w:r w:rsidRPr="1987F931" w:rsidR="6080BAFC">
        <w:rPr>
          <w:noProof/>
          <w:lang w:val="nb-NO"/>
        </w:rPr>
        <w:t>før</w:t>
      </w:r>
      <w:r w:rsidRPr="1987F931" w:rsidR="6080BAFC">
        <w:rPr>
          <w:noProof/>
          <w:lang w:val="nb-NO"/>
        </w:rPr>
        <w:t xml:space="preserve"> de </w:t>
      </w:r>
      <w:r w:rsidRPr="1987F931" w:rsidR="6080BAFC">
        <w:rPr>
          <w:noProof/>
          <w:lang w:val="nb-NO"/>
        </w:rPr>
        <w:t>kommer</w:t>
      </w:r>
      <w:r w:rsidRPr="1987F931" w:rsidR="6080BAFC">
        <w:rPr>
          <w:noProof/>
          <w:lang w:val="nb-NO"/>
        </w:rPr>
        <w:t>.</w:t>
      </w:r>
    </w:p>
    <w:p w:rsidR="62F74948" w:rsidP="1987F931" w:rsidRDefault="62F74948" w14:paraId="51DC9A3B" w14:textId="1781B683">
      <w:pPr>
        <w:pStyle w:val="Ingenmellomrom"/>
        <w:numPr>
          <w:ilvl w:val="0"/>
          <w:numId w:val="139"/>
        </w:numPr>
        <w:rPr>
          <w:noProof/>
          <w:lang w:val="nb-NO"/>
        </w:rPr>
      </w:pPr>
      <w:r w:rsidRPr="1987F931" w:rsidR="6080BAFC">
        <w:rPr>
          <w:noProof/>
          <w:lang w:val="nb-NO"/>
        </w:rPr>
        <w:t xml:space="preserve">Har du </w:t>
      </w:r>
      <w:r w:rsidRPr="1987F931" w:rsidR="6080BAFC">
        <w:rPr>
          <w:noProof/>
          <w:lang w:val="nb-NO"/>
        </w:rPr>
        <w:t>husdyr</w:t>
      </w:r>
      <w:r w:rsidRPr="1987F931" w:rsidR="6080BAFC">
        <w:rPr>
          <w:noProof/>
          <w:lang w:val="nb-NO"/>
        </w:rPr>
        <w:t xml:space="preserve"> </w:t>
      </w:r>
      <w:r w:rsidRPr="1987F931" w:rsidR="6080BAFC">
        <w:rPr>
          <w:noProof/>
          <w:lang w:val="nb-NO"/>
        </w:rPr>
        <w:t>må</w:t>
      </w:r>
      <w:r w:rsidRPr="1987F931" w:rsidR="6080BAFC">
        <w:rPr>
          <w:noProof/>
          <w:lang w:val="nb-NO"/>
        </w:rPr>
        <w:t xml:space="preserve"> du </w:t>
      </w:r>
      <w:r w:rsidRPr="1987F931" w:rsidR="6080BAFC">
        <w:rPr>
          <w:noProof/>
          <w:lang w:val="nb-NO"/>
        </w:rPr>
        <w:t>sørge</w:t>
      </w:r>
      <w:r w:rsidRPr="1987F931" w:rsidR="6080BAFC">
        <w:rPr>
          <w:noProof/>
          <w:lang w:val="nb-NO"/>
        </w:rPr>
        <w:t xml:space="preserve"> for at </w:t>
      </w:r>
      <w:r w:rsidRPr="1987F931" w:rsidR="6080BAFC">
        <w:rPr>
          <w:noProof/>
          <w:lang w:val="nb-NO"/>
        </w:rPr>
        <w:t>disse</w:t>
      </w:r>
      <w:r w:rsidRPr="1987F931" w:rsidR="6080BAFC">
        <w:rPr>
          <w:noProof/>
          <w:lang w:val="nb-NO"/>
        </w:rPr>
        <w:t xml:space="preserve"> </w:t>
      </w:r>
      <w:r w:rsidRPr="1987F931" w:rsidR="6080BAFC">
        <w:rPr>
          <w:noProof/>
          <w:lang w:val="nb-NO"/>
        </w:rPr>
        <w:t>ikke</w:t>
      </w:r>
      <w:r w:rsidRPr="1987F931" w:rsidR="6080BAFC">
        <w:rPr>
          <w:noProof/>
          <w:lang w:val="nb-NO"/>
        </w:rPr>
        <w:t xml:space="preserve"> er </w:t>
      </w:r>
      <w:r w:rsidRPr="1987F931" w:rsidR="6080BAFC">
        <w:rPr>
          <w:noProof/>
          <w:lang w:val="nb-NO"/>
        </w:rPr>
        <w:t>til</w:t>
      </w:r>
      <w:r w:rsidRPr="1987F931" w:rsidR="6080BAFC">
        <w:rPr>
          <w:noProof/>
          <w:lang w:val="nb-NO"/>
        </w:rPr>
        <w:t xml:space="preserve"> </w:t>
      </w:r>
      <w:r w:rsidRPr="1987F931" w:rsidR="6080BAFC">
        <w:rPr>
          <w:noProof/>
          <w:lang w:val="nb-NO"/>
        </w:rPr>
        <w:t>sjenanse</w:t>
      </w:r>
      <w:r w:rsidRPr="1987F931" w:rsidR="6080BAFC">
        <w:rPr>
          <w:noProof/>
          <w:lang w:val="nb-NO"/>
        </w:rPr>
        <w:t xml:space="preserve"> for</w:t>
      </w:r>
      <w:r w:rsidRPr="1987F931" w:rsidR="20EE845F">
        <w:rPr>
          <w:noProof/>
          <w:lang w:val="nb-NO"/>
        </w:rPr>
        <w:t xml:space="preserve"> </w:t>
      </w:r>
      <w:r w:rsidRPr="1987F931" w:rsidR="6080BAFC">
        <w:rPr>
          <w:noProof/>
          <w:lang w:val="nb-NO"/>
        </w:rPr>
        <w:t>tjenesteutøver</w:t>
      </w:r>
      <w:r w:rsidRPr="1987F931" w:rsidR="6080BAFC">
        <w:rPr>
          <w:noProof/>
          <w:lang w:val="nb-NO"/>
        </w:rPr>
        <w:t xml:space="preserve">. </w:t>
      </w:r>
      <w:r w:rsidRPr="1987F931" w:rsidR="6080BAFC">
        <w:rPr>
          <w:noProof/>
          <w:lang w:val="nb-NO"/>
        </w:rPr>
        <w:t>Dyr</w:t>
      </w:r>
      <w:r w:rsidRPr="1987F931" w:rsidR="6080BAFC">
        <w:rPr>
          <w:noProof/>
          <w:lang w:val="nb-NO"/>
        </w:rPr>
        <w:t xml:space="preserve"> </w:t>
      </w:r>
      <w:r w:rsidRPr="1987F931" w:rsidR="6080BAFC">
        <w:rPr>
          <w:noProof/>
          <w:lang w:val="nb-NO"/>
        </w:rPr>
        <w:t>skal</w:t>
      </w:r>
      <w:r w:rsidRPr="1987F931" w:rsidR="6080BAFC">
        <w:rPr>
          <w:noProof/>
          <w:lang w:val="nb-NO"/>
        </w:rPr>
        <w:t xml:space="preserve"> </w:t>
      </w:r>
      <w:r w:rsidRPr="1987F931" w:rsidR="6080BAFC">
        <w:rPr>
          <w:noProof/>
          <w:lang w:val="nb-NO"/>
        </w:rPr>
        <w:t>ikke</w:t>
      </w:r>
      <w:r w:rsidRPr="1987F931" w:rsidR="6080BAFC">
        <w:rPr>
          <w:noProof/>
          <w:lang w:val="nb-NO"/>
        </w:rPr>
        <w:t xml:space="preserve"> </w:t>
      </w:r>
      <w:r w:rsidRPr="1987F931" w:rsidR="6080BAFC">
        <w:rPr>
          <w:noProof/>
          <w:lang w:val="nb-NO"/>
        </w:rPr>
        <w:t>gå</w:t>
      </w:r>
      <w:r w:rsidRPr="1987F931" w:rsidR="6080BAFC">
        <w:rPr>
          <w:noProof/>
          <w:lang w:val="nb-NO"/>
        </w:rPr>
        <w:t xml:space="preserve"> </w:t>
      </w:r>
      <w:r w:rsidRPr="1987F931" w:rsidR="6080BAFC">
        <w:rPr>
          <w:noProof/>
          <w:lang w:val="nb-NO"/>
        </w:rPr>
        <w:t>løse</w:t>
      </w:r>
      <w:r w:rsidRPr="1987F931" w:rsidR="6080BAFC">
        <w:rPr>
          <w:noProof/>
          <w:lang w:val="nb-NO"/>
        </w:rPr>
        <w:t xml:space="preserve"> </w:t>
      </w:r>
      <w:r w:rsidRPr="1987F931" w:rsidR="6080BAFC">
        <w:rPr>
          <w:noProof/>
          <w:lang w:val="nb-NO"/>
        </w:rPr>
        <w:t>inne</w:t>
      </w:r>
      <w:r w:rsidRPr="1987F931" w:rsidR="6080BAFC">
        <w:rPr>
          <w:noProof/>
          <w:lang w:val="nb-NO"/>
        </w:rPr>
        <w:t xml:space="preserve"> </w:t>
      </w:r>
      <w:r w:rsidRPr="1987F931" w:rsidR="6080BAFC">
        <w:rPr>
          <w:noProof/>
          <w:lang w:val="nb-NO"/>
        </w:rPr>
        <w:t>eller</w:t>
      </w:r>
      <w:r w:rsidRPr="1987F931" w:rsidR="6080BAFC">
        <w:rPr>
          <w:noProof/>
          <w:lang w:val="nb-NO"/>
        </w:rPr>
        <w:t xml:space="preserve"> </w:t>
      </w:r>
      <w:r w:rsidRPr="1987F931" w:rsidR="6080BAFC">
        <w:rPr>
          <w:noProof/>
          <w:lang w:val="nb-NO"/>
        </w:rPr>
        <w:t>utenfor</w:t>
      </w:r>
      <w:r w:rsidRPr="1987F931" w:rsidR="6080BAFC">
        <w:rPr>
          <w:noProof/>
          <w:lang w:val="nb-NO"/>
        </w:rPr>
        <w:t xml:space="preserve"> </w:t>
      </w:r>
      <w:r w:rsidRPr="1987F931" w:rsidR="6080BAFC">
        <w:rPr>
          <w:noProof/>
          <w:lang w:val="nb-NO"/>
        </w:rPr>
        <w:t>huset</w:t>
      </w:r>
      <w:r w:rsidRPr="1987F931" w:rsidR="6080BAFC">
        <w:rPr>
          <w:noProof/>
          <w:lang w:val="nb-NO"/>
        </w:rPr>
        <w:t xml:space="preserve"> </w:t>
      </w:r>
      <w:r w:rsidRPr="1987F931" w:rsidR="6080BAFC">
        <w:rPr>
          <w:noProof/>
          <w:lang w:val="nb-NO"/>
        </w:rPr>
        <w:t>når</w:t>
      </w:r>
      <w:r w:rsidRPr="1987F931" w:rsidR="77A80248">
        <w:rPr>
          <w:noProof/>
          <w:lang w:val="nb-NO"/>
        </w:rPr>
        <w:t xml:space="preserve"> </w:t>
      </w:r>
      <w:r w:rsidRPr="1987F931" w:rsidR="77A80248">
        <w:rPr>
          <w:noProof/>
          <w:lang w:val="nb-NO"/>
        </w:rPr>
        <w:t>tjenesteutøver</w:t>
      </w:r>
      <w:r w:rsidRPr="1987F931" w:rsidR="77A80248">
        <w:rPr>
          <w:noProof/>
          <w:lang w:val="nb-NO"/>
        </w:rPr>
        <w:t xml:space="preserve"> er </w:t>
      </w:r>
      <w:r w:rsidRPr="1987F931" w:rsidR="77A80248">
        <w:rPr>
          <w:noProof/>
          <w:lang w:val="nb-NO"/>
        </w:rPr>
        <w:t>til</w:t>
      </w:r>
      <w:r w:rsidRPr="1987F931" w:rsidR="77A80248">
        <w:rPr>
          <w:noProof/>
          <w:lang w:val="nb-NO"/>
        </w:rPr>
        <w:t xml:space="preserve"> </w:t>
      </w:r>
      <w:r w:rsidRPr="1987F931" w:rsidR="77A80248">
        <w:rPr>
          <w:noProof/>
          <w:lang w:val="nb-NO"/>
        </w:rPr>
        <w:t>stede</w:t>
      </w:r>
      <w:r w:rsidRPr="1987F931" w:rsidR="77A80248">
        <w:rPr>
          <w:noProof/>
          <w:lang w:val="nb-NO"/>
        </w:rPr>
        <w:t>.</w:t>
      </w:r>
    </w:p>
    <w:p w:rsidR="1987F931" w:rsidP="1987F931" w:rsidRDefault="1987F931" w14:paraId="211A5C33" w14:textId="0FCB2FD1">
      <w:pPr>
        <w:pStyle w:val="Normal"/>
        <w:rPr>
          <w:noProof/>
          <w:lang w:val="nb-NO"/>
        </w:rPr>
      </w:pPr>
    </w:p>
    <w:p w:rsidR="23243113" w:rsidP="1987F931" w:rsidRDefault="23243113" w14:paraId="4708707F" w14:textId="6C80F1C2">
      <w:pPr>
        <w:pStyle w:val="Overskrift2"/>
        <w:rPr>
          <w:noProof/>
          <w:lang w:val="nb-NO"/>
        </w:rPr>
      </w:pPr>
      <w:r w:rsidRPr="437AC1FB" w:rsidR="2D85F235">
        <w:rPr>
          <w:noProof/>
          <w:lang w:val="nb-NO"/>
        </w:rPr>
        <w:t>17.</w:t>
      </w:r>
      <w:r w:rsidRPr="437AC1FB" w:rsidR="00E17E0D">
        <w:rPr>
          <w:noProof/>
          <w:lang w:val="nb-NO"/>
        </w:rPr>
        <w:t>8</w:t>
      </w:r>
      <w:r w:rsidRPr="437AC1FB" w:rsidR="2D85F235">
        <w:rPr>
          <w:noProof/>
          <w:lang w:val="nb-NO"/>
        </w:rPr>
        <w:t xml:space="preserve">. </w:t>
      </w:r>
      <w:r w:rsidRPr="437AC1FB" w:rsidR="2D85F235">
        <w:rPr>
          <w:noProof/>
          <w:lang w:val="nb-NO"/>
        </w:rPr>
        <w:t>INNHOLD I TJENESTEN</w:t>
      </w:r>
    </w:p>
    <w:p w:rsidR="23243113" w:rsidP="1987F931" w:rsidRDefault="23243113" w14:paraId="22C0E1CD" w14:textId="5D91EB28">
      <w:pPr>
        <w:pStyle w:val="Ingenmellomrom"/>
        <w:numPr>
          <w:ilvl w:val="0"/>
          <w:numId w:val="140"/>
        </w:numPr>
        <w:rPr>
          <w:noProof/>
          <w:lang w:val="nb-NO"/>
        </w:rPr>
      </w:pPr>
      <w:r w:rsidRPr="1987F931" w:rsidR="43555680">
        <w:rPr>
          <w:noProof/>
          <w:lang w:val="nb-NO"/>
        </w:rPr>
        <w:t>Forebyggende arbeid med informasjon og veiledning til innbyggere,</w:t>
      </w:r>
      <w:r w:rsidRPr="1987F931" w:rsidR="0EDBB08B">
        <w:rPr>
          <w:noProof/>
          <w:lang w:val="nb-NO"/>
        </w:rPr>
        <w:t xml:space="preserve"> </w:t>
      </w:r>
      <w:r w:rsidRPr="1987F931" w:rsidR="43555680">
        <w:rPr>
          <w:noProof/>
          <w:lang w:val="nb-NO"/>
        </w:rPr>
        <w:t>pårørende og andre</w:t>
      </w:r>
      <w:r w:rsidRPr="1987F931" w:rsidR="3C3FB074">
        <w:rPr>
          <w:noProof/>
          <w:lang w:val="nb-NO"/>
        </w:rPr>
        <w:t>.</w:t>
      </w:r>
    </w:p>
    <w:p w:rsidR="23243113" w:rsidP="1987F931" w:rsidRDefault="23243113" w14:paraId="16811A9F" w14:textId="16D2B57D">
      <w:pPr>
        <w:pStyle w:val="Ingenmellomrom"/>
        <w:numPr>
          <w:ilvl w:val="0"/>
          <w:numId w:val="140"/>
        </w:numPr>
        <w:rPr>
          <w:noProof/>
          <w:lang w:val="nb-NO"/>
        </w:rPr>
      </w:pPr>
      <w:r w:rsidRPr="1987F931" w:rsidR="43555680">
        <w:rPr>
          <w:noProof/>
          <w:lang w:val="nb-NO"/>
        </w:rPr>
        <w:t>Samtaler, aktiviteter, kurs og gruppetilbud</w:t>
      </w:r>
      <w:r w:rsidRPr="1987F931" w:rsidR="6B4B8B61">
        <w:rPr>
          <w:noProof/>
          <w:lang w:val="nb-NO"/>
        </w:rPr>
        <w:t>.</w:t>
      </w:r>
    </w:p>
    <w:p w:rsidR="23243113" w:rsidP="1987F931" w:rsidRDefault="23243113" w14:paraId="561833CE" w14:textId="14266EC8">
      <w:pPr>
        <w:pStyle w:val="Ingenmellomrom"/>
        <w:numPr>
          <w:ilvl w:val="0"/>
          <w:numId w:val="140"/>
        </w:numPr>
        <w:rPr>
          <w:noProof/>
          <w:lang w:val="nb-NO"/>
        </w:rPr>
      </w:pPr>
      <w:r w:rsidRPr="1987F931" w:rsidR="43555680">
        <w:rPr>
          <w:noProof/>
          <w:lang w:val="nb-NO"/>
        </w:rPr>
        <w:t>Livskrisehjelp</w:t>
      </w:r>
      <w:r w:rsidRPr="1987F931" w:rsidR="684E6737">
        <w:rPr>
          <w:noProof/>
          <w:lang w:val="nb-NO"/>
        </w:rPr>
        <w:t>.</w:t>
      </w:r>
    </w:p>
    <w:p w:rsidR="23243113" w:rsidP="1987F931" w:rsidRDefault="23243113" w14:paraId="17D5E2EB" w14:textId="4555F6E6">
      <w:pPr>
        <w:pStyle w:val="Ingenmellomrom"/>
        <w:numPr>
          <w:ilvl w:val="0"/>
          <w:numId w:val="140"/>
        </w:numPr>
        <w:rPr>
          <w:noProof/>
          <w:lang w:val="nb-NO"/>
        </w:rPr>
      </w:pPr>
      <w:r w:rsidRPr="1987F931" w:rsidR="43555680">
        <w:rPr>
          <w:noProof/>
          <w:lang w:val="nb-NO"/>
        </w:rPr>
        <w:t>Tjenesten kan ytes individuelt eller i grupper.</w:t>
      </w:r>
    </w:p>
    <w:p w:rsidR="23243113" w:rsidP="1987F931" w:rsidRDefault="23243113" w14:paraId="008143CA" w14:textId="4D48989F">
      <w:pPr>
        <w:pStyle w:val="Ingenmellomrom"/>
        <w:numPr>
          <w:ilvl w:val="0"/>
          <w:numId w:val="140"/>
        </w:numPr>
        <w:rPr>
          <w:noProof/>
          <w:lang w:val="nb-NO"/>
        </w:rPr>
      </w:pPr>
      <w:r w:rsidRPr="1987F931" w:rsidR="43555680">
        <w:rPr>
          <w:noProof/>
          <w:lang w:val="nb-NO"/>
        </w:rPr>
        <w:t>Tjenestene ytes fortrinnsvis i tjenesteyters lokaler.</w:t>
      </w:r>
    </w:p>
    <w:p w:rsidR="2665C3ED" w:rsidP="1987F931" w:rsidRDefault="2665C3ED" w14:paraId="46B73565" w14:textId="4C341EDA" w14:noSpellErr="1">
      <w:pPr>
        <w:rPr>
          <w:noProof/>
          <w:lang w:val="nb-NO"/>
        </w:rPr>
      </w:pPr>
    </w:p>
    <w:p w:rsidR="2665C3ED" w:rsidP="1987F931" w:rsidRDefault="2665C3ED" w14:paraId="6B763D43" w14:textId="6A04D0CD" w14:noSpellErr="1">
      <w:pPr>
        <w:rPr>
          <w:noProof/>
          <w:lang w:val="nb-NO"/>
        </w:rPr>
      </w:pPr>
    </w:p>
    <w:p w:rsidR="2665C3ED" w:rsidP="1987F931" w:rsidRDefault="2665C3ED" w14:paraId="5A6D40D9" w14:textId="34CE603A" w14:noSpellErr="1">
      <w:pPr>
        <w:rPr>
          <w:noProof/>
          <w:lang w:val="nb-NO"/>
        </w:rPr>
      </w:pPr>
    </w:p>
    <w:p w:rsidR="00DD76D2" w:rsidP="1987F931" w:rsidRDefault="00DD76D2" w14:textId="77777777" w14:noSpellErr="1" w14:paraId="70D1B2C0">
      <w:pPr>
        <w:rPr>
          <w:noProof/>
          <w:lang w:val="nb-NO"/>
        </w:rPr>
      </w:pPr>
      <w:r>
        <w:rPr>
          <w:noProof/>
          <w:lang w:eastAsia="nb-NO"/>
        </w:rPr>
        <mc:AlternateContent>
          <mc:Choice Requires="wps">
            <w:drawing>
              <wp:anchor distT="0" distB="0" distL="114300" distR="114300" simplePos="0" relativeHeight="251660288" behindDoc="1" locked="0" layoutInCell="1" allowOverlap="1" wp14:anchorId="69589772" wp14:editId="06B6D4E6">
                <wp:simplePos x="0" y="0"/>
                <wp:positionH relativeFrom="page">
                  <wp:posOffset>0</wp:posOffset>
                </wp:positionH>
                <wp:positionV relativeFrom="page">
                  <wp:posOffset>0</wp:posOffset>
                </wp:positionV>
                <wp:extent cx="7559675" cy="10699115"/>
                <wp:effectExtent l="0" t="0" r="3175" b="6985"/>
                <wp:wrapNone/>
                <wp:docPr id="5" name="Rectangle 5"/>
                <wp:cNvGraphicFramePr/>
                <a:graphic xmlns:a="http://schemas.openxmlformats.org/drawingml/2006/main">
                  <a:graphicData uri="http://schemas.microsoft.com/office/word/2010/wordprocessingShape">
                    <wps:wsp>
                      <wps:cNvSpPr/>
                      <wps:spPr>
                        <a:xfrm>
                          <a:off x="0" y="0"/>
                          <a:ext cx="7559675" cy="10699115"/>
                        </a:xfrm>
                        <a:prstGeom prst="rect">
                          <a:avLst/>
                        </a:prstGeom>
                        <a:blipFill>
                          <a:blip r:embed="rId13"/>
                          <a:srcRect/>
                          <a:stretch>
                            <a:fillRect l="-85" r="-8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Rectangle 5" style="position:absolute;margin-left:0;margin-top:0;width:595.25pt;height:842.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1pt" w14:anchorId="5BA28C7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">
                <v:fill type="frame" o:title="" recolor="t" rotate="t" r:id="rId14"/>
                <w10:wrap anchorx="page" anchory="page"/>
              </v:rect>
            </w:pict>
          </mc:Fallback>
        </mc:AlternateContent>
      </w:r>
    </w:p>
    <w:sdt>
      <w:sdtPr>
        <w:id w:val="1011798759"/>
        <w:lock w:val="contentLocked"/>
        <w:placeholder>
          <w:docPart w:val="2BD8120503E54CDEB5426AD6CCBE3C7E"/>
        </w:placeholder>
        <w:group/>
      </w:sdtPr>
      <w:sdtEndPr/>
      <w:sdtContent>
        <w:p w:rsidRPr="009B44C8" w:rsidR="008603C3" w:rsidP="00D22F30" w:rsidRDefault="00F6764B" w14:paraId="52D84FD0" w14:textId="77777777" w14:noSpellErr="1">
          <w:r>
            <w:rPr>
              <w:noProof/>
              <w:lang w:eastAsia="nb-NO"/>
            </w:rPr>
            <w:drawing>
              <wp:anchor distT="0" distB="0" distL="114300" distR="114300" simplePos="0" relativeHeight="251662336" behindDoc="1" locked="0" layoutInCell="1" allowOverlap="1" wp14:anchorId="2F121EEC" wp14:editId="65391362">
                <wp:simplePos x="0" y="0"/>
                <wp:positionH relativeFrom="page">
                  <wp:posOffset>5676900</wp:posOffset>
                </wp:positionH>
                <wp:positionV relativeFrom="page">
                  <wp:posOffset>9671571</wp:posOffset>
                </wp:positionV>
                <wp:extent cx="1417649" cy="457789"/>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417649" cy="457789"/>
                        </a:xfrm>
                        <a:prstGeom prst="rect">
                          <a:avLst/>
                        </a:prstGeom>
                      </pic:spPr>
                    </pic:pic>
                  </a:graphicData>
                </a:graphic>
                <wp14:sizeRelH relativeFrom="margin">
                  <wp14:pctWidth>0</wp14:pctWidth>
                </wp14:sizeRelH>
                <wp14:sizeRelV relativeFrom="margin">
                  <wp14:pctHeight>0</wp14:pctHeight>
                </wp14:sizeRelV>
              </wp:anchor>
            </w:drawing>
          </w:r>
        </w:p>
        <w:p w:rsidR="1987F931" w:rsidRDefault="1987F931" w14:paraId="4AB27CCD" w14:textId="67B9418C">
          <w:r w:rsidR="1987F931">
            <w:rPr/>
            <w:t>￼</w:t>
          </w:r>
        </w:p>
        <w:p w:rsidR="1987F931" w:rsidP="1987F931" w:rsidRDefault="1987F931" w14:paraId="514C03C4" w14:textId="7D3EF2A3">
          <w:pPr>
            <w:pStyle w:val="Normal"/>
          </w:pPr>
        </w:p>
      </w:sdtContent>
    </w:sdt>
    <w:sectPr w:rsidRPr="009B44C8" w:rsidR="008603C3" w:rsidSect="00407841">
      <w:headerReference w:type="default" r:id="rId17"/>
      <w:footerReference w:type="default" r:id="rId18"/>
      <w:headerReference w:type="first" r:id="rId19"/>
      <w:footerReference w:type="first" r:id="rId20"/>
      <w:pgSz w:w="11906" w:h="16838" w:orient="portrait" w:code="9"/>
      <w:pgMar w:top="924" w:right="2381" w:bottom="1440" w:left="913" w:header="397" w:footer="720" w:gutter="0"/>
      <w:cols w:space="720"/>
      <w:docGrid w:linePitch="360"/>
      <w:titlePg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7C48" w:rsidP="00146450" w:rsidRDefault="00827C48" w14:paraId="1AFFBFB2" w14:textId="77777777">
      <w:pPr>
        <w:spacing w:after="0" w:line="240" w:lineRule="auto"/>
      </w:pPr>
      <w:r>
        <w:separator/>
      </w:r>
    </w:p>
  </w:endnote>
  <w:endnote w:type="continuationSeparator" w:id="0">
    <w:p w:rsidR="00827C48" w:rsidP="00146450" w:rsidRDefault="00827C48" w14:paraId="567B36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70"/>
      <w:gridCol w:w="2870"/>
      <w:gridCol w:w="2870"/>
    </w:tblGrid>
    <w:tr w:rsidR="2665C3ED" w:rsidTr="62C5298A" w14:paraId="037FC327" w14:textId="77777777">
      <w:trPr>
        <w:trHeight w:val="300"/>
      </w:trPr>
      <w:tc>
        <w:tcPr>
          <w:tcW w:w="2870" w:type="dxa"/>
          <w:tcMar/>
        </w:tcPr>
        <w:p w:rsidR="2665C3ED" w:rsidP="2665C3ED" w:rsidRDefault="2665C3ED" w14:paraId="1FB85CE4" w14:textId="6E5C23E5" w14:noSpellErr="1">
          <w:pPr>
            <w:pStyle w:val="Topptekst"/>
            <w:ind w:left="-115"/>
          </w:pPr>
        </w:p>
      </w:tc>
      <w:tc>
        <w:tcPr>
          <w:tcW w:w="2870" w:type="dxa"/>
          <w:tcMar/>
        </w:tcPr>
        <w:p w:rsidR="2665C3ED" w:rsidP="2665C3ED" w:rsidRDefault="2665C3ED" w14:paraId="100F9C03" w14:textId="2155F59D" w14:noSpellErr="1">
          <w:pPr>
            <w:pStyle w:val="Topptekst"/>
            <w:jc w:val="center"/>
          </w:pPr>
        </w:p>
      </w:tc>
      <w:tc>
        <w:tcPr>
          <w:tcW w:w="2870" w:type="dxa"/>
          <w:tcMar/>
        </w:tcPr>
        <w:p w:rsidR="2665C3ED" w:rsidP="62C5298A" w:rsidRDefault="2665C3ED" w14:paraId="77555ED2" w14:textId="6B73CAF4">
          <w:pPr>
            <w:pStyle w:val="Topptekst"/>
            <w:suppressLineNumbers w:val="0"/>
            <w:spacing w:before="0" w:beforeAutospacing="off" w:after="0" w:afterAutospacing="off" w:line="240" w:lineRule="auto"/>
            <w:ind w:left="0" w:right="-115"/>
            <w:jc w:val="right"/>
          </w:pPr>
          <w:r>
            <w:fldChar w:fldCharType="begin"/>
          </w:r>
          <w:r>
            <w:instrText xml:space="preserve">PAGE</w:instrText>
          </w:r>
          <w:r>
            <w:fldChar w:fldCharType="separate"/>
          </w:r>
          <w:r>
            <w:fldChar w:fldCharType="end"/>
          </w:r>
          <w:r w:rsidR="62C5298A">
            <w:rPr/>
            <w:t xml:space="preserve"> av </w:t>
          </w:r>
          <w:r w:rsidR="62C5298A">
            <w:rPr/>
            <w:t>56</w:t>
          </w:r>
        </w:p>
      </w:tc>
    </w:tr>
  </w:tbl>
  <w:p w:rsidR="2665C3ED" w:rsidP="2665C3ED" w:rsidRDefault="2665C3ED" w14:paraId="6D0AE882" w14:textId="1B3DBD3E" w14:noSpellErr="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p w:rsidR="00AA17ED" w:rsidRDefault="00B80F3A" w14:paraId="2E29D9FC" w14:textId="77777777" w14:noSpellErr="1">
    <w:pPr>
      <w:pStyle w:val="Bunntekst"/>
    </w:pPr>
    <w:r>
      <w:rPr>
        <w:noProof/>
        <w:lang w:eastAsia="nb-NO"/>
      </w:rPr>
      <w:drawing>
        <wp:anchor distT="0" distB="0" distL="114300" distR="114300" simplePos="0" relativeHeight="251663360" behindDoc="1" locked="0" layoutInCell="1" allowOverlap="1" wp14:anchorId="2DB2AE3F" wp14:editId="3AD3714B">
          <wp:simplePos x="0" y="0"/>
          <wp:positionH relativeFrom="page">
            <wp:posOffset>5680669</wp:posOffset>
          </wp:positionH>
          <wp:positionV relativeFrom="page">
            <wp:posOffset>9669780</wp:posOffset>
          </wp:positionV>
          <wp:extent cx="1411200" cy="457200"/>
          <wp:effectExtent l="0" t="0" r="0" b="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cNvPicPr/>
                </pic:nvPicPr>
                <pic:blipFill>
                  <a:blip r:embed="rId1">
                    <a:extLst>
                      <a:ext uri="{96DAC541-7B7A-43D3-8B79-37D633B846F1}">
                        <asvg:svgBlip xmlns:asvg="http://schemas.microsoft.com/office/drawing/2016/SVG/main" r:embed="rId2"/>
                      </a:ext>
                    </a:extLst>
                  </a:blip>
                  <a:stretch>
                    <a:fillRect/>
                  </a:stretch>
                </pic:blipFill>
                <pic:spPr>
                  <a:xfrm>
                    <a:off x="0" y="0"/>
                    <a:ext cx="141120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7C48" w:rsidP="00146450" w:rsidRDefault="00827C48" w14:paraId="16C4DF51" w14:textId="77777777">
      <w:pPr>
        <w:spacing w:after="0" w:line="240" w:lineRule="auto"/>
      </w:pPr>
      <w:r>
        <w:separator/>
      </w:r>
    </w:p>
  </w:footnote>
  <w:footnote w:type="continuationSeparator" w:id="0">
    <w:p w:rsidR="00827C48" w:rsidP="00146450" w:rsidRDefault="00827C48" w14:paraId="3F8AE96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6450" w:rsidRDefault="00407841" w14:paraId="1E90FE43" w14:textId="2A1AB07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p w:rsidR="00146450" w:rsidP="000B0BA4" w:rsidRDefault="004C69B6" w14:paraId="62B179E0" w14:textId="77777777" w14:noSpellErr="1">
    <w:pPr>
      <w:pStyle w:val="Bunntekst"/>
    </w:pPr>
    <w:r>
      <w:rPr>
        <w:noProof/>
        <w:lang w:eastAsia="nb-NO"/>
      </w:rPr>
      <mc:AlternateContent>
        <mc:Choice Requires="wps">
          <w:drawing>
            <wp:anchor distT="0" distB="0" distL="114300" distR="114300" simplePos="0" relativeHeight="251654139" behindDoc="1" locked="0" layoutInCell="1" allowOverlap="1" wp14:anchorId="75949DB7" wp14:editId="61735E01">
              <wp:simplePos x="0" y="0"/>
              <wp:positionH relativeFrom="page">
                <wp:posOffset>0</wp:posOffset>
              </wp:positionH>
              <wp:positionV relativeFrom="page">
                <wp:posOffset>4832350</wp:posOffset>
              </wp:positionV>
              <wp:extent cx="7560000" cy="5862320"/>
              <wp:effectExtent l="0" t="0" r="0" b="0"/>
              <wp:wrapNone/>
              <wp:docPr id="11" name="forsideBilde" hidden="1"/>
              <wp:cNvGraphicFramePr/>
              <a:graphic xmlns:a="http://schemas.openxmlformats.org/drawingml/2006/main">
                <a:graphicData uri="http://schemas.microsoft.com/office/word/2010/wordprocessingShape">
                  <wps:wsp>
                    <wps:cNvSpPr/>
                    <wps:spPr>
                      <a:xfrm>
                        <a:off x="0" y="0"/>
                        <a:ext cx="7560000" cy="586232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http://schemas.openxmlformats.org/drawingml/2006/main">
          <w:pict>
            <v:rect id="forsideBilde" style="position:absolute;margin-left:0;margin-top:380.5pt;width:595.3pt;height:461.6pt;z-index:-2516623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cfcdcd [2894]" stroked="f" strokeweight="1pt" w14:anchorId="4C3A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">
              <w10:wrap anchorx="page" anchory="page"/>
            </v:rect>
          </w:pict>
        </mc:Fallback>
      </mc:AlternateContent>
    </w:r>
    <w:r w:rsidRPr="008A3BCA" w:rsidR="008A3BCA">
      <w:rPr>
        <w:noProof/>
        <w:lang w:eastAsia="nb-NO"/>
      </w:rPr>
      <w:drawing>
        <wp:anchor distT="0" distB="0" distL="114300" distR="114300" simplePos="0" relativeHeight="251656189" behindDoc="1" locked="0" layoutInCell="1" allowOverlap="1" wp14:anchorId="21EA3531" wp14:editId="310750B3">
          <wp:simplePos x="0" y="0"/>
          <wp:positionH relativeFrom="page">
            <wp:posOffset>0</wp:posOffset>
          </wp:positionH>
          <wp:positionV relativeFrom="page">
            <wp:posOffset>0</wp:posOffset>
          </wp:positionV>
          <wp:extent cx="7560000" cy="10699200"/>
          <wp:effectExtent l="0" t="0" r="3175" b="6985"/>
          <wp:wrapNone/>
          <wp:docPr id="9" name="forsideRo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sideRod" hidden="1"/>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Pr="008A3BCA" w:rsidR="008A3BCA">
      <w:rPr>
        <w:noProof/>
        <w:lang w:eastAsia="nb-NO"/>
      </w:rPr>
      <w:drawing>
        <wp:anchor distT="0" distB="0" distL="114300" distR="114300" simplePos="0" relativeHeight="251657214" behindDoc="1" locked="0" layoutInCell="1" allowOverlap="1" wp14:anchorId="00AFA9D7" wp14:editId="6E13432B">
          <wp:simplePos x="0" y="0"/>
          <wp:positionH relativeFrom="page">
            <wp:posOffset>0</wp:posOffset>
          </wp:positionH>
          <wp:positionV relativeFrom="page">
            <wp:posOffset>0</wp:posOffset>
          </wp:positionV>
          <wp:extent cx="7560000" cy="10699200"/>
          <wp:effectExtent l="0" t="0" r="3175" b="6985"/>
          <wp:wrapNone/>
          <wp:docPr id="7" name="forsideBl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sideBlaa"/>
                  <pic:cNvPicPr/>
                </pic:nvPicPr>
                <pic:blipFill>
                  <a:blip r:embed="rId3">
                    <a:extLst>
                      <a:ext uri="{96DAC541-7B7A-43D3-8B79-37D633B846F1}">
                        <asvg:svgBlip xmlns:asvg="http://schemas.microsoft.com/office/drawing/2016/SVG/main" r:embed="rId4"/>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Pr="00CA440C" w:rsidR="00CA440C">
      <w:rPr>
        <w:noProof/>
        <w:lang w:eastAsia="nb-NO"/>
      </w:rPr>
      <w:drawing>
        <wp:anchor distT="0" distB="0" distL="114300" distR="114300" simplePos="0" relativeHeight="251655164" behindDoc="1" locked="0" layoutInCell="1" allowOverlap="1" wp14:anchorId="7404ACF3" wp14:editId="726BD40B">
          <wp:simplePos x="0" y="0"/>
          <wp:positionH relativeFrom="page">
            <wp:posOffset>0</wp:posOffset>
          </wp:positionH>
          <wp:positionV relativeFrom="page">
            <wp:posOffset>0</wp:posOffset>
          </wp:positionV>
          <wp:extent cx="7560000" cy="10699200"/>
          <wp:effectExtent l="0" t="0" r="3175" b="6985"/>
          <wp:wrapNone/>
          <wp:docPr id="10" name="forsideGron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sideGronn" hidden="1"/>
                  <pic:cNvPicPr/>
                </pic:nvPicPr>
                <pic:blipFill>
                  <a:blip r:embed="rId5">
                    <a:extLst>
                      <a:ext uri="{96DAC541-7B7A-43D3-8B79-37D633B846F1}">
                        <asvg:svgBlip xmlns:asvg="http://schemas.microsoft.com/office/drawing/2016/SVG/main" r:embed="rId6"/>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bookmark int2:bookmarkName="_Int_BcVESKX6" int2:invalidationBookmarkName="" int2:hashCode="isbPSOqMFP1QAr" int2:id="DId7mCRe">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77">
    <w:nsid w:val="2f1b8f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6">
    <w:nsid w:val="25637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5">
    <w:nsid w:val="4d2102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4">
    <w:nsid w:val="5dcf03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4c6825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2">
    <w:nsid w:val="5870f4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5725fb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196441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20a16b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6330af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1d8836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6c30fab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65">
    <w:nsid w:val="12a27a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69ceb3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179580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7508fe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1">
    <w:nsid w:val="7eed19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4b87e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3441f2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683a48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7">
    <w:nsid w:val="6c6ee2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6">
    <w:nsid w:val="3e06e4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5">
    <w:nsid w:val="4b727a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13ffb4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3fee5b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128eb7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18bbbb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0">
    <w:nsid w:val="5fd0ba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9">
    <w:nsid w:val="5d7f7d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8">
    <w:nsid w:val="30899b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7">
    <w:nsid w:val="6f2a05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6">
    <w:nsid w:val="8bade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5">
    <w:nsid w:val="53d21032"/>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4">
    <w:nsid w:val="29866e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3">
    <w:nsid w:val="36ba93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2">
    <w:nsid w:val="26ea4e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1">
    <w:nsid w:val="1cec1f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0">
    <w:nsid w:val="5203d7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6b1930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8">
    <w:nsid w:val="21d39a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7">
    <w:nsid w:val="1e4f49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b67bd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30b598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15559f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41585a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2">
    <w:nsid w:val="61259c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1">
    <w:nsid w:val="394975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0">
    <w:nsid w:val="4e97e6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6dca6b4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28">
    <w:nsid w:val="4f26c3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7">
    <w:nsid w:val="292dd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2dc09a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67d13c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37c7f0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3">
    <w:nsid w:val="1aefa1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60d0ab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32fcfe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1d0997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695651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4a9703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79860b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7adc7e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nsid w:val="131840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6049ea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56b3ba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251e11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2975fa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48cd70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9">
    <w:nsid w:val="12775b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3be40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227430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13c056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44dee5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71ff8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29971c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5d1a4b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3f1bcb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6dc091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51d836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58fef5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788299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707506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ca5ae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68672a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5624c8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363b48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2bc587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2abaeb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6582e1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29d44a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5947e5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217a35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4ef85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62933b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1b041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7b2fc8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2bbb51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24a818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aaa3e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445769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54b9dd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40d48d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330515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4e1b71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455e49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nsid w:val="409f9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nsid w:val="5c4d77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687b5ce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nsid w:val="12ac4c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26338e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3de2a1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5128e4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10e9c4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17ec4d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3a47bb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1d54d1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72c1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50c06c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3eeb75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3fe1bb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152be1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36953a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4c5301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582db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981eb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5fd6d3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4fd1f6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6c4e4d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7a869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cc443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49b69b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b45cd9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db2c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6512ce0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73f7274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522f3d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4d41e2f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e95343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44c447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4406ff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41f350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8f1ec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aaf157"/>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4">
    <w:nsid w:val="30d912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2894f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29e05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4d87cf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205a0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90c29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623eec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c1c4f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887f6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38e6f4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36386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fb1dd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9b435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e518e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56564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fe4e5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6cd14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ea302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237168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b4ac0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2863b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ef708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72dbf8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4e967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55e21d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1d7e8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424a38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e21b3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307c4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36aee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59c22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312100C"/>
    <w:multiLevelType w:val="hybridMultilevel"/>
    <w:tmpl w:val="D9041ED8"/>
    <w:lvl w:ilvl="0" w:tplc="B75233CC">
      <w:start w:val="1"/>
      <w:numFmt w:val="bullet"/>
      <w:lvlText w:val=""/>
      <w:lvlJc w:val="left"/>
      <w:pPr>
        <w:ind w:left="720" w:hanging="360"/>
      </w:pPr>
      <w:rPr>
        <w:rFonts w:hint="default" w:ascii="Symbol" w:hAnsi="Symbol"/>
      </w:rPr>
    </w:lvl>
    <w:lvl w:ilvl="1" w:tplc="9B64EAD8">
      <w:start w:val="1"/>
      <w:numFmt w:val="bullet"/>
      <w:lvlText w:val="o"/>
      <w:lvlJc w:val="left"/>
      <w:pPr>
        <w:ind w:left="1440" w:hanging="360"/>
      </w:pPr>
      <w:rPr>
        <w:rFonts w:hint="default" w:ascii="Courier New" w:hAnsi="Courier New"/>
      </w:rPr>
    </w:lvl>
    <w:lvl w:ilvl="2" w:tplc="2182FB9E">
      <w:start w:val="1"/>
      <w:numFmt w:val="bullet"/>
      <w:lvlText w:val=""/>
      <w:lvlJc w:val="left"/>
      <w:pPr>
        <w:ind w:left="2160" w:hanging="360"/>
      </w:pPr>
      <w:rPr>
        <w:rFonts w:hint="default" w:ascii="Wingdings" w:hAnsi="Wingdings"/>
      </w:rPr>
    </w:lvl>
    <w:lvl w:ilvl="3" w:tplc="7436C968">
      <w:start w:val="1"/>
      <w:numFmt w:val="bullet"/>
      <w:lvlText w:val=""/>
      <w:lvlJc w:val="left"/>
      <w:pPr>
        <w:ind w:left="2880" w:hanging="360"/>
      </w:pPr>
      <w:rPr>
        <w:rFonts w:hint="default" w:ascii="Symbol" w:hAnsi="Symbol"/>
      </w:rPr>
    </w:lvl>
    <w:lvl w:ilvl="4" w:tplc="303242BE">
      <w:start w:val="1"/>
      <w:numFmt w:val="bullet"/>
      <w:lvlText w:val="o"/>
      <w:lvlJc w:val="left"/>
      <w:pPr>
        <w:ind w:left="3600" w:hanging="360"/>
      </w:pPr>
      <w:rPr>
        <w:rFonts w:hint="default" w:ascii="Courier New" w:hAnsi="Courier New"/>
      </w:rPr>
    </w:lvl>
    <w:lvl w:ilvl="5" w:tplc="EEE2E52C">
      <w:start w:val="1"/>
      <w:numFmt w:val="bullet"/>
      <w:lvlText w:val=""/>
      <w:lvlJc w:val="left"/>
      <w:pPr>
        <w:ind w:left="4320" w:hanging="360"/>
      </w:pPr>
      <w:rPr>
        <w:rFonts w:hint="default" w:ascii="Wingdings" w:hAnsi="Wingdings"/>
      </w:rPr>
    </w:lvl>
    <w:lvl w:ilvl="6" w:tplc="4E0C731C">
      <w:start w:val="1"/>
      <w:numFmt w:val="bullet"/>
      <w:lvlText w:val=""/>
      <w:lvlJc w:val="left"/>
      <w:pPr>
        <w:ind w:left="5040" w:hanging="360"/>
      </w:pPr>
      <w:rPr>
        <w:rFonts w:hint="default" w:ascii="Symbol" w:hAnsi="Symbol"/>
      </w:rPr>
    </w:lvl>
    <w:lvl w:ilvl="7" w:tplc="72B4D12E">
      <w:start w:val="1"/>
      <w:numFmt w:val="bullet"/>
      <w:lvlText w:val="o"/>
      <w:lvlJc w:val="left"/>
      <w:pPr>
        <w:ind w:left="5760" w:hanging="360"/>
      </w:pPr>
      <w:rPr>
        <w:rFonts w:hint="default" w:ascii="Courier New" w:hAnsi="Courier New"/>
      </w:rPr>
    </w:lvl>
    <w:lvl w:ilvl="8" w:tplc="4E5A4C6A">
      <w:start w:val="1"/>
      <w:numFmt w:val="bullet"/>
      <w:lvlText w:val=""/>
      <w:lvlJc w:val="left"/>
      <w:pPr>
        <w:ind w:left="6480" w:hanging="360"/>
      </w:pPr>
      <w:rPr>
        <w:rFonts w:hint="default" w:ascii="Wingdings" w:hAnsi="Wingdings"/>
      </w:rPr>
    </w:lvl>
  </w:abstractNum>
  <w:abstractNum w:abstractNumId="1" w15:restartNumberingAfterBreak="0">
    <w:nsid w:val="5D6E4044"/>
    <w:multiLevelType w:val="hybridMultilevel"/>
    <w:tmpl w:val="6C0C8458"/>
    <w:lvl w:ilvl="0" w:tplc="C046DFBE">
      <w:start w:val="1"/>
      <w:numFmt w:val="bullet"/>
      <w:lvlText w:val=""/>
      <w:lvlJc w:val="left"/>
      <w:pPr>
        <w:ind w:left="360" w:hanging="360"/>
      </w:pPr>
      <w:rPr>
        <w:rFonts w:hint="default" w:ascii="Symbol" w:hAnsi="Symbol"/>
      </w:rPr>
    </w:lvl>
    <w:lvl w:ilvl="1" w:tplc="FB9ACB6A">
      <w:start w:val="1"/>
      <w:numFmt w:val="bullet"/>
      <w:lvlText w:val="o"/>
      <w:lvlJc w:val="left"/>
      <w:pPr>
        <w:ind w:left="1080" w:hanging="360"/>
      </w:pPr>
      <w:rPr>
        <w:rFonts w:hint="default" w:ascii="Courier New" w:hAnsi="Courier New"/>
      </w:rPr>
    </w:lvl>
    <w:lvl w:ilvl="2" w:tplc="5FB88FA8">
      <w:start w:val="1"/>
      <w:numFmt w:val="bullet"/>
      <w:lvlText w:val=""/>
      <w:lvlJc w:val="left"/>
      <w:pPr>
        <w:ind w:left="1800" w:hanging="360"/>
      </w:pPr>
      <w:rPr>
        <w:rFonts w:hint="default" w:ascii="Wingdings" w:hAnsi="Wingdings"/>
      </w:rPr>
    </w:lvl>
    <w:lvl w:ilvl="3" w:tplc="9372E4EC">
      <w:start w:val="1"/>
      <w:numFmt w:val="bullet"/>
      <w:lvlText w:val=""/>
      <w:lvlJc w:val="left"/>
      <w:pPr>
        <w:ind w:left="2520" w:hanging="360"/>
      </w:pPr>
      <w:rPr>
        <w:rFonts w:hint="default" w:ascii="Symbol" w:hAnsi="Symbol"/>
      </w:rPr>
    </w:lvl>
    <w:lvl w:ilvl="4" w:tplc="E3EEA9FC">
      <w:start w:val="1"/>
      <w:numFmt w:val="bullet"/>
      <w:lvlText w:val="o"/>
      <w:lvlJc w:val="left"/>
      <w:pPr>
        <w:ind w:left="3240" w:hanging="360"/>
      </w:pPr>
      <w:rPr>
        <w:rFonts w:hint="default" w:ascii="Courier New" w:hAnsi="Courier New"/>
      </w:rPr>
    </w:lvl>
    <w:lvl w:ilvl="5" w:tplc="D580472A">
      <w:start w:val="1"/>
      <w:numFmt w:val="bullet"/>
      <w:lvlText w:val=""/>
      <w:lvlJc w:val="left"/>
      <w:pPr>
        <w:ind w:left="3960" w:hanging="360"/>
      </w:pPr>
      <w:rPr>
        <w:rFonts w:hint="default" w:ascii="Wingdings" w:hAnsi="Wingdings"/>
      </w:rPr>
    </w:lvl>
    <w:lvl w:ilvl="6" w:tplc="7CCE59D6">
      <w:start w:val="1"/>
      <w:numFmt w:val="bullet"/>
      <w:lvlText w:val=""/>
      <w:lvlJc w:val="left"/>
      <w:pPr>
        <w:ind w:left="4680" w:hanging="360"/>
      </w:pPr>
      <w:rPr>
        <w:rFonts w:hint="default" w:ascii="Symbol" w:hAnsi="Symbol"/>
      </w:rPr>
    </w:lvl>
    <w:lvl w:ilvl="7" w:tplc="D1761580">
      <w:start w:val="1"/>
      <w:numFmt w:val="bullet"/>
      <w:lvlText w:val="o"/>
      <w:lvlJc w:val="left"/>
      <w:pPr>
        <w:ind w:left="5400" w:hanging="360"/>
      </w:pPr>
      <w:rPr>
        <w:rFonts w:hint="default" w:ascii="Courier New" w:hAnsi="Courier New"/>
      </w:rPr>
    </w:lvl>
    <w:lvl w:ilvl="8" w:tplc="2D209B90">
      <w:start w:val="1"/>
      <w:numFmt w:val="bullet"/>
      <w:lvlText w:val=""/>
      <w:lvlJc w:val="left"/>
      <w:pPr>
        <w:ind w:left="6120" w:hanging="360"/>
      </w:pPr>
      <w:rPr>
        <w:rFonts w:hint="default" w:ascii="Wingdings" w:hAnsi="Wingdings"/>
      </w:rPr>
    </w:lvl>
  </w:abstractNum>
  <w:abstractNum w:abstractNumId="2" w15:restartNumberingAfterBreak="0">
    <w:nsid w:val="78CCE124"/>
    <w:multiLevelType w:val="hybridMultilevel"/>
    <w:tmpl w:val="6D560408"/>
    <w:lvl w:ilvl="0" w:tplc="0D9C80AC">
      <w:start w:val="1"/>
      <w:numFmt w:val="bullet"/>
      <w:lvlText w:val=""/>
      <w:lvlJc w:val="left"/>
      <w:pPr>
        <w:ind w:left="720" w:hanging="360"/>
      </w:pPr>
      <w:rPr>
        <w:rFonts w:hint="default" w:ascii="Symbol" w:hAnsi="Symbol"/>
      </w:rPr>
    </w:lvl>
    <w:lvl w:ilvl="1" w:tplc="E3D61EC2">
      <w:start w:val="1"/>
      <w:numFmt w:val="bullet"/>
      <w:lvlText w:val="o"/>
      <w:lvlJc w:val="left"/>
      <w:pPr>
        <w:ind w:left="1440" w:hanging="360"/>
      </w:pPr>
      <w:rPr>
        <w:rFonts w:hint="default" w:ascii="Courier New" w:hAnsi="Courier New"/>
      </w:rPr>
    </w:lvl>
    <w:lvl w:ilvl="2" w:tplc="78BA05F0">
      <w:start w:val="1"/>
      <w:numFmt w:val="bullet"/>
      <w:lvlText w:val=""/>
      <w:lvlJc w:val="left"/>
      <w:pPr>
        <w:ind w:left="2160" w:hanging="360"/>
      </w:pPr>
      <w:rPr>
        <w:rFonts w:hint="default" w:ascii="Wingdings" w:hAnsi="Wingdings"/>
      </w:rPr>
    </w:lvl>
    <w:lvl w:ilvl="3" w:tplc="479A651A">
      <w:start w:val="1"/>
      <w:numFmt w:val="bullet"/>
      <w:lvlText w:val=""/>
      <w:lvlJc w:val="left"/>
      <w:pPr>
        <w:ind w:left="2880" w:hanging="360"/>
      </w:pPr>
      <w:rPr>
        <w:rFonts w:hint="default" w:ascii="Symbol" w:hAnsi="Symbol"/>
      </w:rPr>
    </w:lvl>
    <w:lvl w:ilvl="4" w:tplc="F86AA8CE">
      <w:start w:val="1"/>
      <w:numFmt w:val="bullet"/>
      <w:lvlText w:val="o"/>
      <w:lvlJc w:val="left"/>
      <w:pPr>
        <w:ind w:left="3600" w:hanging="360"/>
      </w:pPr>
      <w:rPr>
        <w:rFonts w:hint="default" w:ascii="Courier New" w:hAnsi="Courier New"/>
      </w:rPr>
    </w:lvl>
    <w:lvl w:ilvl="5" w:tplc="8238193E">
      <w:start w:val="1"/>
      <w:numFmt w:val="bullet"/>
      <w:lvlText w:val=""/>
      <w:lvlJc w:val="left"/>
      <w:pPr>
        <w:ind w:left="4320" w:hanging="360"/>
      </w:pPr>
      <w:rPr>
        <w:rFonts w:hint="default" w:ascii="Wingdings" w:hAnsi="Wingdings"/>
      </w:rPr>
    </w:lvl>
    <w:lvl w:ilvl="6" w:tplc="D012DD00">
      <w:start w:val="1"/>
      <w:numFmt w:val="bullet"/>
      <w:lvlText w:val=""/>
      <w:lvlJc w:val="left"/>
      <w:pPr>
        <w:ind w:left="5040" w:hanging="360"/>
      </w:pPr>
      <w:rPr>
        <w:rFonts w:hint="default" w:ascii="Symbol" w:hAnsi="Symbol"/>
      </w:rPr>
    </w:lvl>
    <w:lvl w:ilvl="7" w:tplc="ED1E5E00">
      <w:start w:val="1"/>
      <w:numFmt w:val="bullet"/>
      <w:lvlText w:val="o"/>
      <w:lvlJc w:val="left"/>
      <w:pPr>
        <w:ind w:left="5760" w:hanging="360"/>
      </w:pPr>
      <w:rPr>
        <w:rFonts w:hint="default" w:ascii="Courier New" w:hAnsi="Courier New"/>
      </w:rPr>
    </w:lvl>
    <w:lvl w:ilvl="8" w:tplc="A1BC2C30">
      <w:start w:val="1"/>
      <w:numFmt w:val="bullet"/>
      <w:lvlText w:val=""/>
      <w:lvlJc w:val="left"/>
      <w:pPr>
        <w:ind w:left="6480" w:hanging="360"/>
      </w:pPr>
      <w:rPr>
        <w:rFonts w:hint="default" w:ascii="Wingdings" w:hAnsi="Wingdings"/>
      </w:rPr>
    </w:lvl>
  </w:abstractNum>
  <w:abstractNum w:abstractNumId="3" w15:restartNumberingAfterBreak="0">
    <w:nsid w:val="7C14D97F"/>
    <w:multiLevelType w:val="hybridMultilevel"/>
    <w:tmpl w:val="D782595A"/>
    <w:lvl w:ilvl="0" w:tplc="318E960A">
      <w:start w:val="1"/>
      <w:numFmt w:val="bullet"/>
      <w:lvlText w:val=""/>
      <w:lvlJc w:val="left"/>
      <w:pPr>
        <w:ind w:left="360" w:hanging="360"/>
      </w:pPr>
      <w:rPr>
        <w:rFonts w:hint="default" w:ascii="Symbol" w:hAnsi="Symbol"/>
      </w:rPr>
    </w:lvl>
    <w:lvl w:ilvl="1" w:tplc="918AC350">
      <w:start w:val="1"/>
      <w:numFmt w:val="bullet"/>
      <w:lvlText w:val="o"/>
      <w:lvlJc w:val="left"/>
      <w:pPr>
        <w:ind w:left="1080" w:hanging="360"/>
      </w:pPr>
      <w:rPr>
        <w:rFonts w:hint="default" w:ascii="Courier New" w:hAnsi="Courier New"/>
      </w:rPr>
    </w:lvl>
    <w:lvl w:ilvl="2" w:tplc="53DA2AD6">
      <w:start w:val="1"/>
      <w:numFmt w:val="bullet"/>
      <w:lvlText w:val=""/>
      <w:lvlJc w:val="left"/>
      <w:pPr>
        <w:ind w:left="1800" w:hanging="360"/>
      </w:pPr>
      <w:rPr>
        <w:rFonts w:hint="default" w:ascii="Wingdings" w:hAnsi="Wingdings"/>
      </w:rPr>
    </w:lvl>
    <w:lvl w:ilvl="3" w:tplc="B00C3F6A">
      <w:start w:val="1"/>
      <w:numFmt w:val="bullet"/>
      <w:lvlText w:val=""/>
      <w:lvlJc w:val="left"/>
      <w:pPr>
        <w:ind w:left="2520" w:hanging="360"/>
      </w:pPr>
      <w:rPr>
        <w:rFonts w:hint="default" w:ascii="Symbol" w:hAnsi="Symbol"/>
      </w:rPr>
    </w:lvl>
    <w:lvl w:ilvl="4" w:tplc="3644471E">
      <w:start w:val="1"/>
      <w:numFmt w:val="bullet"/>
      <w:lvlText w:val="o"/>
      <w:lvlJc w:val="left"/>
      <w:pPr>
        <w:ind w:left="3240" w:hanging="360"/>
      </w:pPr>
      <w:rPr>
        <w:rFonts w:hint="default" w:ascii="Courier New" w:hAnsi="Courier New"/>
      </w:rPr>
    </w:lvl>
    <w:lvl w:ilvl="5" w:tplc="D4401220">
      <w:start w:val="1"/>
      <w:numFmt w:val="bullet"/>
      <w:lvlText w:val=""/>
      <w:lvlJc w:val="left"/>
      <w:pPr>
        <w:ind w:left="3960" w:hanging="360"/>
      </w:pPr>
      <w:rPr>
        <w:rFonts w:hint="default" w:ascii="Wingdings" w:hAnsi="Wingdings"/>
      </w:rPr>
    </w:lvl>
    <w:lvl w:ilvl="6" w:tplc="B3C8B13C">
      <w:start w:val="1"/>
      <w:numFmt w:val="bullet"/>
      <w:lvlText w:val=""/>
      <w:lvlJc w:val="left"/>
      <w:pPr>
        <w:ind w:left="4680" w:hanging="360"/>
      </w:pPr>
      <w:rPr>
        <w:rFonts w:hint="default" w:ascii="Symbol" w:hAnsi="Symbol"/>
      </w:rPr>
    </w:lvl>
    <w:lvl w:ilvl="7" w:tplc="C67C3152">
      <w:start w:val="1"/>
      <w:numFmt w:val="bullet"/>
      <w:lvlText w:val="o"/>
      <w:lvlJc w:val="left"/>
      <w:pPr>
        <w:ind w:left="5400" w:hanging="360"/>
      </w:pPr>
      <w:rPr>
        <w:rFonts w:hint="default" w:ascii="Courier New" w:hAnsi="Courier New"/>
      </w:rPr>
    </w:lvl>
    <w:lvl w:ilvl="8" w:tplc="70E21DD2">
      <w:start w:val="1"/>
      <w:numFmt w:val="bullet"/>
      <w:lvlText w:val=""/>
      <w:lvlJc w:val="left"/>
      <w:pPr>
        <w:ind w:left="6120" w:hanging="360"/>
      </w:pPr>
      <w:rPr>
        <w:rFonts w:hint="default" w:ascii="Wingdings" w:hAnsi="Wingdings"/>
      </w:rPr>
    </w:lvl>
  </w:abstract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8FB"/>
    <w:rsid w:val="000B0BA4"/>
    <w:rsid w:val="000B747F"/>
    <w:rsid w:val="000E65AB"/>
    <w:rsid w:val="000F7BEC"/>
    <w:rsid w:val="00118AC8"/>
    <w:rsid w:val="00146450"/>
    <w:rsid w:val="00147DE2"/>
    <w:rsid w:val="00151D2D"/>
    <w:rsid w:val="001D74D5"/>
    <w:rsid w:val="00202B67"/>
    <w:rsid w:val="002355D0"/>
    <w:rsid w:val="00240E43"/>
    <w:rsid w:val="00322A97"/>
    <w:rsid w:val="00332579"/>
    <w:rsid w:val="003408FB"/>
    <w:rsid w:val="00351EF1"/>
    <w:rsid w:val="00364500"/>
    <w:rsid w:val="00367C8B"/>
    <w:rsid w:val="0037553D"/>
    <w:rsid w:val="003A8E81"/>
    <w:rsid w:val="003B1970"/>
    <w:rsid w:val="003D7ACC"/>
    <w:rsid w:val="003F0036"/>
    <w:rsid w:val="00407841"/>
    <w:rsid w:val="00418786"/>
    <w:rsid w:val="00437A10"/>
    <w:rsid w:val="004C69B6"/>
    <w:rsid w:val="004E1A45"/>
    <w:rsid w:val="004F2A2A"/>
    <w:rsid w:val="00511D65"/>
    <w:rsid w:val="00516853"/>
    <w:rsid w:val="00534BC1"/>
    <w:rsid w:val="0055246E"/>
    <w:rsid w:val="005646EB"/>
    <w:rsid w:val="00564D23"/>
    <w:rsid w:val="005C3838"/>
    <w:rsid w:val="00632C5B"/>
    <w:rsid w:val="00633C9A"/>
    <w:rsid w:val="00654FE3"/>
    <w:rsid w:val="006DA7B2"/>
    <w:rsid w:val="006F704E"/>
    <w:rsid w:val="00724843"/>
    <w:rsid w:val="007615B9"/>
    <w:rsid w:val="0077F449"/>
    <w:rsid w:val="0078CF38"/>
    <w:rsid w:val="00813FAD"/>
    <w:rsid w:val="008157CA"/>
    <w:rsid w:val="008245E7"/>
    <w:rsid w:val="00827C48"/>
    <w:rsid w:val="00853AA3"/>
    <w:rsid w:val="008603C3"/>
    <w:rsid w:val="008A3BCA"/>
    <w:rsid w:val="008B542C"/>
    <w:rsid w:val="008E37F7"/>
    <w:rsid w:val="0090CD23"/>
    <w:rsid w:val="00934AD7"/>
    <w:rsid w:val="0095D5F6"/>
    <w:rsid w:val="009B44C8"/>
    <w:rsid w:val="00A23B0C"/>
    <w:rsid w:val="00A34D68"/>
    <w:rsid w:val="00A36F7F"/>
    <w:rsid w:val="00A96405"/>
    <w:rsid w:val="00AA17ED"/>
    <w:rsid w:val="00AA7578"/>
    <w:rsid w:val="00AE05DC"/>
    <w:rsid w:val="00AE2954"/>
    <w:rsid w:val="00AF7B71"/>
    <w:rsid w:val="00B495CA"/>
    <w:rsid w:val="00B52E7C"/>
    <w:rsid w:val="00B70DF0"/>
    <w:rsid w:val="00B80F3A"/>
    <w:rsid w:val="00BA3797"/>
    <w:rsid w:val="00BC61B7"/>
    <w:rsid w:val="00BCBDD6"/>
    <w:rsid w:val="00BDA771"/>
    <w:rsid w:val="00C03D5E"/>
    <w:rsid w:val="00C26EB5"/>
    <w:rsid w:val="00C31412"/>
    <w:rsid w:val="00C45317"/>
    <w:rsid w:val="00C71A03"/>
    <w:rsid w:val="00C86488"/>
    <w:rsid w:val="00C90205"/>
    <w:rsid w:val="00CA440C"/>
    <w:rsid w:val="00CB6EBB"/>
    <w:rsid w:val="00CD3F05"/>
    <w:rsid w:val="00D00D3F"/>
    <w:rsid w:val="00D0487B"/>
    <w:rsid w:val="00D06A44"/>
    <w:rsid w:val="00D14200"/>
    <w:rsid w:val="00D22F30"/>
    <w:rsid w:val="00D333C0"/>
    <w:rsid w:val="00D612D9"/>
    <w:rsid w:val="00D70C22"/>
    <w:rsid w:val="00D71CBF"/>
    <w:rsid w:val="00DD76D2"/>
    <w:rsid w:val="00E17E0D"/>
    <w:rsid w:val="00E36E31"/>
    <w:rsid w:val="00E46D63"/>
    <w:rsid w:val="00E64AAB"/>
    <w:rsid w:val="00E6942A"/>
    <w:rsid w:val="00EA75D5"/>
    <w:rsid w:val="00EAFB4A"/>
    <w:rsid w:val="00EB3BE7"/>
    <w:rsid w:val="00F33FDD"/>
    <w:rsid w:val="00F620B3"/>
    <w:rsid w:val="00F6764B"/>
    <w:rsid w:val="00FB435B"/>
    <w:rsid w:val="01026055"/>
    <w:rsid w:val="0103C4E4"/>
    <w:rsid w:val="010D8853"/>
    <w:rsid w:val="0111A072"/>
    <w:rsid w:val="0120E6D7"/>
    <w:rsid w:val="0126214B"/>
    <w:rsid w:val="0132EB4D"/>
    <w:rsid w:val="014BB274"/>
    <w:rsid w:val="014DFCF0"/>
    <w:rsid w:val="016F959C"/>
    <w:rsid w:val="017F9123"/>
    <w:rsid w:val="01875A43"/>
    <w:rsid w:val="018A9AF3"/>
    <w:rsid w:val="0197F075"/>
    <w:rsid w:val="01B687C3"/>
    <w:rsid w:val="01B7CC3D"/>
    <w:rsid w:val="01C595E0"/>
    <w:rsid w:val="020085FD"/>
    <w:rsid w:val="0200B5C0"/>
    <w:rsid w:val="02075C32"/>
    <w:rsid w:val="020766B5"/>
    <w:rsid w:val="020E4014"/>
    <w:rsid w:val="0213A27F"/>
    <w:rsid w:val="02175BA2"/>
    <w:rsid w:val="0253E50E"/>
    <w:rsid w:val="02558310"/>
    <w:rsid w:val="0258EC63"/>
    <w:rsid w:val="025E8165"/>
    <w:rsid w:val="0265AE60"/>
    <w:rsid w:val="0283598F"/>
    <w:rsid w:val="028A6FC0"/>
    <w:rsid w:val="0299A0EB"/>
    <w:rsid w:val="02A495FD"/>
    <w:rsid w:val="02B5A30C"/>
    <w:rsid w:val="02C12DE1"/>
    <w:rsid w:val="02C268A7"/>
    <w:rsid w:val="02E0A10D"/>
    <w:rsid w:val="02E4F97D"/>
    <w:rsid w:val="02EA9DE2"/>
    <w:rsid w:val="02EAF0AE"/>
    <w:rsid w:val="02EC698D"/>
    <w:rsid w:val="02F383BF"/>
    <w:rsid w:val="02F448F0"/>
    <w:rsid w:val="02FEBBF7"/>
    <w:rsid w:val="0302A703"/>
    <w:rsid w:val="0345094E"/>
    <w:rsid w:val="0347030A"/>
    <w:rsid w:val="0359F30E"/>
    <w:rsid w:val="0362F315"/>
    <w:rsid w:val="0372B4D8"/>
    <w:rsid w:val="037D6752"/>
    <w:rsid w:val="0386D925"/>
    <w:rsid w:val="038BC975"/>
    <w:rsid w:val="03A033DE"/>
    <w:rsid w:val="03A9E905"/>
    <w:rsid w:val="03B59F99"/>
    <w:rsid w:val="03BA4F94"/>
    <w:rsid w:val="03C1AE4F"/>
    <w:rsid w:val="03C31162"/>
    <w:rsid w:val="03C54DA0"/>
    <w:rsid w:val="03C83A14"/>
    <w:rsid w:val="03E4F204"/>
    <w:rsid w:val="03F0873D"/>
    <w:rsid w:val="04078A7B"/>
    <w:rsid w:val="0413321D"/>
    <w:rsid w:val="041F5C66"/>
    <w:rsid w:val="044C3D23"/>
    <w:rsid w:val="0451838F"/>
    <w:rsid w:val="045D02D7"/>
    <w:rsid w:val="0460D52A"/>
    <w:rsid w:val="0476F0F4"/>
    <w:rsid w:val="04775735"/>
    <w:rsid w:val="047BBF9A"/>
    <w:rsid w:val="048EEB03"/>
    <w:rsid w:val="0490D605"/>
    <w:rsid w:val="0499D121"/>
    <w:rsid w:val="04A44B8B"/>
    <w:rsid w:val="04A78F27"/>
    <w:rsid w:val="04AA481C"/>
    <w:rsid w:val="04AEB942"/>
    <w:rsid w:val="04B94E37"/>
    <w:rsid w:val="04CDAB37"/>
    <w:rsid w:val="04DAC1FE"/>
    <w:rsid w:val="04EBE64A"/>
    <w:rsid w:val="04F0EB26"/>
    <w:rsid w:val="05002C19"/>
    <w:rsid w:val="0500B0D9"/>
    <w:rsid w:val="050E7179"/>
    <w:rsid w:val="051D7FEF"/>
    <w:rsid w:val="054E4962"/>
    <w:rsid w:val="0569492B"/>
    <w:rsid w:val="058A4ED8"/>
    <w:rsid w:val="058D04A4"/>
    <w:rsid w:val="05908D25"/>
    <w:rsid w:val="059BD653"/>
    <w:rsid w:val="059FA68F"/>
    <w:rsid w:val="05A08F79"/>
    <w:rsid w:val="05ACDB75"/>
    <w:rsid w:val="05BB8CFA"/>
    <w:rsid w:val="05C215F2"/>
    <w:rsid w:val="05C87305"/>
    <w:rsid w:val="05E50B93"/>
    <w:rsid w:val="05F158CB"/>
    <w:rsid w:val="05F58698"/>
    <w:rsid w:val="0604660B"/>
    <w:rsid w:val="060678F1"/>
    <w:rsid w:val="0607512B"/>
    <w:rsid w:val="06155778"/>
    <w:rsid w:val="0635C054"/>
    <w:rsid w:val="064D7C10"/>
    <w:rsid w:val="06570635"/>
    <w:rsid w:val="065F202B"/>
    <w:rsid w:val="06603598"/>
    <w:rsid w:val="067174AC"/>
    <w:rsid w:val="067247D4"/>
    <w:rsid w:val="067F0D83"/>
    <w:rsid w:val="0689A49A"/>
    <w:rsid w:val="06A8C7D2"/>
    <w:rsid w:val="06AA78DF"/>
    <w:rsid w:val="06ABB200"/>
    <w:rsid w:val="06B307CA"/>
    <w:rsid w:val="06BA5A5E"/>
    <w:rsid w:val="06BBE641"/>
    <w:rsid w:val="06BC7361"/>
    <w:rsid w:val="06DC26EC"/>
    <w:rsid w:val="06DE2DA7"/>
    <w:rsid w:val="06E67AC7"/>
    <w:rsid w:val="06E8F3BC"/>
    <w:rsid w:val="06F64967"/>
    <w:rsid w:val="06F92BBD"/>
    <w:rsid w:val="06F9767D"/>
    <w:rsid w:val="06FF94AC"/>
    <w:rsid w:val="070250A8"/>
    <w:rsid w:val="070CD911"/>
    <w:rsid w:val="0718A6B0"/>
    <w:rsid w:val="0730098E"/>
    <w:rsid w:val="07353126"/>
    <w:rsid w:val="07432B00"/>
    <w:rsid w:val="074C3B15"/>
    <w:rsid w:val="0754EE49"/>
    <w:rsid w:val="0757AFD7"/>
    <w:rsid w:val="0758482D"/>
    <w:rsid w:val="0773B50D"/>
    <w:rsid w:val="079C5C6E"/>
    <w:rsid w:val="07A4EC28"/>
    <w:rsid w:val="07AD0C01"/>
    <w:rsid w:val="07AD9D2D"/>
    <w:rsid w:val="07B26068"/>
    <w:rsid w:val="07B43865"/>
    <w:rsid w:val="07D4766D"/>
    <w:rsid w:val="07D8AB7D"/>
    <w:rsid w:val="07DC3F2B"/>
    <w:rsid w:val="07E62540"/>
    <w:rsid w:val="07E71C9C"/>
    <w:rsid w:val="07F13157"/>
    <w:rsid w:val="07F570F7"/>
    <w:rsid w:val="07FD7A48"/>
    <w:rsid w:val="07FF15CB"/>
    <w:rsid w:val="0801D6C2"/>
    <w:rsid w:val="0821392B"/>
    <w:rsid w:val="083ADA30"/>
    <w:rsid w:val="0840AB4D"/>
    <w:rsid w:val="0845553B"/>
    <w:rsid w:val="08490A33"/>
    <w:rsid w:val="085597AB"/>
    <w:rsid w:val="085DE6AF"/>
    <w:rsid w:val="085F059A"/>
    <w:rsid w:val="087F0391"/>
    <w:rsid w:val="08834FE4"/>
    <w:rsid w:val="089E2109"/>
    <w:rsid w:val="08B9703A"/>
    <w:rsid w:val="08C5860E"/>
    <w:rsid w:val="08CF13AE"/>
    <w:rsid w:val="08DF7C86"/>
    <w:rsid w:val="08E18935"/>
    <w:rsid w:val="08EBC85E"/>
    <w:rsid w:val="08EE447B"/>
    <w:rsid w:val="0901D6B3"/>
    <w:rsid w:val="09328EF7"/>
    <w:rsid w:val="093CA776"/>
    <w:rsid w:val="094B6E42"/>
    <w:rsid w:val="09587B34"/>
    <w:rsid w:val="095CE5BE"/>
    <w:rsid w:val="095EA90F"/>
    <w:rsid w:val="09612DCB"/>
    <w:rsid w:val="09780F8C"/>
    <w:rsid w:val="097FDFB9"/>
    <w:rsid w:val="09891A3B"/>
    <w:rsid w:val="098DB83C"/>
    <w:rsid w:val="098DE1A0"/>
    <w:rsid w:val="0995D0AE"/>
    <w:rsid w:val="09A0BD09"/>
    <w:rsid w:val="09A683FF"/>
    <w:rsid w:val="09ADCE6C"/>
    <w:rsid w:val="09BB6442"/>
    <w:rsid w:val="09CB65AF"/>
    <w:rsid w:val="09D2B4F3"/>
    <w:rsid w:val="09F0114F"/>
    <w:rsid w:val="0A04D8B7"/>
    <w:rsid w:val="0A1F40A5"/>
    <w:rsid w:val="0A36827A"/>
    <w:rsid w:val="0A376366"/>
    <w:rsid w:val="0A47E855"/>
    <w:rsid w:val="0A59E38A"/>
    <w:rsid w:val="0A5BABAA"/>
    <w:rsid w:val="0A5DC76C"/>
    <w:rsid w:val="0A66F360"/>
    <w:rsid w:val="0A6726C4"/>
    <w:rsid w:val="0A69D8D6"/>
    <w:rsid w:val="0A7071B1"/>
    <w:rsid w:val="0A78887F"/>
    <w:rsid w:val="0A7E0B2F"/>
    <w:rsid w:val="0A7F50D8"/>
    <w:rsid w:val="0A8A6A6A"/>
    <w:rsid w:val="0ABAB49C"/>
    <w:rsid w:val="0ACA98A1"/>
    <w:rsid w:val="0ACE9213"/>
    <w:rsid w:val="0AD9EA14"/>
    <w:rsid w:val="0AE028AD"/>
    <w:rsid w:val="0AE17405"/>
    <w:rsid w:val="0AE9EB38"/>
    <w:rsid w:val="0AECF1B0"/>
    <w:rsid w:val="0B053991"/>
    <w:rsid w:val="0B1DA9B0"/>
    <w:rsid w:val="0B27D7CE"/>
    <w:rsid w:val="0B2CC1EC"/>
    <w:rsid w:val="0B35B16A"/>
    <w:rsid w:val="0B36A25E"/>
    <w:rsid w:val="0B3C5A4A"/>
    <w:rsid w:val="0B5C1211"/>
    <w:rsid w:val="0B63125D"/>
    <w:rsid w:val="0B64BD55"/>
    <w:rsid w:val="0B663AAC"/>
    <w:rsid w:val="0B6EEE57"/>
    <w:rsid w:val="0B761C97"/>
    <w:rsid w:val="0B82CFE0"/>
    <w:rsid w:val="0B989BC4"/>
    <w:rsid w:val="0BB4FAE7"/>
    <w:rsid w:val="0BBA6780"/>
    <w:rsid w:val="0BBF6252"/>
    <w:rsid w:val="0BC25506"/>
    <w:rsid w:val="0BCF7770"/>
    <w:rsid w:val="0BED229F"/>
    <w:rsid w:val="0BFAC754"/>
    <w:rsid w:val="0BFF3E6C"/>
    <w:rsid w:val="0C032A66"/>
    <w:rsid w:val="0C10EFC1"/>
    <w:rsid w:val="0C10EFC1"/>
    <w:rsid w:val="0C141121"/>
    <w:rsid w:val="0C15FA5E"/>
    <w:rsid w:val="0C1F7304"/>
    <w:rsid w:val="0C29D328"/>
    <w:rsid w:val="0C48F454"/>
    <w:rsid w:val="0C53F9D0"/>
    <w:rsid w:val="0C57541D"/>
    <w:rsid w:val="0C5E2D98"/>
    <w:rsid w:val="0C603B19"/>
    <w:rsid w:val="0C78AA97"/>
    <w:rsid w:val="0C7AED9F"/>
    <w:rsid w:val="0C7D22A2"/>
    <w:rsid w:val="0C7DA284"/>
    <w:rsid w:val="0C8202D9"/>
    <w:rsid w:val="0C8A5B7A"/>
    <w:rsid w:val="0C8BD40A"/>
    <w:rsid w:val="0C91D2F4"/>
    <w:rsid w:val="0C9C8362"/>
    <w:rsid w:val="0C9F4BD5"/>
    <w:rsid w:val="0CA52E3D"/>
    <w:rsid w:val="0CA79951"/>
    <w:rsid w:val="0CB36997"/>
    <w:rsid w:val="0CBCD27A"/>
    <w:rsid w:val="0CCF1E3C"/>
    <w:rsid w:val="0CDBF94D"/>
    <w:rsid w:val="0CE63D1F"/>
    <w:rsid w:val="0CEC5FE4"/>
    <w:rsid w:val="0CFC46FD"/>
    <w:rsid w:val="0CFC692C"/>
    <w:rsid w:val="0CFCDEED"/>
    <w:rsid w:val="0CFF1100"/>
    <w:rsid w:val="0D11F3AE"/>
    <w:rsid w:val="0D2C6DC9"/>
    <w:rsid w:val="0D366E8F"/>
    <w:rsid w:val="0D432A65"/>
    <w:rsid w:val="0D50CB4B"/>
    <w:rsid w:val="0D574741"/>
    <w:rsid w:val="0D664333"/>
    <w:rsid w:val="0D6CB838"/>
    <w:rsid w:val="0D6F603E"/>
    <w:rsid w:val="0D73ACAC"/>
    <w:rsid w:val="0D760A60"/>
    <w:rsid w:val="0D7E27DB"/>
    <w:rsid w:val="0D8CBA09"/>
    <w:rsid w:val="0D933037"/>
    <w:rsid w:val="0D93B184"/>
    <w:rsid w:val="0DACD9E1"/>
    <w:rsid w:val="0DAD1B56"/>
    <w:rsid w:val="0DBD45BD"/>
    <w:rsid w:val="0DCCC295"/>
    <w:rsid w:val="0DD59996"/>
    <w:rsid w:val="0DDA99DD"/>
    <w:rsid w:val="0DEA0EB2"/>
    <w:rsid w:val="0DEDBD32"/>
    <w:rsid w:val="0DF9E0C1"/>
    <w:rsid w:val="0E15930D"/>
    <w:rsid w:val="0E23FE60"/>
    <w:rsid w:val="0E3525D0"/>
    <w:rsid w:val="0E3647B7"/>
    <w:rsid w:val="0E36FB97"/>
    <w:rsid w:val="0E49F86B"/>
    <w:rsid w:val="0E57C7BB"/>
    <w:rsid w:val="0E599101"/>
    <w:rsid w:val="0E7CD6DC"/>
    <w:rsid w:val="0E911578"/>
    <w:rsid w:val="0E99BA5C"/>
    <w:rsid w:val="0E9DEED3"/>
    <w:rsid w:val="0E9E5204"/>
    <w:rsid w:val="0EB4FB4F"/>
    <w:rsid w:val="0EC58E01"/>
    <w:rsid w:val="0EC6C839"/>
    <w:rsid w:val="0ECD9204"/>
    <w:rsid w:val="0ECE1074"/>
    <w:rsid w:val="0ED3623F"/>
    <w:rsid w:val="0EDBB08B"/>
    <w:rsid w:val="0EDD8030"/>
    <w:rsid w:val="0EDF0905"/>
    <w:rsid w:val="0EE44DBA"/>
    <w:rsid w:val="0EED43D4"/>
    <w:rsid w:val="0EF92B4B"/>
    <w:rsid w:val="0F0D9FF6"/>
    <w:rsid w:val="0F1A5410"/>
    <w:rsid w:val="0F1B6F17"/>
    <w:rsid w:val="0F35958F"/>
    <w:rsid w:val="0F39D82E"/>
    <w:rsid w:val="0F3AF7B4"/>
    <w:rsid w:val="0F3CC3BA"/>
    <w:rsid w:val="0F4426A5"/>
    <w:rsid w:val="0F53898E"/>
    <w:rsid w:val="0F53FDC2"/>
    <w:rsid w:val="0F663F44"/>
    <w:rsid w:val="0F7CCBC6"/>
    <w:rsid w:val="0F816308"/>
    <w:rsid w:val="0F86888C"/>
    <w:rsid w:val="0F886B9A"/>
    <w:rsid w:val="0FA80D0B"/>
    <w:rsid w:val="0FA8D419"/>
    <w:rsid w:val="0FC06F9F"/>
    <w:rsid w:val="0FD175AC"/>
    <w:rsid w:val="0FD69D6C"/>
    <w:rsid w:val="1002414C"/>
    <w:rsid w:val="1003D9F9"/>
    <w:rsid w:val="1006E63D"/>
    <w:rsid w:val="1018A73D"/>
    <w:rsid w:val="1019A673"/>
    <w:rsid w:val="1020171A"/>
    <w:rsid w:val="10271FD6"/>
    <w:rsid w:val="1029BC38"/>
    <w:rsid w:val="10354248"/>
    <w:rsid w:val="10493F16"/>
    <w:rsid w:val="105BC178"/>
    <w:rsid w:val="10606F71"/>
    <w:rsid w:val="106585EE"/>
    <w:rsid w:val="106C1451"/>
    <w:rsid w:val="108383A0"/>
    <w:rsid w:val="10961022"/>
    <w:rsid w:val="10A65A91"/>
    <w:rsid w:val="10AC58D4"/>
    <w:rsid w:val="10ACB8A5"/>
    <w:rsid w:val="10AF7254"/>
    <w:rsid w:val="10C1E71B"/>
    <w:rsid w:val="10D0517B"/>
    <w:rsid w:val="10EAC8FF"/>
    <w:rsid w:val="10FCC2CA"/>
    <w:rsid w:val="11028E40"/>
    <w:rsid w:val="1106DA8A"/>
    <w:rsid w:val="11113798"/>
    <w:rsid w:val="111E0A4E"/>
    <w:rsid w:val="112E64D9"/>
    <w:rsid w:val="11311FB6"/>
    <w:rsid w:val="11340B72"/>
    <w:rsid w:val="11423314"/>
    <w:rsid w:val="1151865A"/>
    <w:rsid w:val="115573FC"/>
    <w:rsid w:val="11697757"/>
    <w:rsid w:val="11697757"/>
    <w:rsid w:val="116FE463"/>
    <w:rsid w:val="11772313"/>
    <w:rsid w:val="118B385E"/>
    <w:rsid w:val="11B1FDD2"/>
    <w:rsid w:val="11B79496"/>
    <w:rsid w:val="11BBAAA8"/>
    <w:rsid w:val="11BE57E0"/>
    <w:rsid w:val="11C96687"/>
    <w:rsid w:val="11E17746"/>
    <w:rsid w:val="12084207"/>
    <w:rsid w:val="1213309D"/>
    <w:rsid w:val="121C5EBE"/>
    <w:rsid w:val="12255F81"/>
    <w:rsid w:val="122E6C28"/>
    <w:rsid w:val="125FA4C2"/>
    <w:rsid w:val="1264C29E"/>
    <w:rsid w:val="128908B7"/>
    <w:rsid w:val="1293BE26"/>
    <w:rsid w:val="1295A07F"/>
    <w:rsid w:val="129BF75B"/>
    <w:rsid w:val="129D02A4"/>
    <w:rsid w:val="12A22581"/>
    <w:rsid w:val="12B55897"/>
    <w:rsid w:val="12C424DD"/>
    <w:rsid w:val="12D2F170"/>
    <w:rsid w:val="12DC1481"/>
    <w:rsid w:val="12E90430"/>
    <w:rsid w:val="12EA76A8"/>
    <w:rsid w:val="12ECBA12"/>
    <w:rsid w:val="12ECCCFE"/>
    <w:rsid w:val="12F6A617"/>
    <w:rsid w:val="12FC7A94"/>
    <w:rsid w:val="1303C804"/>
    <w:rsid w:val="13173A8A"/>
    <w:rsid w:val="132F3D08"/>
    <w:rsid w:val="1338309A"/>
    <w:rsid w:val="1338EDA5"/>
    <w:rsid w:val="135D02ED"/>
    <w:rsid w:val="136C2071"/>
    <w:rsid w:val="13707D6B"/>
    <w:rsid w:val="1381E50F"/>
    <w:rsid w:val="1388839D"/>
    <w:rsid w:val="13A0BB62"/>
    <w:rsid w:val="13A8C0AC"/>
    <w:rsid w:val="13B0225B"/>
    <w:rsid w:val="13BB2462"/>
    <w:rsid w:val="13C32134"/>
    <w:rsid w:val="13C80B28"/>
    <w:rsid w:val="13C94783"/>
    <w:rsid w:val="13CBB2C9"/>
    <w:rsid w:val="13D647FF"/>
    <w:rsid w:val="13DA5983"/>
    <w:rsid w:val="13DCA855"/>
    <w:rsid w:val="13DDC514"/>
    <w:rsid w:val="13E174DE"/>
    <w:rsid w:val="13F8CFA3"/>
    <w:rsid w:val="1405D4D4"/>
    <w:rsid w:val="141FEFAE"/>
    <w:rsid w:val="14202887"/>
    <w:rsid w:val="14485D71"/>
    <w:rsid w:val="144DACB3"/>
    <w:rsid w:val="14562D4C"/>
    <w:rsid w:val="146BAC34"/>
    <w:rsid w:val="146FD7A6"/>
    <w:rsid w:val="148361AF"/>
    <w:rsid w:val="14880EE9"/>
    <w:rsid w:val="148DFC4F"/>
    <w:rsid w:val="14B0FBE7"/>
    <w:rsid w:val="14C3ED6F"/>
    <w:rsid w:val="14C52A39"/>
    <w:rsid w:val="14D13A3B"/>
    <w:rsid w:val="14E82E84"/>
    <w:rsid w:val="14EDE103"/>
    <w:rsid w:val="14EF09AB"/>
    <w:rsid w:val="14F3FAEA"/>
    <w:rsid w:val="14F8E785"/>
    <w:rsid w:val="150329DE"/>
    <w:rsid w:val="150CA826"/>
    <w:rsid w:val="151C8E1F"/>
    <w:rsid w:val="15316E6B"/>
    <w:rsid w:val="1531D2BF"/>
    <w:rsid w:val="15406C2E"/>
    <w:rsid w:val="15615336"/>
    <w:rsid w:val="1561E319"/>
    <w:rsid w:val="1574C727"/>
    <w:rsid w:val="157EF3C1"/>
    <w:rsid w:val="15825248"/>
    <w:rsid w:val="158654A3"/>
    <w:rsid w:val="15870348"/>
    <w:rsid w:val="158C8254"/>
    <w:rsid w:val="158EF0CE"/>
    <w:rsid w:val="1592CF27"/>
    <w:rsid w:val="1592FA19"/>
    <w:rsid w:val="159BCB4C"/>
    <w:rsid w:val="15CD0575"/>
    <w:rsid w:val="15DA4BAD"/>
    <w:rsid w:val="15DFF343"/>
    <w:rsid w:val="15F2E235"/>
    <w:rsid w:val="16077C95"/>
    <w:rsid w:val="161F6B99"/>
    <w:rsid w:val="163B68C6"/>
    <w:rsid w:val="164014E6"/>
    <w:rsid w:val="1646C406"/>
    <w:rsid w:val="164F1867"/>
    <w:rsid w:val="165074F0"/>
    <w:rsid w:val="16B08FD8"/>
    <w:rsid w:val="16B43AC2"/>
    <w:rsid w:val="16B6E3E9"/>
    <w:rsid w:val="16C56003"/>
    <w:rsid w:val="16CE36B1"/>
    <w:rsid w:val="16D07AD8"/>
    <w:rsid w:val="16D4D4DD"/>
    <w:rsid w:val="16E09766"/>
    <w:rsid w:val="16F14805"/>
    <w:rsid w:val="17041E90"/>
    <w:rsid w:val="170EA4D9"/>
    <w:rsid w:val="170F6B34"/>
    <w:rsid w:val="171A5DD8"/>
    <w:rsid w:val="171A6D8E"/>
    <w:rsid w:val="1725CCA9"/>
    <w:rsid w:val="17297395"/>
    <w:rsid w:val="172FFB4E"/>
    <w:rsid w:val="17496A42"/>
    <w:rsid w:val="174B8D11"/>
    <w:rsid w:val="174CAA61"/>
    <w:rsid w:val="1756836A"/>
    <w:rsid w:val="1762B7A0"/>
    <w:rsid w:val="176B0D0D"/>
    <w:rsid w:val="17A1AC71"/>
    <w:rsid w:val="17E5602B"/>
    <w:rsid w:val="17EF8333"/>
    <w:rsid w:val="17F1FA5A"/>
    <w:rsid w:val="17F9F0D3"/>
    <w:rsid w:val="180D3EE2"/>
    <w:rsid w:val="1813EA06"/>
    <w:rsid w:val="1819B146"/>
    <w:rsid w:val="18369910"/>
    <w:rsid w:val="18530D5D"/>
    <w:rsid w:val="185E5CE5"/>
    <w:rsid w:val="186711F2"/>
    <w:rsid w:val="186F362C"/>
    <w:rsid w:val="187947C6"/>
    <w:rsid w:val="187CBC47"/>
    <w:rsid w:val="18906ADF"/>
    <w:rsid w:val="18932C6D"/>
    <w:rsid w:val="189F3042"/>
    <w:rsid w:val="18A92900"/>
    <w:rsid w:val="18AD7ECE"/>
    <w:rsid w:val="18AE79E0"/>
    <w:rsid w:val="18B70DB7"/>
    <w:rsid w:val="18BECD3C"/>
    <w:rsid w:val="18CBEBC7"/>
    <w:rsid w:val="18CE6D5D"/>
    <w:rsid w:val="18DE66B2"/>
    <w:rsid w:val="18E12CE4"/>
    <w:rsid w:val="18E44CC9"/>
    <w:rsid w:val="18E87AC2"/>
    <w:rsid w:val="18E99ADF"/>
    <w:rsid w:val="18EFE6B7"/>
    <w:rsid w:val="18F17C67"/>
    <w:rsid w:val="18F68F02"/>
    <w:rsid w:val="1907DEFF"/>
    <w:rsid w:val="1921BEF1"/>
    <w:rsid w:val="1921BEF1"/>
    <w:rsid w:val="192B5B78"/>
    <w:rsid w:val="19332F84"/>
    <w:rsid w:val="19338C28"/>
    <w:rsid w:val="1934019A"/>
    <w:rsid w:val="19406A8E"/>
    <w:rsid w:val="1942CA1C"/>
    <w:rsid w:val="19656C35"/>
    <w:rsid w:val="196FB8E6"/>
    <w:rsid w:val="19734732"/>
    <w:rsid w:val="197E0FE2"/>
    <w:rsid w:val="19865CB3"/>
    <w:rsid w:val="198740E5"/>
    <w:rsid w:val="1987F931"/>
    <w:rsid w:val="1992D5E8"/>
    <w:rsid w:val="1992DF47"/>
    <w:rsid w:val="1996069B"/>
    <w:rsid w:val="19A06942"/>
    <w:rsid w:val="19AE1240"/>
    <w:rsid w:val="19B52D38"/>
    <w:rsid w:val="19B608AD"/>
    <w:rsid w:val="19BD9376"/>
    <w:rsid w:val="19DAF891"/>
    <w:rsid w:val="19E12A84"/>
    <w:rsid w:val="19E34F7B"/>
    <w:rsid w:val="19E4A5A9"/>
    <w:rsid w:val="19E92A23"/>
    <w:rsid w:val="19FB3880"/>
    <w:rsid w:val="1A116866"/>
    <w:rsid w:val="1A3F8740"/>
    <w:rsid w:val="1A480070"/>
    <w:rsid w:val="1A53A402"/>
    <w:rsid w:val="1A572A59"/>
    <w:rsid w:val="1A5ADD32"/>
    <w:rsid w:val="1A675206"/>
    <w:rsid w:val="1A6C591E"/>
    <w:rsid w:val="1A70B2A7"/>
    <w:rsid w:val="1A77B4D6"/>
    <w:rsid w:val="1A8B636F"/>
    <w:rsid w:val="1A94000B"/>
    <w:rsid w:val="1AA082EE"/>
    <w:rsid w:val="1AC49286"/>
    <w:rsid w:val="1ACDBF6E"/>
    <w:rsid w:val="1ADA6C98"/>
    <w:rsid w:val="1AE06C33"/>
    <w:rsid w:val="1B03157A"/>
    <w:rsid w:val="1B0C265D"/>
    <w:rsid w:val="1B13BCFD"/>
    <w:rsid w:val="1B3C62F5"/>
    <w:rsid w:val="1B41ADC5"/>
    <w:rsid w:val="1B45096C"/>
    <w:rsid w:val="1B590E49"/>
    <w:rsid w:val="1B5E211F"/>
    <w:rsid w:val="1B5EB01F"/>
    <w:rsid w:val="1B6957DD"/>
    <w:rsid w:val="1B6A4969"/>
    <w:rsid w:val="1B793627"/>
    <w:rsid w:val="1B7B85DF"/>
    <w:rsid w:val="1B7E864D"/>
    <w:rsid w:val="1B829BF0"/>
    <w:rsid w:val="1B87AE37"/>
    <w:rsid w:val="1B8F0D90"/>
    <w:rsid w:val="1B901A26"/>
    <w:rsid w:val="1B9776B2"/>
    <w:rsid w:val="1B97B57D"/>
    <w:rsid w:val="1B9A86AD"/>
    <w:rsid w:val="1BA111E3"/>
    <w:rsid w:val="1BA4A6DD"/>
    <w:rsid w:val="1BB63E25"/>
    <w:rsid w:val="1BD5861C"/>
    <w:rsid w:val="1BD878D0"/>
    <w:rsid w:val="1BE135B3"/>
    <w:rsid w:val="1BE4DF9E"/>
    <w:rsid w:val="1BEC2054"/>
    <w:rsid w:val="1BEE7727"/>
    <w:rsid w:val="1BFFA502"/>
    <w:rsid w:val="1C079F7A"/>
    <w:rsid w:val="1C097A12"/>
    <w:rsid w:val="1C33E134"/>
    <w:rsid w:val="1C36C91F"/>
    <w:rsid w:val="1C3C7CCC"/>
    <w:rsid w:val="1C57C0C3"/>
    <w:rsid w:val="1C76B41D"/>
    <w:rsid w:val="1C7EAB9F"/>
    <w:rsid w:val="1C8015C4"/>
    <w:rsid w:val="1C876107"/>
    <w:rsid w:val="1C9BAFA2"/>
    <w:rsid w:val="1CA33DB8"/>
    <w:rsid w:val="1CB653BE"/>
    <w:rsid w:val="1CB80E38"/>
    <w:rsid w:val="1CC9490F"/>
    <w:rsid w:val="1CDAAAA2"/>
    <w:rsid w:val="1CE5EF6E"/>
    <w:rsid w:val="1CEA30F1"/>
    <w:rsid w:val="1D135951"/>
    <w:rsid w:val="1D278436"/>
    <w:rsid w:val="1D335FEB"/>
    <w:rsid w:val="1D3D1BFD"/>
    <w:rsid w:val="1D42FBA6"/>
    <w:rsid w:val="1D48205F"/>
    <w:rsid w:val="1D52FD36"/>
    <w:rsid w:val="1D62181F"/>
    <w:rsid w:val="1D6CD33D"/>
    <w:rsid w:val="1D6E5FFE"/>
    <w:rsid w:val="1D78183A"/>
    <w:rsid w:val="1D78E80C"/>
    <w:rsid w:val="1D7C2C3B"/>
    <w:rsid w:val="1D95CD18"/>
    <w:rsid w:val="1D96E652"/>
    <w:rsid w:val="1DA55E66"/>
    <w:rsid w:val="1DB2A49A"/>
    <w:rsid w:val="1DBF6FE2"/>
    <w:rsid w:val="1DDA15E0"/>
    <w:rsid w:val="1DDE3748"/>
    <w:rsid w:val="1DF02F05"/>
    <w:rsid w:val="1DF0C12B"/>
    <w:rsid w:val="1DFF9CC0"/>
    <w:rsid w:val="1E0CE4D4"/>
    <w:rsid w:val="1E1404CC"/>
    <w:rsid w:val="1E1A14F0"/>
    <w:rsid w:val="1E1B53DA"/>
    <w:rsid w:val="1E1BE625"/>
    <w:rsid w:val="1E33F704"/>
    <w:rsid w:val="1E4F8328"/>
    <w:rsid w:val="1E523902"/>
    <w:rsid w:val="1E52B48A"/>
    <w:rsid w:val="1E53DE99"/>
    <w:rsid w:val="1E7AEDB2"/>
    <w:rsid w:val="1E7DAA16"/>
    <w:rsid w:val="1E9018EC"/>
    <w:rsid w:val="1E91254C"/>
    <w:rsid w:val="1E914F10"/>
    <w:rsid w:val="1E9CC7E0"/>
    <w:rsid w:val="1EA7CC2D"/>
    <w:rsid w:val="1EADF4C4"/>
    <w:rsid w:val="1EB8F2B1"/>
    <w:rsid w:val="1EC21180"/>
    <w:rsid w:val="1EDBEE0F"/>
    <w:rsid w:val="1EE2C55E"/>
    <w:rsid w:val="1EEF2974"/>
    <w:rsid w:val="1EF6ED97"/>
    <w:rsid w:val="1F015516"/>
    <w:rsid w:val="1F0D8C47"/>
    <w:rsid w:val="1F1550D2"/>
    <w:rsid w:val="1F1D3E58"/>
    <w:rsid w:val="1F234298"/>
    <w:rsid w:val="1F3B172D"/>
    <w:rsid w:val="1F3CFCEE"/>
    <w:rsid w:val="1F4A8A4D"/>
    <w:rsid w:val="1F684B0E"/>
    <w:rsid w:val="1F688090"/>
    <w:rsid w:val="1F7A4E4C"/>
    <w:rsid w:val="1F8B8D33"/>
    <w:rsid w:val="1F9B6601"/>
    <w:rsid w:val="1FA56450"/>
    <w:rsid w:val="1FAB482B"/>
    <w:rsid w:val="1FB4F954"/>
    <w:rsid w:val="1FBC4254"/>
    <w:rsid w:val="1FC3B6C4"/>
    <w:rsid w:val="1FC66F23"/>
    <w:rsid w:val="1FCA6850"/>
    <w:rsid w:val="1FCF5039"/>
    <w:rsid w:val="1FCFC765"/>
    <w:rsid w:val="1FD8719F"/>
    <w:rsid w:val="1FDFD4D7"/>
    <w:rsid w:val="1FEF75F1"/>
    <w:rsid w:val="1FF51F56"/>
    <w:rsid w:val="1FF76D78"/>
    <w:rsid w:val="1FFEC0A3"/>
    <w:rsid w:val="200EE796"/>
    <w:rsid w:val="201D9030"/>
    <w:rsid w:val="201DB8C9"/>
    <w:rsid w:val="202279E9"/>
    <w:rsid w:val="20281D02"/>
    <w:rsid w:val="20282DCB"/>
    <w:rsid w:val="20290D02"/>
    <w:rsid w:val="204F189B"/>
    <w:rsid w:val="2054C312"/>
    <w:rsid w:val="2054C312"/>
    <w:rsid w:val="2059CB5C"/>
    <w:rsid w:val="207EC7A7"/>
    <w:rsid w:val="2087F225"/>
    <w:rsid w:val="209B3308"/>
    <w:rsid w:val="20A56221"/>
    <w:rsid w:val="20B3A16D"/>
    <w:rsid w:val="20B9863B"/>
    <w:rsid w:val="20C3F417"/>
    <w:rsid w:val="20C7B5D2"/>
    <w:rsid w:val="20EE845F"/>
    <w:rsid w:val="20F36BC7"/>
    <w:rsid w:val="20F46BFF"/>
    <w:rsid w:val="20F6C7A3"/>
    <w:rsid w:val="21081EDF"/>
    <w:rsid w:val="2115ECF3"/>
    <w:rsid w:val="21351137"/>
    <w:rsid w:val="2138F465"/>
    <w:rsid w:val="214CA7A9"/>
    <w:rsid w:val="21571FDF"/>
    <w:rsid w:val="215812B5"/>
    <w:rsid w:val="215CEB49"/>
    <w:rsid w:val="216790F7"/>
    <w:rsid w:val="21759A64"/>
    <w:rsid w:val="217900BB"/>
    <w:rsid w:val="217D2337"/>
    <w:rsid w:val="21A6573B"/>
    <w:rsid w:val="21BB1457"/>
    <w:rsid w:val="21C400AC"/>
    <w:rsid w:val="21D4D6C0"/>
    <w:rsid w:val="21D7FE53"/>
    <w:rsid w:val="21DD2689"/>
    <w:rsid w:val="21E620AA"/>
    <w:rsid w:val="21F57777"/>
    <w:rsid w:val="21FA3625"/>
    <w:rsid w:val="21FF85FB"/>
    <w:rsid w:val="220140E1"/>
    <w:rsid w:val="220BE20A"/>
    <w:rsid w:val="2218AF41"/>
    <w:rsid w:val="2249C61D"/>
    <w:rsid w:val="225AB774"/>
    <w:rsid w:val="225F5AB9"/>
    <w:rsid w:val="22631FE5"/>
    <w:rsid w:val="22681701"/>
    <w:rsid w:val="2273455B"/>
    <w:rsid w:val="22791DB5"/>
    <w:rsid w:val="228615BD"/>
    <w:rsid w:val="22A2062C"/>
    <w:rsid w:val="22AE10C5"/>
    <w:rsid w:val="22D73CCC"/>
    <w:rsid w:val="22E0FC8E"/>
    <w:rsid w:val="22EF2689"/>
    <w:rsid w:val="22F1B0D4"/>
    <w:rsid w:val="22FCFCA6"/>
    <w:rsid w:val="23052B9C"/>
    <w:rsid w:val="2308B8BF"/>
    <w:rsid w:val="2308B8BF"/>
    <w:rsid w:val="230EE148"/>
    <w:rsid w:val="2319EBCE"/>
    <w:rsid w:val="231C74C0"/>
    <w:rsid w:val="231F417B"/>
    <w:rsid w:val="23243113"/>
    <w:rsid w:val="233C4E48"/>
    <w:rsid w:val="23404A18"/>
    <w:rsid w:val="234FDBAD"/>
    <w:rsid w:val="235B0041"/>
    <w:rsid w:val="2369C935"/>
    <w:rsid w:val="23703B55"/>
    <w:rsid w:val="23710964"/>
    <w:rsid w:val="2381EEB1"/>
    <w:rsid w:val="23959B5B"/>
    <w:rsid w:val="23A57B09"/>
    <w:rsid w:val="23AA6D39"/>
    <w:rsid w:val="23BAD557"/>
    <w:rsid w:val="23E28256"/>
    <w:rsid w:val="24000BD6"/>
    <w:rsid w:val="2420423F"/>
    <w:rsid w:val="244DC14D"/>
    <w:rsid w:val="244E388A"/>
    <w:rsid w:val="245B6144"/>
    <w:rsid w:val="24849FD4"/>
    <w:rsid w:val="248FB377"/>
    <w:rsid w:val="2490574E"/>
    <w:rsid w:val="249AA5ED"/>
    <w:rsid w:val="24A62D39"/>
    <w:rsid w:val="24A73AFD"/>
    <w:rsid w:val="24A89344"/>
    <w:rsid w:val="24B869B3"/>
    <w:rsid w:val="24C3201D"/>
    <w:rsid w:val="24CB4A11"/>
    <w:rsid w:val="24E2FA21"/>
    <w:rsid w:val="24E6322B"/>
    <w:rsid w:val="24E871F8"/>
    <w:rsid w:val="24F10153"/>
    <w:rsid w:val="250D9DAD"/>
    <w:rsid w:val="2511A202"/>
    <w:rsid w:val="2518DE67"/>
    <w:rsid w:val="253463FF"/>
    <w:rsid w:val="25359AAB"/>
    <w:rsid w:val="253BA37A"/>
    <w:rsid w:val="25418C7A"/>
    <w:rsid w:val="254D083E"/>
    <w:rsid w:val="25551C8E"/>
    <w:rsid w:val="256BA36B"/>
    <w:rsid w:val="25775F64"/>
    <w:rsid w:val="25775F64"/>
    <w:rsid w:val="2577A4A7"/>
    <w:rsid w:val="2579EE80"/>
    <w:rsid w:val="2589556C"/>
    <w:rsid w:val="25903AA9"/>
    <w:rsid w:val="2597E30C"/>
    <w:rsid w:val="2597E30C"/>
    <w:rsid w:val="259C3AA3"/>
    <w:rsid w:val="25AE18F0"/>
    <w:rsid w:val="25BEF38B"/>
    <w:rsid w:val="25C0FE67"/>
    <w:rsid w:val="25C8094A"/>
    <w:rsid w:val="25D9F506"/>
    <w:rsid w:val="25F22A01"/>
    <w:rsid w:val="25FAB303"/>
    <w:rsid w:val="25FBA0C5"/>
    <w:rsid w:val="26004ED7"/>
    <w:rsid w:val="2616E46A"/>
    <w:rsid w:val="262895BC"/>
    <w:rsid w:val="263441D6"/>
    <w:rsid w:val="264B387D"/>
    <w:rsid w:val="26543A14"/>
    <w:rsid w:val="265623D7"/>
    <w:rsid w:val="26642892"/>
    <w:rsid w:val="2665312C"/>
    <w:rsid w:val="2665C3ED"/>
    <w:rsid w:val="269FFA3B"/>
    <w:rsid w:val="26B9479C"/>
    <w:rsid w:val="26C4E670"/>
    <w:rsid w:val="26CF552F"/>
    <w:rsid w:val="26D545A5"/>
    <w:rsid w:val="26E76DA6"/>
    <w:rsid w:val="26F0C843"/>
    <w:rsid w:val="270D3379"/>
    <w:rsid w:val="270D5B1B"/>
    <w:rsid w:val="271A6893"/>
    <w:rsid w:val="2729E6C1"/>
    <w:rsid w:val="2746CB77"/>
    <w:rsid w:val="274D44D1"/>
    <w:rsid w:val="27722E36"/>
    <w:rsid w:val="2775C567"/>
    <w:rsid w:val="277BEB20"/>
    <w:rsid w:val="27845910"/>
    <w:rsid w:val="278A276C"/>
    <w:rsid w:val="278D7E60"/>
    <w:rsid w:val="278F8776"/>
    <w:rsid w:val="2795BAC2"/>
    <w:rsid w:val="279E2C0B"/>
    <w:rsid w:val="279E9AB5"/>
    <w:rsid w:val="27A52F30"/>
    <w:rsid w:val="27B3D2B4"/>
    <w:rsid w:val="27C3C4DC"/>
    <w:rsid w:val="27DB2ADA"/>
    <w:rsid w:val="27DDFF07"/>
    <w:rsid w:val="27DEF8D3"/>
    <w:rsid w:val="27F1FCCF"/>
    <w:rsid w:val="2806906A"/>
    <w:rsid w:val="280D15F4"/>
    <w:rsid w:val="280F0D07"/>
    <w:rsid w:val="28135D8E"/>
    <w:rsid w:val="281CE5A7"/>
    <w:rsid w:val="2828A215"/>
    <w:rsid w:val="282924F2"/>
    <w:rsid w:val="282AC261"/>
    <w:rsid w:val="282FC8D0"/>
    <w:rsid w:val="284DBAFC"/>
    <w:rsid w:val="284E9997"/>
    <w:rsid w:val="2852ABE6"/>
    <w:rsid w:val="285C25DF"/>
    <w:rsid w:val="28665504"/>
    <w:rsid w:val="287DB15E"/>
    <w:rsid w:val="28906472"/>
    <w:rsid w:val="28960E4C"/>
    <w:rsid w:val="289B60CF"/>
    <w:rsid w:val="28A97B60"/>
    <w:rsid w:val="28ACB8D4"/>
    <w:rsid w:val="28B3DEE4"/>
    <w:rsid w:val="28B4EE50"/>
    <w:rsid w:val="28C3AD80"/>
    <w:rsid w:val="28C3B62F"/>
    <w:rsid w:val="28DB4D1E"/>
    <w:rsid w:val="28DD82CF"/>
    <w:rsid w:val="28DFEA41"/>
    <w:rsid w:val="291195C8"/>
    <w:rsid w:val="29213270"/>
    <w:rsid w:val="2926788C"/>
    <w:rsid w:val="293253C5"/>
    <w:rsid w:val="293E4F3F"/>
    <w:rsid w:val="294704F7"/>
    <w:rsid w:val="29496317"/>
    <w:rsid w:val="294AA416"/>
    <w:rsid w:val="294BA851"/>
    <w:rsid w:val="2960B336"/>
    <w:rsid w:val="2964DD29"/>
    <w:rsid w:val="296622BA"/>
    <w:rsid w:val="29695D6B"/>
    <w:rsid w:val="29762605"/>
    <w:rsid w:val="297688CA"/>
    <w:rsid w:val="29774A74"/>
    <w:rsid w:val="297A2EA1"/>
    <w:rsid w:val="297F00F0"/>
    <w:rsid w:val="298408F1"/>
    <w:rsid w:val="298D09ED"/>
    <w:rsid w:val="298E6C1C"/>
    <w:rsid w:val="29905231"/>
    <w:rsid w:val="29914C53"/>
    <w:rsid w:val="299B0FF7"/>
    <w:rsid w:val="299E9051"/>
    <w:rsid w:val="29A2939C"/>
    <w:rsid w:val="29A2D145"/>
    <w:rsid w:val="29A327C0"/>
    <w:rsid w:val="29AA0595"/>
    <w:rsid w:val="29AF641A"/>
    <w:rsid w:val="29B74C8A"/>
    <w:rsid w:val="29D0784D"/>
    <w:rsid w:val="29D5F2C1"/>
    <w:rsid w:val="29DC90E2"/>
    <w:rsid w:val="29E08FCB"/>
    <w:rsid w:val="29E40D2B"/>
    <w:rsid w:val="2A0A2F44"/>
    <w:rsid w:val="2A14F227"/>
    <w:rsid w:val="2A1BA9B4"/>
    <w:rsid w:val="2A3AA41B"/>
    <w:rsid w:val="2A3F1215"/>
    <w:rsid w:val="2A522BD2"/>
    <w:rsid w:val="2A522BD2"/>
    <w:rsid w:val="2A5B268B"/>
    <w:rsid w:val="2A630AB1"/>
    <w:rsid w:val="2A677102"/>
    <w:rsid w:val="2AA3DA74"/>
    <w:rsid w:val="2AA3FDB9"/>
    <w:rsid w:val="2AA9AAA7"/>
    <w:rsid w:val="2AAFDC12"/>
    <w:rsid w:val="2AC6880B"/>
    <w:rsid w:val="2ACE2426"/>
    <w:rsid w:val="2AF49F28"/>
    <w:rsid w:val="2AF5C493"/>
    <w:rsid w:val="2B2A741B"/>
    <w:rsid w:val="2B3025CB"/>
    <w:rsid w:val="2B309C8A"/>
    <w:rsid w:val="2B3780D0"/>
    <w:rsid w:val="2B3870DF"/>
    <w:rsid w:val="2B3BAEF2"/>
    <w:rsid w:val="2B3CB047"/>
    <w:rsid w:val="2B41DAE2"/>
    <w:rsid w:val="2B53F94F"/>
    <w:rsid w:val="2B5EB1D6"/>
    <w:rsid w:val="2B6C48AE"/>
    <w:rsid w:val="2B79ED48"/>
    <w:rsid w:val="2B7B7D70"/>
    <w:rsid w:val="2B91E8FD"/>
    <w:rsid w:val="2BAD19BF"/>
    <w:rsid w:val="2BC41698"/>
    <w:rsid w:val="2BC50CE1"/>
    <w:rsid w:val="2BC906BF"/>
    <w:rsid w:val="2BD9DE73"/>
    <w:rsid w:val="2BEA52EF"/>
    <w:rsid w:val="2BEB3870"/>
    <w:rsid w:val="2BF701AB"/>
    <w:rsid w:val="2BFC67A5"/>
    <w:rsid w:val="2BFD177E"/>
    <w:rsid w:val="2C073677"/>
    <w:rsid w:val="2C17E255"/>
    <w:rsid w:val="2C181A83"/>
    <w:rsid w:val="2C223F24"/>
    <w:rsid w:val="2C325EE3"/>
    <w:rsid w:val="2C3C32BF"/>
    <w:rsid w:val="2C4F8B62"/>
    <w:rsid w:val="2C5F4483"/>
    <w:rsid w:val="2C64FBC1"/>
    <w:rsid w:val="2C6AA935"/>
    <w:rsid w:val="2C826FAB"/>
    <w:rsid w:val="2C9016E4"/>
    <w:rsid w:val="2C926D92"/>
    <w:rsid w:val="2CB080FD"/>
    <w:rsid w:val="2CB1212A"/>
    <w:rsid w:val="2CB99EDB"/>
    <w:rsid w:val="2CC6447C"/>
    <w:rsid w:val="2CD031F4"/>
    <w:rsid w:val="2CF575FC"/>
    <w:rsid w:val="2CF6FE98"/>
    <w:rsid w:val="2D1190EA"/>
    <w:rsid w:val="2D11D051"/>
    <w:rsid w:val="2D1DDD92"/>
    <w:rsid w:val="2D34901B"/>
    <w:rsid w:val="2D394874"/>
    <w:rsid w:val="2D3A4B91"/>
    <w:rsid w:val="2D49B68C"/>
    <w:rsid w:val="2D550D71"/>
    <w:rsid w:val="2D85F235"/>
    <w:rsid w:val="2D873F29"/>
    <w:rsid w:val="2DA1F840"/>
    <w:rsid w:val="2DA2F4F1"/>
    <w:rsid w:val="2DB7EB6E"/>
    <w:rsid w:val="2DE07693"/>
    <w:rsid w:val="2DE70252"/>
    <w:rsid w:val="2DF054D3"/>
    <w:rsid w:val="2DF68B52"/>
    <w:rsid w:val="2DFDAF01"/>
    <w:rsid w:val="2DFE2F48"/>
    <w:rsid w:val="2E0F6ADD"/>
    <w:rsid w:val="2E1E1F6D"/>
    <w:rsid w:val="2E2D680E"/>
    <w:rsid w:val="2E30B2B5"/>
    <w:rsid w:val="2E3535EC"/>
    <w:rsid w:val="2E4B6A31"/>
    <w:rsid w:val="2E4F8E43"/>
    <w:rsid w:val="2E5450A6"/>
    <w:rsid w:val="2E5D729C"/>
    <w:rsid w:val="2E5F8962"/>
    <w:rsid w:val="2E81DAF6"/>
    <w:rsid w:val="2E9DB485"/>
    <w:rsid w:val="2EA56765"/>
    <w:rsid w:val="2EBB3D81"/>
    <w:rsid w:val="2EDD3F06"/>
    <w:rsid w:val="2EEF19CF"/>
    <w:rsid w:val="2EF4D2A7"/>
    <w:rsid w:val="2F0F2A5A"/>
    <w:rsid w:val="2F1D5ABB"/>
    <w:rsid w:val="2F34857F"/>
    <w:rsid w:val="2F3EC552"/>
    <w:rsid w:val="2F3EDDD3"/>
    <w:rsid w:val="2F5450C3"/>
    <w:rsid w:val="2F5C9D70"/>
    <w:rsid w:val="2F7139AB"/>
    <w:rsid w:val="2F8230B1"/>
    <w:rsid w:val="2F90CF14"/>
    <w:rsid w:val="2F964427"/>
    <w:rsid w:val="2FA2ED79"/>
    <w:rsid w:val="2FA8227D"/>
    <w:rsid w:val="2FB00A25"/>
    <w:rsid w:val="2FB23BCE"/>
    <w:rsid w:val="2FBD0FF3"/>
    <w:rsid w:val="2FC13B8C"/>
    <w:rsid w:val="2FCCA912"/>
    <w:rsid w:val="2FD1AA92"/>
    <w:rsid w:val="2FE1B271"/>
    <w:rsid w:val="2FE93570"/>
    <w:rsid w:val="2FEA5792"/>
    <w:rsid w:val="2FEBA913"/>
    <w:rsid w:val="2FF861CD"/>
    <w:rsid w:val="2FFEAD09"/>
    <w:rsid w:val="300362FF"/>
    <w:rsid w:val="300928E1"/>
    <w:rsid w:val="3029DDF7"/>
    <w:rsid w:val="3036B759"/>
    <w:rsid w:val="3043A75A"/>
    <w:rsid w:val="3053ABC5"/>
    <w:rsid w:val="305645A3"/>
    <w:rsid w:val="305E0000"/>
    <w:rsid w:val="3063DD7A"/>
    <w:rsid w:val="306C3761"/>
    <w:rsid w:val="3073BDAA"/>
    <w:rsid w:val="307C4961"/>
    <w:rsid w:val="308304E9"/>
    <w:rsid w:val="30890E3F"/>
    <w:rsid w:val="30891F8E"/>
    <w:rsid w:val="3092191B"/>
    <w:rsid w:val="30927452"/>
    <w:rsid w:val="30A00337"/>
    <w:rsid w:val="30AB74C9"/>
    <w:rsid w:val="30ABD7F5"/>
    <w:rsid w:val="30AD57C8"/>
    <w:rsid w:val="30B05A20"/>
    <w:rsid w:val="30B3B91D"/>
    <w:rsid w:val="30B60A26"/>
    <w:rsid w:val="30B81A96"/>
    <w:rsid w:val="30BA9657"/>
    <w:rsid w:val="30D1795F"/>
    <w:rsid w:val="30E940CF"/>
    <w:rsid w:val="310B5A55"/>
    <w:rsid w:val="310F7FFB"/>
    <w:rsid w:val="3118EC2B"/>
    <w:rsid w:val="3119E512"/>
    <w:rsid w:val="311B7700"/>
    <w:rsid w:val="312776ED"/>
    <w:rsid w:val="31408F41"/>
    <w:rsid w:val="31482969"/>
    <w:rsid w:val="3157149A"/>
    <w:rsid w:val="315C2EC0"/>
    <w:rsid w:val="3167CDB8"/>
    <w:rsid w:val="317E2FB8"/>
    <w:rsid w:val="3188E0E5"/>
    <w:rsid w:val="318FEFC2"/>
    <w:rsid w:val="319161E0"/>
    <w:rsid w:val="31925717"/>
    <w:rsid w:val="31947D24"/>
    <w:rsid w:val="3195F3CC"/>
    <w:rsid w:val="31A75E44"/>
    <w:rsid w:val="31AF02E8"/>
    <w:rsid w:val="31B4E62D"/>
    <w:rsid w:val="31B4E62D"/>
    <w:rsid w:val="31C20E62"/>
    <w:rsid w:val="31C629F8"/>
    <w:rsid w:val="31CAFC35"/>
    <w:rsid w:val="31CE7D43"/>
    <w:rsid w:val="31D7A018"/>
    <w:rsid w:val="31DB8A32"/>
    <w:rsid w:val="31DD0827"/>
    <w:rsid w:val="31DD0827"/>
    <w:rsid w:val="31E31CAE"/>
    <w:rsid w:val="31FE9C2A"/>
    <w:rsid w:val="3202E2F6"/>
    <w:rsid w:val="320FEEC4"/>
    <w:rsid w:val="321DE9F5"/>
    <w:rsid w:val="321EE7BB"/>
    <w:rsid w:val="322C5766"/>
    <w:rsid w:val="322DAC5D"/>
    <w:rsid w:val="3239CB2F"/>
    <w:rsid w:val="3240F53D"/>
    <w:rsid w:val="3242DB22"/>
    <w:rsid w:val="32509681"/>
    <w:rsid w:val="3269E77D"/>
    <w:rsid w:val="326D7553"/>
    <w:rsid w:val="327D77FA"/>
    <w:rsid w:val="327EE6C2"/>
    <w:rsid w:val="328716F9"/>
    <w:rsid w:val="328D6843"/>
    <w:rsid w:val="3292F1BD"/>
    <w:rsid w:val="32A96E9A"/>
    <w:rsid w:val="32B621C6"/>
    <w:rsid w:val="32B668FE"/>
    <w:rsid w:val="32D3C7E6"/>
    <w:rsid w:val="32D6480F"/>
    <w:rsid w:val="32DF0FEB"/>
    <w:rsid w:val="32E8A852"/>
    <w:rsid w:val="32E933C6"/>
    <w:rsid w:val="32ECB7AE"/>
    <w:rsid w:val="32FAF9FB"/>
    <w:rsid w:val="330398D5"/>
    <w:rsid w:val="3326A73A"/>
    <w:rsid w:val="332F3A9E"/>
    <w:rsid w:val="3339CC82"/>
    <w:rsid w:val="3359FD08"/>
    <w:rsid w:val="3371512A"/>
    <w:rsid w:val="337AC9AC"/>
    <w:rsid w:val="33804189"/>
    <w:rsid w:val="33A0BD85"/>
    <w:rsid w:val="33A29297"/>
    <w:rsid w:val="33A30CC4"/>
    <w:rsid w:val="33A8F268"/>
    <w:rsid w:val="33AB5E6C"/>
    <w:rsid w:val="33ABBF25"/>
    <w:rsid w:val="33CF4B4B"/>
    <w:rsid w:val="33E33705"/>
    <w:rsid w:val="340EC18E"/>
    <w:rsid w:val="34123675"/>
    <w:rsid w:val="34193179"/>
    <w:rsid w:val="3428044D"/>
    <w:rsid w:val="3440CF42"/>
    <w:rsid w:val="346D6539"/>
    <w:rsid w:val="347707FC"/>
    <w:rsid w:val="34A9B9D6"/>
    <w:rsid w:val="34C3922A"/>
    <w:rsid w:val="34D31F78"/>
    <w:rsid w:val="34D6214C"/>
    <w:rsid w:val="34D72928"/>
    <w:rsid w:val="34DBBB5D"/>
    <w:rsid w:val="34EA7EBE"/>
    <w:rsid w:val="34ECB283"/>
    <w:rsid w:val="34EFFA7C"/>
    <w:rsid w:val="34F0E24D"/>
    <w:rsid w:val="34F23E43"/>
    <w:rsid w:val="34F3FE50"/>
    <w:rsid w:val="34F50F86"/>
    <w:rsid w:val="352E6729"/>
    <w:rsid w:val="3536FECD"/>
    <w:rsid w:val="3539A187"/>
    <w:rsid w:val="35472ECD"/>
    <w:rsid w:val="35538061"/>
    <w:rsid w:val="35567189"/>
    <w:rsid w:val="356D9F6B"/>
    <w:rsid w:val="356EA23E"/>
    <w:rsid w:val="3590432B"/>
    <w:rsid w:val="35AA98C7"/>
    <w:rsid w:val="35B996E8"/>
    <w:rsid w:val="35BC441F"/>
    <w:rsid w:val="35C0C784"/>
    <w:rsid w:val="35D946DF"/>
    <w:rsid w:val="35FD014A"/>
    <w:rsid w:val="35FFB578"/>
    <w:rsid w:val="360623F8"/>
    <w:rsid w:val="3607247B"/>
    <w:rsid w:val="361E48E1"/>
    <w:rsid w:val="361F8970"/>
    <w:rsid w:val="36222A1C"/>
    <w:rsid w:val="3622E9C6"/>
    <w:rsid w:val="3622EA2F"/>
    <w:rsid w:val="36412B19"/>
    <w:rsid w:val="36458A37"/>
    <w:rsid w:val="364C21A8"/>
    <w:rsid w:val="364F766A"/>
    <w:rsid w:val="3653C6C7"/>
    <w:rsid w:val="3658C328"/>
    <w:rsid w:val="365D1A39"/>
    <w:rsid w:val="3660ED46"/>
    <w:rsid w:val="3663EF74"/>
    <w:rsid w:val="366AACE0"/>
    <w:rsid w:val="366EE734"/>
    <w:rsid w:val="36708FEF"/>
    <w:rsid w:val="3677B963"/>
    <w:rsid w:val="367B410E"/>
    <w:rsid w:val="367D2168"/>
    <w:rsid w:val="369F9973"/>
    <w:rsid w:val="36AAE304"/>
    <w:rsid w:val="36AEFB55"/>
    <w:rsid w:val="36B8C025"/>
    <w:rsid w:val="36C2F0C4"/>
    <w:rsid w:val="36C4CC14"/>
    <w:rsid w:val="36CB9580"/>
    <w:rsid w:val="36D8D6B2"/>
    <w:rsid w:val="36DDB076"/>
    <w:rsid w:val="36F2F63E"/>
    <w:rsid w:val="36F76C69"/>
    <w:rsid w:val="37045E19"/>
    <w:rsid w:val="370DFF89"/>
    <w:rsid w:val="3715983E"/>
    <w:rsid w:val="372B6C6B"/>
    <w:rsid w:val="372BC9F3"/>
    <w:rsid w:val="372C0B0E"/>
    <w:rsid w:val="3733B090"/>
    <w:rsid w:val="37493D1B"/>
    <w:rsid w:val="3749D737"/>
    <w:rsid w:val="375FF729"/>
    <w:rsid w:val="3763E7AC"/>
    <w:rsid w:val="376479E7"/>
    <w:rsid w:val="37696FCB"/>
    <w:rsid w:val="377D8E14"/>
    <w:rsid w:val="3780BE2D"/>
    <w:rsid w:val="378B9081"/>
    <w:rsid w:val="37905C11"/>
    <w:rsid w:val="3795D2CC"/>
    <w:rsid w:val="37996886"/>
    <w:rsid w:val="37BDFA7D"/>
    <w:rsid w:val="37C9BF84"/>
    <w:rsid w:val="37CC98C4"/>
    <w:rsid w:val="37D471C3"/>
    <w:rsid w:val="37D4DC2F"/>
    <w:rsid w:val="37D962A0"/>
    <w:rsid w:val="380FE50B"/>
    <w:rsid w:val="38258378"/>
    <w:rsid w:val="382BB3E0"/>
    <w:rsid w:val="3849637A"/>
    <w:rsid w:val="384C583D"/>
    <w:rsid w:val="384FA6DD"/>
    <w:rsid w:val="38567960"/>
    <w:rsid w:val="386266A7"/>
    <w:rsid w:val="38652B8B"/>
    <w:rsid w:val="38696C18"/>
    <w:rsid w:val="3870040F"/>
    <w:rsid w:val="387C3E34"/>
    <w:rsid w:val="3886076F"/>
    <w:rsid w:val="3892EDCA"/>
    <w:rsid w:val="38A09504"/>
    <w:rsid w:val="38B4B9F2"/>
    <w:rsid w:val="38BDC5BA"/>
    <w:rsid w:val="38C88645"/>
    <w:rsid w:val="38D5D128"/>
    <w:rsid w:val="38DD3D00"/>
    <w:rsid w:val="38E596C3"/>
    <w:rsid w:val="38E7007E"/>
    <w:rsid w:val="38F95893"/>
    <w:rsid w:val="390FBAC7"/>
    <w:rsid w:val="3940A281"/>
    <w:rsid w:val="396351D2"/>
    <w:rsid w:val="3969EB9C"/>
    <w:rsid w:val="396AACF0"/>
    <w:rsid w:val="396BC4F4"/>
    <w:rsid w:val="397F588F"/>
    <w:rsid w:val="39971EC3"/>
    <w:rsid w:val="39C8E5AC"/>
    <w:rsid w:val="39CD4807"/>
    <w:rsid w:val="39D3CDEF"/>
    <w:rsid w:val="39D5D49C"/>
    <w:rsid w:val="39D64709"/>
    <w:rsid w:val="39D946B2"/>
    <w:rsid w:val="39DACFB1"/>
    <w:rsid w:val="39EBC2F9"/>
    <w:rsid w:val="3A09158E"/>
    <w:rsid w:val="3A09DDDF"/>
    <w:rsid w:val="3A139730"/>
    <w:rsid w:val="3A15950E"/>
    <w:rsid w:val="3A19F32C"/>
    <w:rsid w:val="3A1FC160"/>
    <w:rsid w:val="3A2C0E82"/>
    <w:rsid w:val="3A2E5D32"/>
    <w:rsid w:val="3A3D0358"/>
    <w:rsid w:val="3A3E125C"/>
    <w:rsid w:val="3A60698A"/>
    <w:rsid w:val="3A6799E8"/>
    <w:rsid w:val="3A7B3954"/>
    <w:rsid w:val="3A9B7D2B"/>
    <w:rsid w:val="3AAE9738"/>
    <w:rsid w:val="3ACD8DE4"/>
    <w:rsid w:val="3AD10948"/>
    <w:rsid w:val="3AD215F3"/>
    <w:rsid w:val="3AD6975B"/>
    <w:rsid w:val="3ADF6E93"/>
    <w:rsid w:val="3AE447F0"/>
    <w:rsid w:val="3AFB4B7C"/>
    <w:rsid w:val="3AFBAC89"/>
    <w:rsid w:val="3B027EAC"/>
    <w:rsid w:val="3B02C339"/>
    <w:rsid w:val="3B02C746"/>
    <w:rsid w:val="3B275E1D"/>
    <w:rsid w:val="3B2BBE33"/>
    <w:rsid w:val="3B3B2850"/>
    <w:rsid w:val="3B4097E5"/>
    <w:rsid w:val="3B4346B5"/>
    <w:rsid w:val="3B49A02B"/>
    <w:rsid w:val="3B5DC13E"/>
    <w:rsid w:val="3B696D4D"/>
    <w:rsid w:val="3B700397"/>
    <w:rsid w:val="3B899355"/>
    <w:rsid w:val="3B8BE38B"/>
    <w:rsid w:val="3B9B82C7"/>
    <w:rsid w:val="3BA18920"/>
    <w:rsid w:val="3BC4CC3B"/>
    <w:rsid w:val="3BC5640D"/>
    <w:rsid w:val="3BC59C78"/>
    <w:rsid w:val="3BC9EF39"/>
    <w:rsid w:val="3BCE493E"/>
    <w:rsid w:val="3BD01027"/>
    <w:rsid w:val="3BD2EDC7"/>
    <w:rsid w:val="3BDA03AC"/>
    <w:rsid w:val="3BE19F87"/>
    <w:rsid w:val="3BE3EF4C"/>
    <w:rsid w:val="3BEAFC11"/>
    <w:rsid w:val="3BF0D250"/>
    <w:rsid w:val="3C09B8F7"/>
    <w:rsid w:val="3C1FAB0A"/>
    <w:rsid w:val="3C25A253"/>
    <w:rsid w:val="3C3FB074"/>
    <w:rsid w:val="3C4EA415"/>
    <w:rsid w:val="3C50FC8A"/>
    <w:rsid w:val="3C51F7F5"/>
    <w:rsid w:val="3C530C6A"/>
    <w:rsid w:val="3C5542BA"/>
    <w:rsid w:val="3C6A9F9B"/>
    <w:rsid w:val="3C84E37C"/>
    <w:rsid w:val="3C891D61"/>
    <w:rsid w:val="3CB9914D"/>
    <w:rsid w:val="3CBA93F6"/>
    <w:rsid w:val="3CC84B67"/>
    <w:rsid w:val="3CCB3C7D"/>
    <w:rsid w:val="3CD8BC58"/>
    <w:rsid w:val="3CE2EF5F"/>
    <w:rsid w:val="3CE59C47"/>
    <w:rsid w:val="3CEEF313"/>
    <w:rsid w:val="3CFD6258"/>
    <w:rsid w:val="3CFDBA97"/>
    <w:rsid w:val="3D00E30E"/>
    <w:rsid w:val="3D114B55"/>
    <w:rsid w:val="3D145105"/>
    <w:rsid w:val="3D39F4EA"/>
    <w:rsid w:val="3D4F61C5"/>
    <w:rsid w:val="3D5CB81A"/>
    <w:rsid w:val="3D6FC9AB"/>
    <w:rsid w:val="3DA222A2"/>
    <w:rsid w:val="3DAFDB5A"/>
    <w:rsid w:val="3DE8DC3A"/>
    <w:rsid w:val="3DE9A0BC"/>
    <w:rsid w:val="3DE9EFDE"/>
    <w:rsid w:val="3DEE0014"/>
    <w:rsid w:val="3DEFC88B"/>
    <w:rsid w:val="3DFF5CB9"/>
    <w:rsid w:val="3E05BDC1"/>
    <w:rsid w:val="3E08C004"/>
    <w:rsid w:val="3E0D68DF"/>
    <w:rsid w:val="3E21D267"/>
    <w:rsid w:val="3E28E743"/>
    <w:rsid w:val="3E37A48B"/>
    <w:rsid w:val="3E3B536F"/>
    <w:rsid w:val="3E3B6B3F"/>
    <w:rsid w:val="3E3DC8EA"/>
    <w:rsid w:val="3E481142"/>
    <w:rsid w:val="3E4AED89"/>
    <w:rsid w:val="3E61BB31"/>
    <w:rsid w:val="3E695583"/>
    <w:rsid w:val="3E73413E"/>
    <w:rsid w:val="3E7838A7"/>
    <w:rsid w:val="3E8E41CA"/>
    <w:rsid w:val="3E9239C9"/>
    <w:rsid w:val="3E94CA6B"/>
    <w:rsid w:val="3E97BA3F"/>
    <w:rsid w:val="3E9F36DC"/>
    <w:rsid w:val="3EAA3C38"/>
    <w:rsid w:val="3EB5144E"/>
    <w:rsid w:val="3ECDA908"/>
    <w:rsid w:val="3ED13A9F"/>
    <w:rsid w:val="3ED4E5F6"/>
    <w:rsid w:val="3F18F53D"/>
    <w:rsid w:val="3F2D282C"/>
    <w:rsid w:val="3F5E953E"/>
    <w:rsid w:val="3F61BCD1"/>
    <w:rsid w:val="3F6648BF"/>
    <w:rsid w:val="3F74258E"/>
    <w:rsid w:val="3F74EDA3"/>
    <w:rsid w:val="3F854463"/>
    <w:rsid w:val="3F85EA61"/>
    <w:rsid w:val="3F8F4AFB"/>
    <w:rsid w:val="3FAC67F1"/>
    <w:rsid w:val="3FAFE405"/>
    <w:rsid w:val="40037869"/>
    <w:rsid w:val="40078EC8"/>
    <w:rsid w:val="4009985F"/>
    <w:rsid w:val="400B90FA"/>
    <w:rsid w:val="400CA6B9"/>
    <w:rsid w:val="40317CCF"/>
    <w:rsid w:val="403E3333"/>
    <w:rsid w:val="40411FC8"/>
    <w:rsid w:val="404587A8"/>
    <w:rsid w:val="4049FE2A"/>
    <w:rsid w:val="404DAB9F"/>
    <w:rsid w:val="405B41EB"/>
    <w:rsid w:val="40628C3F"/>
    <w:rsid w:val="4067CAC8"/>
    <w:rsid w:val="4069DD00"/>
    <w:rsid w:val="40884ACD"/>
    <w:rsid w:val="408A422D"/>
    <w:rsid w:val="40AB7C06"/>
    <w:rsid w:val="40C3247E"/>
    <w:rsid w:val="40C3C855"/>
    <w:rsid w:val="40C3C855"/>
    <w:rsid w:val="40C9E94D"/>
    <w:rsid w:val="40D9F3D0"/>
    <w:rsid w:val="40DE6385"/>
    <w:rsid w:val="40E14BC9"/>
    <w:rsid w:val="40EDD79B"/>
    <w:rsid w:val="40F69124"/>
    <w:rsid w:val="40FFA207"/>
    <w:rsid w:val="41029380"/>
    <w:rsid w:val="41062A18"/>
    <w:rsid w:val="4108B06A"/>
    <w:rsid w:val="410E7669"/>
    <w:rsid w:val="410FF5EF"/>
    <w:rsid w:val="41184118"/>
    <w:rsid w:val="412E9177"/>
    <w:rsid w:val="41336047"/>
    <w:rsid w:val="4134B141"/>
    <w:rsid w:val="41388093"/>
    <w:rsid w:val="4143E08C"/>
    <w:rsid w:val="415F5DCD"/>
    <w:rsid w:val="4167DAC8"/>
    <w:rsid w:val="416CB027"/>
    <w:rsid w:val="4181A08D"/>
    <w:rsid w:val="41AB8311"/>
    <w:rsid w:val="41AC65C9"/>
    <w:rsid w:val="41AD5F87"/>
    <w:rsid w:val="41AFC5B2"/>
    <w:rsid w:val="41B60333"/>
    <w:rsid w:val="41BD2744"/>
    <w:rsid w:val="41D9CE22"/>
    <w:rsid w:val="41E61192"/>
    <w:rsid w:val="41ED01EC"/>
    <w:rsid w:val="4229A995"/>
    <w:rsid w:val="424B7685"/>
    <w:rsid w:val="424EAF59"/>
    <w:rsid w:val="425BBEFE"/>
    <w:rsid w:val="425D2EE9"/>
    <w:rsid w:val="42605111"/>
    <w:rsid w:val="426CEEB2"/>
    <w:rsid w:val="428CEB1D"/>
    <w:rsid w:val="428DA922"/>
    <w:rsid w:val="429B6948"/>
    <w:rsid w:val="429D17F6"/>
    <w:rsid w:val="42A4CE9A"/>
    <w:rsid w:val="42C6EBBD"/>
    <w:rsid w:val="42D5F07B"/>
    <w:rsid w:val="42D88C84"/>
    <w:rsid w:val="42DF5DD6"/>
    <w:rsid w:val="42DF9935"/>
    <w:rsid w:val="42E0F799"/>
    <w:rsid w:val="42E99273"/>
    <w:rsid w:val="42EA3685"/>
    <w:rsid w:val="430B895D"/>
    <w:rsid w:val="432AA4B0"/>
    <w:rsid w:val="4338BCE4"/>
    <w:rsid w:val="4339432A"/>
    <w:rsid w:val="433B8F58"/>
    <w:rsid w:val="43530A44"/>
    <w:rsid w:val="43539750"/>
    <w:rsid w:val="43555680"/>
    <w:rsid w:val="4358B2EC"/>
    <w:rsid w:val="436154C1"/>
    <w:rsid w:val="4365A681"/>
    <w:rsid w:val="43746CDB"/>
    <w:rsid w:val="437A7705"/>
    <w:rsid w:val="437AC1FB"/>
    <w:rsid w:val="43831B89"/>
    <w:rsid w:val="4388A631"/>
    <w:rsid w:val="4394BDCE"/>
    <w:rsid w:val="439C6C32"/>
    <w:rsid w:val="43B2C12A"/>
    <w:rsid w:val="43C49FA5"/>
    <w:rsid w:val="43C9B14F"/>
    <w:rsid w:val="43CAD3B4"/>
    <w:rsid w:val="43D00759"/>
    <w:rsid w:val="43D80EC8"/>
    <w:rsid w:val="43DAB48A"/>
    <w:rsid w:val="43DB2D3F"/>
    <w:rsid w:val="43E325A1"/>
    <w:rsid w:val="43EA5CAB"/>
    <w:rsid w:val="43F1AA33"/>
    <w:rsid w:val="43F940A6"/>
    <w:rsid w:val="43F940A6"/>
    <w:rsid w:val="43F9C46A"/>
    <w:rsid w:val="43FA00C7"/>
    <w:rsid w:val="440AB9CC"/>
    <w:rsid w:val="440F31E2"/>
    <w:rsid w:val="440F31E2"/>
    <w:rsid w:val="44104CFB"/>
    <w:rsid w:val="44204DDF"/>
    <w:rsid w:val="44313BD3"/>
    <w:rsid w:val="44676BFE"/>
    <w:rsid w:val="44725600"/>
    <w:rsid w:val="44733120"/>
    <w:rsid w:val="44805B8E"/>
    <w:rsid w:val="448343CA"/>
    <w:rsid w:val="44835528"/>
    <w:rsid w:val="449BC755"/>
    <w:rsid w:val="449D6FE3"/>
    <w:rsid w:val="449F5E73"/>
    <w:rsid w:val="44A1872E"/>
    <w:rsid w:val="44B0FF10"/>
    <w:rsid w:val="44B0FF10"/>
    <w:rsid w:val="44B65366"/>
    <w:rsid w:val="44C627DA"/>
    <w:rsid w:val="44C6DFD7"/>
    <w:rsid w:val="44CCD77A"/>
    <w:rsid w:val="44D2B31C"/>
    <w:rsid w:val="44FAAB57"/>
    <w:rsid w:val="44FD9F28"/>
    <w:rsid w:val="4507BEC5"/>
    <w:rsid w:val="451490EB"/>
    <w:rsid w:val="45150BE0"/>
    <w:rsid w:val="45181696"/>
    <w:rsid w:val="451C8639"/>
    <w:rsid w:val="451C8639"/>
    <w:rsid w:val="451E3D5A"/>
    <w:rsid w:val="452A0992"/>
    <w:rsid w:val="452AC84E"/>
    <w:rsid w:val="452F0097"/>
    <w:rsid w:val="45335A88"/>
    <w:rsid w:val="453C48A1"/>
    <w:rsid w:val="453D2FA7"/>
    <w:rsid w:val="454FCB13"/>
    <w:rsid w:val="4565C4CC"/>
    <w:rsid w:val="456C8218"/>
    <w:rsid w:val="458BE56E"/>
    <w:rsid w:val="45900719"/>
    <w:rsid w:val="45909FAE"/>
    <w:rsid w:val="459AF64A"/>
    <w:rsid w:val="459C8CA1"/>
    <w:rsid w:val="45A7C5DD"/>
    <w:rsid w:val="45B031A2"/>
    <w:rsid w:val="45B031A2"/>
    <w:rsid w:val="45C48BDF"/>
    <w:rsid w:val="45C68D50"/>
    <w:rsid w:val="45CCF4FB"/>
    <w:rsid w:val="45D8B1A3"/>
    <w:rsid w:val="45E3D02C"/>
    <w:rsid w:val="45EE4295"/>
    <w:rsid w:val="45FD2669"/>
    <w:rsid w:val="46081775"/>
    <w:rsid w:val="460D21FE"/>
    <w:rsid w:val="4614697A"/>
    <w:rsid w:val="46238DB2"/>
    <w:rsid w:val="4624FBB3"/>
    <w:rsid w:val="4625B964"/>
    <w:rsid w:val="46287188"/>
    <w:rsid w:val="463CEFF3"/>
    <w:rsid w:val="46487596"/>
    <w:rsid w:val="466112DB"/>
    <w:rsid w:val="466D14E3"/>
    <w:rsid w:val="46713650"/>
    <w:rsid w:val="4674EA13"/>
    <w:rsid w:val="46851F8C"/>
    <w:rsid w:val="468E19E0"/>
    <w:rsid w:val="46A3736C"/>
    <w:rsid w:val="46A587FE"/>
    <w:rsid w:val="46A960CE"/>
    <w:rsid w:val="46C106CE"/>
    <w:rsid w:val="46C5E8F6"/>
    <w:rsid w:val="46C68684"/>
    <w:rsid w:val="46C698AF"/>
    <w:rsid w:val="46E05B54"/>
    <w:rsid w:val="46F15ADC"/>
    <w:rsid w:val="46F5A4C1"/>
    <w:rsid w:val="470A4A05"/>
    <w:rsid w:val="471F5D38"/>
    <w:rsid w:val="47229090"/>
    <w:rsid w:val="473488D1"/>
    <w:rsid w:val="473E93BE"/>
    <w:rsid w:val="475700F1"/>
    <w:rsid w:val="476A7B5B"/>
    <w:rsid w:val="47879305"/>
    <w:rsid w:val="479A8CE7"/>
    <w:rsid w:val="47A249CF"/>
    <w:rsid w:val="47A63EFF"/>
    <w:rsid w:val="47B76E23"/>
    <w:rsid w:val="47BD809C"/>
    <w:rsid w:val="47C5780D"/>
    <w:rsid w:val="47C80C14"/>
    <w:rsid w:val="47CAB2B6"/>
    <w:rsid w:val="47CAB2B6"/>
    <w:rsid w:val="47D2C3CB"/>
    <w:rsid w:val="47DF493E"/>
    <w:rsid w:val="47E31637"/>
    <w:rsid w:val="47E81527"/>
    <w:rsid w:val="47FB318D"/>
    <w:rsid w:val="48049913"/>
    <w:rsid w:val="48078B5D"/>
    <w:rsid w:val="480D82F7"/>
    <w:rsid w:val="480DAF53"/>
    <w:rsid w:val="481F1AED"/>
    <w:rsid w:val="48203302"/>
    <w:rsid w:val="482060BB"/>
    <w:rsid w:val="482EE3F6"/>
    <w:rsid w:val="483397EF"/>
    <w:rsid w:val="4844CF4C"/>
    <w:rsid w:val="48454B7A"/>
    <w:rsid w:val="4852344A"/>
    <w:rsid w:val="48956F24"/>
    <w:rsid w:val="48A23205"/>
    <w:rsid w:val="48B72E89"/>
    <w:rsid w:val="48BAC817"/>
    <w:rsid w:val="48C26233"/>
    <w:rsid w:val="48C9CC6E"/>
    <w:rsid w:val="48D51FCD"/>
    <w:rsid w:val="48D73FD5"/>
    <w:rsid w:val="48D997ED"/>
    <w:rsid w:val="48DE5927"/>
    <w:rsid w:val="48E59CF3"/>
    <w:rsid w:val="48F7DCA3"/>
    <w:rsid w:val="48F98FF3"/>
    <w:rsid w:val="4908E5EB"/>
    <w:rsid w:val="4913A9FD"/>
    <w:rsid w:val="492AC9C4"/>
    <w:rsid w:val="49315CB5"/>
    <w:rsid w:val="4937754F"/>
    <w:rsid w:val="49385A56"/>
    <w:rsid w:val="49475D0E"/>
    <w:rsid w:val="494E7FAC"/>
    <w:rsid w:val="494EC8D7"/>
    <w:rsid w:val="4950A4A7"/>
    <w:rsid w:val="4958267B"/>
    <w:rsid w:val="497AF5E8"/>
    <w:rsid w:val="497C0F03"/>
    <w:rsid w:val="4987E5F9"/>
    <w:rsid w:val="499DE5FC"/>
    <w:rsid w:val="499F3220"/>
    <w:rsid w:val="49A6E793"/>
    <w:rsid w:val="49A7F652"/>
    <w:rsid w:val="49A93DC2"/>
    <w:rsid w:val="49B7546A"/>
    <w:rsid w:val="49C90CA8"/>
    <w:rsid w:val="49E4AEDA"/>
    <w:rsid w:val="49FB57A5"/>
    <w:rsid w:val="49FE3971"/>
    <w:rsid w:val="4A1740BB"/>
    <w:rsid w:val="4A182319"/>
    <w:rsid w:val="4A23BB54"/>
    <w:rsid w:val="4A254047"/>
    <w:rsid w:val="4A2B5164"/>
    <w:rsid w:val="4A2D3DA3"/>
    <w:rsid w:val="4A30969B"/>
    <w:rsid w:val="4A39B674"/>
    <w:rsid w:val="4A39F17C"/>
    <w:rsid w:val="4A3BB035"/>
    <w:rsid w:val="4A3CBF9B"/>
    <w:rsid w:val="4A42A0AB"/>
    <w:rsid w:val="4A4435D2"/>
    <w:rsid w:val="4A5C0420"/>
    <w:rsid w:val="4A5D12EE"/>
    <w:rsid w:val="4A5DF3BF"/>
    <w:rsid w:val="4A648E5B"/>
    <w:rsid w:val="4A6D2630"/>
    <w:rsid w:val="4A6EB5B7"/>
    <w:rsid w:val="4A6EC6A7"/>
    <w:rsid w:val="4A71E095"/>
    <w:rsid w:val="4A762D9B"/>
    <w:rsid w:val="4A7969B8"/>
    <w:rsid w:val="4A8E2395"/>
    <w:rsid w:val="4A97FD02"/>
    <w:rsid w:val="4AAE3465"/>
    <w:rsid w:val="4AB74FFA"/>
    <w:rsid w:val="4ABC228E"/>
    <w:rsid w:val="4ABD6930"/>
    <w:rsid w:val="4AC45835"/>
    <w:rsid w:val="4ACBD41A"/>
    <w:rsid w:val="4AD129C5"/>
    <w:rsid w:val="4AD3372A"/>
    <w:rsid w:val="4AD9D611"/>
    <w:rsid w:val="4AE72D12"/>
    <w:rsid w:val="4AF4DA6D"/>
    <w:rsid w:val="4B112475"/>
    <w:rsid w:val="4B1ACAA1"/>
    <w:rsid w:val="4B1BDD39"/>
    <w:rsid w:val="4B239A7C"/>
    <w:rsid w:val="4B2F4B2F"/>
    <w:rsid w:val="4B2FB0C4"/>
    <w:rsid w:val="4B32BAC5"/>
    <w:rsid w:val="4B351421"/>
    <w:rsid w:val="4B47AB97"/>
    <w:rsid w:val="4B4BC7B4"/>
    <w:rsid w:val="4B64A095"/>
    <w:rsid w:val="4B6CCC48"/>
    <w:rsid w:val="4B816904"/>
    <w:rsid w:val="4B8704CC"/>
    <w:rsid w:val="4B911DF2"/>
    <w:rsid w:val="4B9ABAC2"/>
    <w:rsid w:val="4B9CDC8B"/>
    <w:rsid w:val="4B9D782C"/>
    <w:rsid w:val="4B9E543A"/>
    <w:rsid w:val="4BA0BF6D"/>
    <w:rsid w:val="4BA4AAB2"/>
    <w:rsid w:val="4BCBF668"/>
    <w:rsid w:val="4BD2F99E"/>
    <w:rsid w:val="4BE6599F"/>
    <w:rsid w:val="4BF3CF66"/>
    <w:rsid w:val="4C01FB79"/>
    <w:rsid w:val="4C024FB5"/>
    <w:rsid w:val="4C024FB5"/>
    <w:rsid w:val="4C0D98AD"/>
    <w:rsid w:val="4C0FE5D2"/>
    <w:rsid w:val="4C142811"/>
    <w:rsid w:val="4C169202"/>
    <w:rsid w:val="4C246A2E"/>
    <w:rsid w:val="4C2C8DB6"/>
    <w:rsid w:val="4C2D7950"/>
    <w:rsid w:val="4C2E297F"/>
    <w:rsid w:val="4C321036"/>
    <w:rsid w:val="4C42166B"/>
    <w:rsid w:val="4C47357E"/>
    <w:rsid w:val="4C4D108A"/>
    <w:rsid w:val="4C52F56A"/>
    <w:rsid w:val="4C5A027B"/>
    <w:rsid w:val="4C5BA710"/>
    <w:rsid w:val="4C63A6FF"/>
    <w:rsid w:val="4C69F277"/>
    <w:rsid w:val="4C6D3E8F"/>
    <w:rsid w:val="4C736EB9"/>
    <w:rsid w:val="4C8E2D02"/>
    <w:rsid w:val="4CA2778F"/>
    <w:rsid w:val="4CAD4CA3"/>
    <w:rsid w:val="4CBE2AA3"/>
    <w:rsid w:val="4CBFE29A"/>
    <w:rsid w:val="4CCD6672"/>
    <w:rsid w:val="4CD03F2E"/>
    <w:rsid w:val="4CDC98F4"/>
    <w:rsid w:val="4CE18ED0"/>
    <w:rsid w:val="4CF4DE5D"/>
    <w:rsid w:val="4CF756EC"/>
    <w:rsid w:val="4CFB83A2"/>
    <w:rsid w:val="4D1651B3"/>
    <w:rsid w:val="4D1C7705"/>
    <w:rsid w:val="4D2C2E75"/>
    <w:rsid w:val="4D35DA33"/>
    <w:rsid w:val="4D3CD6A6"/>
    <w:rsid w:val="4D470546"/>
    <w:rsid w:val="4D58584B"/>
    <w:rsid w:val="4D5935F1"/>
    <w:rsid w:val="4D667E1A"/>
    <w:rsid w:val="4D732CD8"/>
    <w:rsid w:val="4D74A29F"/>
    <w:rsid w:val="4D7B98E3"/>
    <w:rsid w:val="4D97CBC0"/>
    <w:rsid w:val="4DA0104E"/>
    <w:rsid w:val="4DA6D184"/>
    <w:rsid w:val="4DAA5A3C"/>
    <w:rsid w:val="4DAAB0F8"/>
    <w:rsid w:val="4DB89665"/>
    <w:rsid w:val="4DC7B93E"/>
    <w:rsid w:val="4DDD0EC3"/>
    <w:rsid w:val="4DDF5AC1"/>
    <w:rsid w:val="4E146027"/>
    <w:rsid w:val="4E25D04E"/>
    <w:rsid w:val="4E370E66"/>
    <w:rsid w:val="4E37A301"/>
    <w:rsid w:val="4E446288"/>
    <w:rsid w:val="4E4D7313"/>
    <w:rsid w:val="4E55FE88"/>
    <w:rsid w:val="4E569A55"/>
    <w:rsid w:val="4E56A0EC"/>
    <w:rsid w:val="4E6CD62A"/>
    <w:rsid w:val="4E870B99"/>
    <w:rsid w:val="4E875FE2"/>
    <w:rsid w:val="4E9C2575"/>
    <w:rsid w:val="4EA7D93B"/>
    <w:rsid w:val="4EAADB9F"/>
    <w:rsid w:val="4EB8BFA5"/>
    <w:rsid w:val="4EBB8D6E"/>
    <w:rsid w:val="4ED1900B"/>
    <w:rsid w:val="4ED95EC0"/>
    <w:rsid w:val="4EEE14A8"/>
    <w:rsid w:val="4F0913A7"/>
    <w:rsid w:val="4F0F83F3"/>
    <w:rsid w:val="4F1587F9"/>
    <w:rsid w:val="4F2B2668"/>
    <w:rsid w:val="4F304B19"/>
    <w:rsid w:val="4F3970F3"/>
    <w:rsid w:val="4F39FE74"/>
    <w:rsid w:val="4F3E2DA2"/>
    <w:rsid w:val="4F4C2159"/>
    <w:rsid w:val="4F4CFC92"/>
    <w:rsid w:val="4F6452B0"/>
    <w:rsid w:val="4F671F83"/>
    <w:rsid w:val="4F6A187B"/>
    <w:rsid w:val="4F79E4BF"/>
    <w:rsid w:val="4F7CBCC3"/>
    <w:rsid w:val="4F7E426F"/>
    <w:rsid w:val="4F851218"/>
    <w:rsid w:val="4F96B894"/>
    <w:rsid w:val="4FA239A3"/>
    <w:rsid w:val="4FA9483B"/>
    <w:rsid w:val="4FB4FE57"/>
    <w:rsid w:val="4FB72B72"/>
    <w:rsid w:val="4FD72A5A"/>
    <w:rsid w:val="4FD84883"/>
    <w:rsid w:val="4FDA7B92"/>
    <w:rsid w:val="4FDECF73"/>
    <w:rsid w:val="4FE5D4F2"/>
    <w:rsid w:val="4FEC38BD"/>
    <w:rsid w:val="4FF73E70"/>
    <w:rsid w:val="5004C17A"/>
    <w:rsid w:val="500C046C"/>
    <w:rsid w:val="500E534C"/>
    <w:rsid w:val="500E8CB6"/>
    <w:rsid w:val="500FB945"/>
    <w:rsid w:val="500FB945"/>
    <w:rsid w:val="50114152"/>
    <w:rsid w:val="50130C70"/>
    <w:rsid w:val="501FEE6F"/>
    <w:rsid w:val="5022DBFA"/>
    <w:rsid w:val="5023CC35"/>
    <w:rsid w:val="5029986D"/>
    <w:rsid w:val="50346B73"/>
    <w:rsid w:val="5039D9DD"/>
    <w:rsid w:val="503B6D2A"/>
    <w:rsid w:val="5055CB94"/>
    <w:rsid w:val="505A9E88"/>
    <w:rsid w:val="50648524"/>
    <w:rsid w:val="5089253A"/>
    <w:rsid w:val="508CF910"/>
    <w:rsid w:val="50909B1C"/>
    <w:rsid w:val="50A224FA"/>
    <w:rsid w:val="50AD57D1"/>
    <w:rsid w:val="50C0EBB2"/>
    <w:rsid w:val="50C6F6C9"/>
    <w:rsid w:val="50C786D9"/>
    <w:rsid w:val="50CEDC00"/>
    <w:rsid w:val="50D685EB"/>
    <w:rsid w:val="50FA0F8F"/>
    <w:rsid w:val="5100EA73"/>
    <w:rsid w:val="51048AFA"/>
    <w:rsid w:val="5127C559"/>
    <w:rsid w:val="5128AD24"/>
    <w:rsid w:val="5138CB98"/>
    <w:rsid w:val="513B7CD9"/>
    <w:rsid w:val="51413F26"/>
    <w:rsid w:val="51417DE9"/>
    <w:rsid w:val="514D2145"/>
    <w:rsid w:val="515FD6B7"/>
    <w:rsid w:val="5164DE60"/>
    <w:rsid w:val="5169C5B6"/>
    <w:rsid w:val="51761E53"/>
    <w:rsid w:val="5177572C"/>
    <w:rsid w:val="517B008D"/>
    <w:rsid w:val="517F3C18"/>
    <w:rsid w:val="518209E2"/>
    <w:rsid w:val="51851E56"/>
    <w:rsid w:val="51887D58"/>
    <w:rsid w:val="5194D1C6"/>
    <w:rsid w:val="51A4B5D3"/>
    <w:rsid w:val="51BCCFE8"/>
    <w:rsid w:val="51CF2B18"/>
    <w:rsid w:val="51CF5575"/>
    <w:rsid w:val="51DFD9F3"/>
    <w:rsid w:val="51E1D91C"/>
    <w:rsid w:val="51EA7C7D"/>
    <w:rsid w:val="52197D3C"/>
    <w:rsid w:val="521E19FB"/>
    <w:rsid w:val="5225DB5F"/>
    <w:rsid w:val="52281242"/>
    <w:rsid w:val="522F776B"/>
    <w:rsid w:val="5250BBBF"/>
    <w:rsid w:val="52560103"/>
    <w:rsid w:val="525CBC13"/>
    <w:rsid w:val="5262C72A"/>
    <w:rsid w:val="52805D3F"/>
    <w:rsid w:val="5281627A"/>
    <w:rsid w:val="5283C12B"/>
    <w:rsid w:val="52858DF8"/>
    <w:rsid w:val="528BA5E4"/>
    <w:rsid w:val="529172D1"/>
    <w:rsid w:val="529172D1"/>
    <w:rsid w:val="52A01DED"/>
    <w:rsid w:val="52AECAF5"/>
    <w:rsid w:val="52BDCD07"/>
    <w:rsid w:val="52C943FF"/>
    <w:rsid w:val="52D88D6E"/>
    <w:rsid w:val="52E661B5"/>
    <w:rsid w:val="52E8F39F"/>
    <w:rsid w:val="52ED6257"/>
    <w:rsid w:val="52EF8944"/>
    <w:rsid w:val="52FC8495"/>
    <w:rsid w:val="53174CCA"/>
    <w:rsid w:val="531F3AE8"/>
    <w:rsid w:val="5325AC66"/>
    <w:rsid w:val="532BEA7B"/>
    <w:rsid w:val="534865F4"/>
    <w:rsid w:val="534E1D4A"/>
    <w:rsid w:val="5350C810"/>
    <w:rsid w:val="536CFC24"/>
    <w:rsid w:val="53809C4A"/>
    <w:rsid w:val="538611A8"/>
    <w:rsid w:val="53886FF9"/>
    <w:rsid w:val="538BF35A"/>
    <w:rsid w:val="538C165F"/>
    <w:rsid w:val="53988ED0"/>
    <w:rsid w:val="539A7A5D"/>
    <w:rsid w:val="53ABC183"/>
    <w:rsid w:val="53AF7670"/>
    <w:rsid w:val="53B3656F"/>
    <w:rsid w:val="53C06AB3"/>
    <w:rsid w:val="53CFF8C7"/>
    <w:rsid w:val="53D64FD2"/>
    <w:rsid w:val="53DA2863"/>
    <w:rsid w:val="53DB2104"/>
    <w:rsid w:val="53E16E7E"/>
    <w:rsid w:val="53E1EFCF"/>
    <w:rsid w:val="53E92263"/>
    <w:rsid w:val="541EAC7F"/>
    <w:rsid w:val="5427B85C"/>
    <w:rsid w:val="542E2007"/>
    <w:rsid w:val="542EA3F3"/>
    <w:rsid w:val="54352B27"/>
    <w:rsid w:val="54393C23"/>
    <w:rsid w:val="543E00F7"/>
    <w:rsid w:val="544455B0"/>
    <w:rsid w:val="5464A109"/>
    <w:rsid w:val="54671CC9"/>
    <w:rsid w:val="546B4D54"/>
    <w:rsid w:val="546C42AF"/>
    <w:rsid w:val="54730585"/>
    <w:rsid w:val="5474209B"/>
    <w:rsid w:val="5479623D"/>
    <w:rsid w:val="54982259"/>
    <w:rsid w:val="54B61FFF"/>
    <w:rsid w:val="54D1D195"/>
    <w:rsid w:val="54DD37B3"/>
    <w:rsid w:val="54E101B1"/>
    <w:rsid w:val="54E86D9F"/>
    <w:rsid w:val="54EFDFA7"/>
    <w:rsid w:val="54F4721A"/>
    <w:rsid w:val="54F5296A"/>
    <w:rsid w:val="54FE815B"/>
    <w:rsid w:val="54FFA2C3"/>
    <w:rsid w:val="55027ED8"/>
    <w:rsid w:val="5503E784"/>
    <w:rsid w:val="5503EF75"/>
    <w:rsid w:val="550FDAD2"/>
    <w:rsid w:val="551C7A4C"/>
    <w:rsid w:val="5528E33C"/>
    <w:rsid w:val="55331DD1"/>
    <w:rsid w:val="5545EF58"/>
    <w:rsid w:val="554ADFEE"/>
    <w:rsid w:val="55516414"/>
    <w:rsid w:val="556F11D9"/>
    <w:rsid w:val="55704529"/>
    <w:rsid w:val="557BE896"/>
    <w:rsid w:val="5589BFD1"/>
    <w:rsid w:val="55945CD5"/>
    <w:rsid w:val="559D3231"/>
    <w:rsid w:val="55BC8AB1"/>
    <w:rsid w:val="55C505C1"/>
    <w:rsid w:val="55D00E97"/>
    <w:rsid w:val="55DD352F"/>
    <w:rsid w:val="55DDAC2F"/>
    <w:rsid w:val="55F0FF59"/>
    <w:rsid w:val="560B8300"/>
    <w:rsid w:val="56140552"/>
    <w:rsid w:val="5617B964"/>
    <w:rsid w:val="5621BA05"/>
    <w:rsid w:val="562DEA66"/>
    <w:rsid w:val="5634E89A"/>
    <w:rsid w:val="56376B20"/>
    <w:rsid w:val="563ECC17"/>
    <w:rsid w:val="564A2479"/>
    <w:rsid w:val="564E71B0"/>
    <w:rsid w:val="5654F5A1"/>
    <w:rsid w:val="5655FB07"/>
    <w:rsid w:val="565E7D9D"/>
    <w:rsid w:val="567A7830"/>
    <w:rsid w:val="567B880C"/>
    <w:rsid w:val="5697177C"/>
    <w:rsid w:val="56990C3A"/>
    <w:rsid w:val="56AE8ECE"/>
    <w:rsid w:val="56AF6C12"/>
    <w:rsid w:val="56B6A8C4"/>
    <w:rsid w:val="56B7C309"/>
    <w:rsid w:val="56BAC0F1"/>
    <w:rsid w:val="56C37F55"/>
    <w:rsid w:val="56EEC822"/>
    <w:rsid w:val="57236094"/>
    <w:rsid w:val="57335047"/>
    <w:rsid w:val="573432DC"/>
    <w:rsid w:val="5752C18C"/>
    <w:rsid w:val="57545D58"/>
    <w:rsid w:val="576AAC9E"/>
    <w:rsid w:val="5771C2E6"/>
    <w:rsid w:val="578B3DDD"/>
    <w:rsid w:val="578FB127"/>
    <w:rsid w:val="57A0A815"/>
    <w:rsid w:val="57A57BA6"/>
    <w:rsid w:val="57AEAB79"/>
    <w:rsid w:val="57B48681"/>
    <w:rsid w:val="57BC62C9"/>
    <w:rsid w:val="57CB3EAE"/>
    <w:rsid w:val="57CE7AA4"/>
    <w:rsid w:val="57D15A4B"/>
    <w:rsid w:val="57E107B5"/>
    <w:rsid w:val="57E9C94A"/>
    <w:rsid w:val="57EEDA5A"/>
    <w:rsid w:val="580828CA"/>
    <w:rsid w:val="5819AE49"/>
    <w:rsid w:val="5819AE49"/>
    <w:rsid w:val="5829FB40"/>
    <w:rsid w:val="583D2C3D"/>
    <w:rsid w:val="583DA0A8"/>
    <w:rsid w:val="58665172"/>
    <w:rsid w:val="587298DA"/>
    <w:rsid w:val="58813D14"/>
    <w:rsid w:val="5884CCF9"/>
    <w:rsid w:val="588CC343"/>
    <w:rsid w:val="589AB8E1"/>
    <w:rsid w:val="589E4D91"/>
    <w:rsid w:val="58ABC3A2"/>
    <w:rsid w:val="58B2EF07"/>
    <w:rsid w:val="58BD86F4"/>
    <w:rsid w:val="58BEDAC2"/>
    <w:rsid w:val="58C16FBB"/>
    <w:rsid w:val="58C4DCA7"/>
    <w:rsid w:val="58E69958"/>
    <w:rsid w:val="58F580D9"/>
    <w:rsid w:val="592597D3"/>
    <w:rsid w:val="59388583"/>
    <w:rsid w:val="5938F2AF"/>
    <w:rsid w:val="59487B96"/>
    <w:rsid w:val="5959C3B2"/>
    <w:rsid w:val="5962BEA0"/>
    <w:rsid w:val="596CEA15"/>
    <w:rsid w:val="596FBC5D"/>
    <w:rsid w:val="597B8FFC"/>
    <w:rsid w:val="598CC499"/>
    <w:rsid w:val="59976A6C"/>
    <w:rsid w:val="5998993C"/>
    <w:rsid w:val="59A83F69"/>
    <w:rsid w:val="59AD3D75"/>
    <w:rsid w:val="59B2F789"/>
    <w:rsid w:val="59BCDA7E"/>
    <w:rsid w:val="59CD36B9"/>
    <w:rsid w:val="59CF0211"/>
    <w:rsid w:val="59DD2D7E"/>
    <w:rsid w:val="59E06C81"/>
    <w:rsid w:val="59EA3775"/>
    <w:rsid w:val="59FA4EEF"/>
    <w:rsid w:val="5A185106"/>
    <w:rsid w:val="5A1FB616"/>
    <w:rsid w:val="5A26EBA1"/>
    <w:rsid w:val="5A2893A4"/>
    <w:rsid w:val="5A2A1BA2"/>
    <w:rsid w:val="5A2CFD8D"/>
    <w:rsid w:val="5A318684"/>
    <w:rsid w:val="5A3B8035"/>
    <w:rsid w:val="5A4F5649"/>
    <w:rsid w:val="5A51DC82"/>
    <w:rsid w:val="5A60350B"/>
    <w:rsid w:val="5A6ACCBC"/>
    <w:rsid w:val="5A6BE32B"/>
    <w:rsid w:val="5A833F23"/>
    <w:rsid w:val="5A944B68"/>
    <w:rsid w:val="5A94BA93"/>
    <w:rsid w:val="5A94F86F"/>
    <w:rsid w:val="5A987147"/>
    <w:rsid w:val="5A9EE766"/>
    <w:rsid w:val="5AAE55F4"/>
    <w:rsid w:val="5AD5D3D9"/>
    <w:rsid w:val="5AD8CB5D"/>
    <w:rsid w:val="5ADED39A"/>
    <w:rsid w:val="5ADF5065"/>
    <w:rsid w:val="5AF18152"/>
    <w:rsid w:val="5B013EBF"/>
    <w:rsid w:val="5B0613C0"/>
    <w:rsid w:val="5B0805A5"/>
    <w:rsid w:val="5B082188"/>
    <w:rsid w:val="5B08BA76"/>
    <w:rsid w:val="5B31FB57"/>
    <w:rsid w:val="5B4ECCBE"/>
    <w:rsid w:val="5B619567"/>
    <w:rsid w:val="5B62665F"/>
    <w:rsid w:val="5B68EE81"/>
    <w:rsid w:val="5B6EE9FB"/>
    <w:rsid w:val="5B812DB7"/>
    <w:rsid w:val="5B8E75BF"/>
    <w:rsid w:val="5B970E43"/>
    <w:rsid w:val="5BA08E15"/>
    <w:rsid w:val="5BAC9560"/>
    <w:rsid w:val="5BB87C78"/>
    <w:rsid w:val="5BC23DA0"/>
    <w:rsid w:val="5BCB1FC1"/>
    <w:rsid w:val="5BDDF24B"/>
    <w:rsid w:val="5BF31C51"/>
    <w:rsid w:val="5BFE1EA2"/>
    <w:rsid w:val="5C1196F6"/>
    <w:rsid w:val="5C2EE314"/>
    <w:rsid w:val="5C38A178"/>
    <w:rsid w:val="5C4AA3A6"/>
    <w:rsid w:val="5C5F10D4"/>
    <w:rsid w:val="5C697195"/>
    <w:rsid w:val="5C75B09E"/>
    <w:rsid w:val="5C7C196C"/>
    <w:rsid w:val="5C806CFE"/>
    <w:rsid w:val="5C954B0C"/>
    <w:rsid w:val="5CA708BD"/>
    <w:rsid w:val="5CB1385D"/>
    <w:rsid w:val="5CBE2F10"/>
    <w:rsid w:val="5CC7A955"/>
    <w:rsid w:val="5CCBAE65"/>
    <w:rsid w:val="5CE63A2C"/>
    <w:rsid w:val="5CE92CE0"/>
    <w:rsid w:val="5CF23D1D"/>
    <w:rsid w:val="5CFC99A5"/>
    <w:rsid w:val="5CFE36C0"/>
    <w:rsid w:val="5CFF2FAA"/>
    <w:rsid w:val="5D0154C8"/>
    <w:rsid w:val="5D0A8D75"/>
    <w:rsid w:val="5D19F5A2"/>
    <w:rsid w:val="5D1E60B6"/>
    <w:rsid w:val="5D1ED18E"/>
    <w:rsid w:val="5D2C2E14"/>
    <w:rsid w:val="5D313EA0"/>
    <w:rsid w:val="5D375234"/>
    <w:rsid w:val="5D3AC326"/>
    <w:rsid w:val="5D3FFA6C"/>
    <w:rsid w:val="5D40125D"/>
    <w:rsid w:val="5D61FCA0"/>
    <w:rsid w:val="5D72214F"/>
    <w:rsid w:val="5D744602"/>
    <w:rsid w:val="5D7E3D8E"/>
    <w:rsid w:val="5D7F4A29"/>
    <w:rsid w:val="5D9CAEC8"/>
    <w:rsid w:val="5DA60493"/>
    <w:rsid w:val="5DD113D3"/>
    <w:rsid w:val="5DDBD6F0"/>
    <w:rsid w:val="5DDD73BF"/>
    <w:rsid w:val="5DE30E02"/>
    <w:rsid w:val="5E06FC61"/>
    <w:rsid w:val="5E076E35"/>
    <w:rsid w:val="5E162DF4"/>
    <w:rsid w:val="5E16D7AF"/>
    <w:rsid w:val="5E3DAF9A"/>
    <w:rsid w:val="5E459144"/>
    <w:rsid w:val="5E5C360B"/>
    <w:rsid w:val="5E5D1A9C"/>
    <w:rsid w:val="5E5D1A9C"/>
    <w:rsid w:val="5E5FF04C"/>
    <w:rsid w:val="5E66275B"/>
    <w:rsid w:val="5E711490"/>
    <w:rsid w:val="5E7D0FBB"/>
    <w:rsid w:val="5E84FD41"/>
    <w:rsid w:val="5E87C5AC"/>
    <w:rsid w:val="5E89FCB0"/>
    <w:rsid w:val="5E8B188C"/>
    <w:rsid w:val="5E8D98A5"/>
    <w:rsid w:val="5EA9611E"/>
    <w:rsid w:val="5EAE3118"/>
    <w:rsid w:val="5EB5BB12"/>
    <w:rsid w:val="5EC44809"/>
    <w:rsid w:val="5EEEF4DC"/>
    <w:rsid w:val="5EF05AA8"/>
    <w:rsid w:val="5F0249B3"/>
    <w:rsid w:val="5F03A047"/>
    <w:rsid w:val="5F05C879"/>
    <w:rsid w:val="5F123005"/>
    <w:rsid w:val="5F12F1C6"/>
    <w:rsid w:val="5F2AB862"/>
    <w:rsid w:val="5F2C45E4"/>
    <w:rsid w:val="5F325E71"/>
    <w:rsid w:val="5F4304B1"/>
    <w:rsid w:val="5F6554CC"/>
    <w:rsid w:val="5F66733F"/>
    <w:rsid w:val="5F6D0970"/>
    <w:rsid w:val="5F794420"/>
    <w:rsid w:val="5F901672"/>
    <w:rsid w:val="5FB837E0"/>
    <w:rsid w:val="5FBB1265"/>
    <w:rsid w:val="5FCCF3FE"/>
    <w:rsid w:val="5FDB76C8"/>
    <w:rsid w:val="5FE863C0"/>
    <w:rsid w:val="5FF51ED8"/>
    <w:rsid w:val="6000BE28"/>
    <w:rsid w:val="600C11EE"/>
    <w:rsid w:val="601263E3"/>
    <w:rsid w:val="601263E3"/>
    <w:rsid w:val="60163A84"/>
    <w:rsid w:val="6019A44D"/>
    <w:rsid w:val="6030C5C5"/>
    <w:rsid w:val="604C2F05"/>
    <w:rsid w:val="6054F6B0"/>
    <w:rsid w:val="6080BAFC"/>
    <w:rsid w:val="6082159A"/>
    <w:rsid w:val="608E1D0D"/>
    <w:rsid w:val="60925199"/>
    <w:rsid w:val="60989B07"/>
    <w:rsid w:val="60A5CAC6"/>
    <w:rsid w:val="60AB0A60"/>
    <w:rsid w:val="60AD6066"/>
    <w:rsid w:val="60CF8DD3"/>
    <w:rsid w:val="60D665E3"/>
    <w:rsid w:val="60DB353C"/>
    <w:rsid w:val="60DE8CDD"/>
    <w:rsid w:val="60E998AD"/>
    <w:rsid w:val="60ED4350"/>
    <w:rsid w:val="60F04B90"/>
    <w:rsid w:val="610CA30F"/>
    <w:rsid w:val="6114C416"/>
    <w:rsid w:val="61151481"/>
    <w:rsid w:val="6123D7D5"/>
    <w:rsid w:val="612AE7B4"/>
    <w:rsid w:val="613D93F4"/>
    <w:rsid w:val="614710B0"/>
    <w:rsid w:val="6148D768"/>
    <w:rsid w:val="6153F987"/>
    <w:rsid w:val="615B5789"/>
    <w:rsid w:val="615DD9A6"/>
    <w:rsid w:val="6160974A"/>
    <w:rsid w:val="61662C99"/>
    <w:rsid w:val="616D9DDB"/>
    <w:rsid w:val="61710B11"/>
    <w:rsid w:val="61AF451D"/>
    <w:rsid w:val="61B38744"/>
    <w:rsid w:val="61BBEB52"/>
    <w:rsid w:val="61C1A7E3"/>
    <w:rsid w:val="61C472DD"/>
    <w:rsid w:val="61C7D983"/>
    <w:rsid w:val="61CB9ECA"/>
    <w:rsid w:val="61D6CBDC"/>
    <w:rsid w:val="61D87F64"/>
    <w:rsid w:val="61DC20FD"/>
    <w:rsid w:val="61DED489"/>
    <w:rsid w:val="6201DA62"/>
    <w:rsid w:val="6201F3AC"/>
    <w:rsid w:val="6207E565"/>
    <w:rsid w:val="6210482A"/>
    <w:rsid w:val="621BB8CE"/>
    <w:rsid w:val="622B454C"/>
    <w:rsid w:val="6238195C"/>
    <w:rsid w:val="6246B955"/>
    <w:rsid w:val="625BD6B4"/>
    <w:rsid w:val="6271952F"/>
    <w:rsid w:val="627A62E9"/>
    <w:rsid w:val="62997558"/>
    <w:rsid w:val="629B81F0"/>
    <w:rsid w:val="629DA3FF"/>
    <w:rsid w:val="62A29D4D"/>
    <w:rsid w:val="62AF6ABB"/>
    <w:rsid w:val="62B62D52"/>
    <w:rsid w:val="62C34F07"/>
    <w:rsid w:val="62C5298A"/>
    <w:rsid w:val="62CFD9EA"/>
    <w:rsid w:val="62EBBFD9"/>
    <w:rsid w:val="62F74948"/>
    <w:rsid w:val="62FDA062"/>
    <w:rsid w:val="63190267"/>
    <w:rsid w:val="631FD8FE"/>
    <w:rsid w:val="63264F87"/>
    <w:rsid w:val="633097C8"/>
    <w:rsid w:val="633C4617"/>
    <w:rsid w:val="633D81A1"/>
    <w:rsid w:val="635CCA66"/>
    <w:rsid w:val="635FE116"/>
    <w:rsid w:val="637AA4EA"/>
    <w:rsid w:val="6393A082"/>
    <w:rsid w:val="639C9BF9"/>
    <w:rsid w:val="63A3DF0A"/>
    <w:rsid w:val="63C978EE"/>
    <w:rsid w:val="63CAB43E"/>
    <w:rsid w:val="63DC8096"/>
    <w:rsid w:val="63EDFBB4"/>
    <w:rsid w:val="640084E7"/>
    <w:rsid w:val="640AC472"/>
    <w:rsid w:val="640D9392"/>
    <w:rsid w:val="6430D02F"/>
    <w:rsid w:val="64314494"/>
    <w:rsid w:val="644443D1"/>
    <w:rsid w:val="6445C9AC"/>
    <w:rsid w:val="64519872"/>
    <w:rsid w:val="6451C871"/>
    <w:rsid w:val="6457EDFF"/>
    <w:rsid w:val="646238FF"/>
    <w:rsid w:val="646CE7D9"/>
    <w:rsid w:val="6488A024"/>
    <w:rsid w:val="648EEABE"/>
    <w:rsid w:val="64925E11"/>
    <w:rsid w:val="64999F38"/>
    <w:rsid w:val="64A0BBFA"/>
    <w:rsid w:val="64A5C95C"/>
    <w:rsid w:val="64ACAA2C"/>
    <w:rsid w:val="64AE4B11"/>
    <w:rsid w:val="64AEC3A7"/>
    <w:rsid w:val="64AF15B9"/>
    <w:rsid w:val="64AFD027"/>
    <w:rsid w:val="64E93680"/>
    <w:rsid w:val="64EF4D08"/>
    <w:rsid w:val="64F02048"/>
    <w:rsid w:val="64F02048"/>
    <w:rsid w:val="64FE6820"/>
    <w:rsid w:val="6500068F"/>
    <w:rsid w:val="65039EFD"/>
    <w:rsid w:val="650D62B0"/>
    <w:rsid w:val="652CEA1C"/>
    <w:rsid w:val="65348841"/>
    <w:rsid w:val="653C7955"/>
    <w:rsid w:val="653E24F3"/>
    <w:rsid w:val="65682B01"/>
    <w:rsid w:val="65727501"/>
    <w:rsid w:val="65739808"/>
    <w:rsid w:val="65840B29"/>
    <w:rsid w:val="65968143"/>
    <w:rsid w:val="6599F9E6"/>
    <w:rsid w:val="65BC880C"/>
    <w:rsid w:val="65BD4B73"/>
    <w:rsid w:val="65CEAD50"/>
    <w:rsid w:val="65D544C1"/>
    <w:rsid w:val="65E63588"/>
    <w:rsid w:val="65F3CFF9"/>
    <w:rsid w:val="65F61855"/>
    <w:rsid w:val="65F85709"/>
    <w:rsid w:val="6605071D"/>
    <w:rsid w:val="6613DEEF"/>
    <w:rsid w:val="661EF611"/>
    <w:rsid w:val="66247085"/>
    <w:rsid w:val="662BFFCC"/>
    <w:rsid w:val="66376C71"/>
    <w:rsid w:val="6637865F"/>
    <w:rsid w:val="665007B5"/>
    <w:rsid w:val="66542288"/>
    <w:rsid w:val="665909D3"/>
    <w:rsid w:val="666012DB"/>
    <w:rsid w:val="6669D643"/>
    <w:rsid w:val="6669D643"/>
    <w:rsid w:val="666A3D8F"/>
    <w:rsid w:val="6683B670"/>
    <w:rsid w:val="66852107"/>
    <w:rsid w:val="669781D8"/>
    <w:rsid w:val="669F6F5E"/>
    <w:rsid w:val="66B1CEF1"/>
    <w:rsid w:val="66BFA99A"/>
    <w:rsid w:val="66C3BC39"/>
    <w:rsid w:val="66C8BA7D"/>
    <w:rsid w:val="66D09C02"/>
    <w:rsid w:val="66D9F554"/>
    <w:rsid w:val="66F34FAC"/>
    <w:rsid w:val="66F8286B"/>
    <w:rsid w:val="66FBE3ED"/>
    <w:rsid w:val="66FCC85F"/>
    <w:rsid w:val="6712B1C3"/>
    <w:rsid w:val="6735CA47"/>
    <w:rsid w:val="67585ADC"/>
    <w:rsid w:val="675A42BF"/>
    <w:rsid w:val="676F5FEC"/>
    <w:rsid w:val="677628FB"/>
    <w:rsid w:val="677D6A6E"/>
    <w:rsid w:val="678225BF"/>
    <w:rsid w:val="67873C94"/>
    <w:rsid w:val="678ACC88"/>
    <w:rsid w:val="679D5CA0"/>
    <w:rsid w:val="67AEF9F9"/>
    <w:rsid w:val="67B16EAD"/>
    <w:rsid w:val="67BC1D87"/>
    <w:rsid w:val="67DE0EE8"/>
    <w:rsid w:val="67E33F6A"/>
    <w:rsid w:val="67EFC33C"/>
    <w:rsid w:val="67FECE79"/>
    <w:rsid w:val="68009A48"/>
    <w:rsid w:val="6805A6A4"/>
    <w:rsid w:val="680611FB"/>
    <w:rsid w:val="6815C5E1"/>
    <w:rsid w:val="6819977D"/>
    <w:rsid w:val="68214F78"/>
    <w:rsid w:val="6832F303"/>
    <w:rsid w:val="684E5FB2"/>
    <w:rsid w:val="684E6737"/>
    <w:rsid w:val="6854494B"/>
    <w:rsid w:val="685CEA8F"/>
    <w:rsid w:val="6860AD00"/>
    <w:rsid w:val="6860EA57"/>
    <w:rsid w:val="68666019"/>
    <w:rsid w:val="68675789"/>
    <w:rsid w:val="686CB4D2"/>
    <w:rsid w:val="6873FB8E"/>
    <w:rsid w:val="6874A258"/>
    <w:rsid w:val="68879FC3"/>
    <w:rsid w:val="6897B44E"/>
    <w:rsid w:val="68A13F0A"/>
    <w:rsid w:val="68C26D18"/>
    <w:rsid w:val="68C63803"/>
    <w:rsid w:val="68C9D011"/>
    <w:rsid w:val="68DA84CC"/>
    <w:rsid w:val="68E11D2D"/>
    <w:rsid w:val="68EE5A4C"/>
    <w:rsid w:val="68EF9E14"/>
    <w:rsid w:val="690B7564"/>
    <w:rsid w:val="690B7807"/>
    <w:rsid w:val="690CE583"/>
    <w:rsid w:val="690FE427"/>
    <w:rsid w:val="6917B4F4"/>
    <w:rsid w:val="692DF5B9"/>
    <w:rsid w:val="6936589C"/>
    <w:rsid w:val="6937B5A3"/>
    <w:rsid w:val="69686255"/>
    <w:rsid w:val="697026E9"/>
    <w:rsid w:val="6974C805"/>
    <w:rsid w:val="697F800E"/>
    <w:rsid w:val="698DD86F"/>
    <w:rsid w:val="698F5134"/>
    <w:rsid w:val="69A76234"/>
    <w:rsid w:val="69B23B59"/>
    <w:rsid w:val="69C46909"/>
    <w:rsid w:val="69D236BA"/>
    <w:rsid w:val="69E6481B"/>
    <w:rsid w:val="6A023575"/>
    <w:rsid w:val="6A02E91B"/>
    <w:rsid w:val="6A038A61"/>
    <w:rsid w:val="6A11698F"/>
    <w:rsid w:val="6A295368"/>
    <w:rsid w:val="6A31DB44"/>
    <w:rsid w:val="6A3A336B"/>
    <w:rsid w:val="6A3D9EEE"/>
    <w:rsid w:val="6A43EA35"/>
    <w:rsid w:val="6A43EA35"/>
    <w:rsid w:val="6A46EDB7"/>
    <w:rsid w:val="6A4823AD"/>
    <w:rsid w:val="6A50EBCE"/>
    <w:rsid w:val="6A65A429"/>
    <w:rsid w:val="6A69468C"/>
    <w:rsid w:val="6A961E00"/>
    <w:rsid w:val="6A9E6B64"/>
    <w:rsid w:val="6AAF5C16"/>
    <w:rsid w:val="6AB12B3D"/>
    <w:rsid w:val="6AC01C14"/>
    <w:rsid w:val="6ACD0332"/>
    <w:rsid w:val="6ACDDD4C"/>
    <w:rsid w:val="6AE31FC9"/>
    <w:rsid w:val="6AEC793F"/>
    <w:rsid w:val="6AF47093"/>
    <w:rsid w:val="6AF4BCAC"/>
    <w:rsid w:val="6AF8E5E1"/>
    <w:rsid w:val="6B025CC9"/>
    <w:rsid w:val="6B046224"/>
    <w:rsid w:val="6B1B0EFC"/>
    <w:rsid w:val="6B4B8B61"/>
    <w:rsid w:val="6B6B0385"/>
    <w:rsid w:val="6B722B2A"/>
    <w:rsid w:val="6B7EECA3"/>
    <w:rsid w:val="6B7F1FFE"/>
    <w:rsid w:val="6B802CF2"/>
    <w:rsid w:val="6B8A70CE"/>
    <w:rsid w:val="6B94490B"/>
    <w:rsid w:val="6B988B19"/>
    <w:rsid w:val="6BBCBCEB"/>
    <w:rsid w:val="6BCBAC6C"/>
    <w:rsid w:val="6BD38118"/>
    <w:rsid w:val="6BDE551F"/>
    <w:rsid w:val="6BE871DA"/>
    <w:rsid w:val="6BEAAD16"/>
    <w:rsid w:val="6BECA5EB"/>
    <w:rsid w:val="6C053BF6"/>
    <w:rsid w:val="6C0D0BA2"/>
    <w:rsid w:val="6C143B43"/>
    <w:rsid w:val="6C1892A0"/>
    <w:rsid w:val="6C39FD8D"/>
    <w:rsid w:val="6C3AE741"/>
    <w:rsid w:val="6C435367"/>
    <w:rsid w:val="6C448645"/>
    <w:rsid w:val="6C4500B3"/>
    <w:rsid w:val="6C53F738"/>
    <w:rsid w:val="6C551D4B"/>
    <w:rsid w:val="6C64EE47"/>
    <w:rsid w:val="6C663349"/>
    <w:rsid w:val="6C78C3CF"/>
    <w:rsid w:val="6C78C3CF"/>
    <w:rsid w:val="6C7979C2"/>
    <w:rsid w:val="6C7B44CF"/>
    <w:rsid w:val="6C8A1F44"/>
    <w:rsid w:val="6C8CB826"/>
    <w:rsid w:val="6C8DB11F"/>
    <w:rsid w:val="6C93CF2D"/>
    <w:rsid w:val="6CA268B1"/>
    <w:rsid w:val="6CB5EAAD"/>
    <w:rsid w:val="6CC2A808"/>
    <w:rsid w:val="6CC31EDF"/>
    <w:rsid w:val="6CC35CD1"/>
    <w:rsid w:val="6CD934BF"/>
    <w:rsid w:val="6CE77E50"/>
    <w:rsid w:val="6CFAEF33"/>
    <w:rsid w:val="6CFC2E38"/>
    <w:rsid w:val="6D14A6D5"/>
    <w:rsid w:val="6D16CAFC"/>
    <w:rsid w:val="6D16F10F"/>
    <w:rsid w:val="6D218730"/>
    <w:rsid w:val="6D282BE6"/>
    <w:rsid w:val="6D2A838F"/>
    <w:rsid w:val="6D2F2551"/>
    <w:rsid w:val="6D475255"/>
    <w:rsid w:val="6D534C70"/>
    <w:rsid w:val="6D5A972D"/>
    <w:rsid w:val="6D5FFBB1"/>
    <w:rsid w:val="6D68CAA7"/>
    <w:rsid w:val="6D73F427"/>
    <w:rsid w:val="6D75F4B1"/>
    <w:rsid w:val="6D80924C"/>
    <w:rsid w:val="6D9CB7E1"/>
    <w:rsid w:val="6DA62140"/>
    <w:rsid w:val="6DA8E179"/>
    <w:rsid w:val="6DC38B21"/>
    <w:rsid w:val="6DC675F7"/>
    <w:rsid w:val="6DD2A12F"/>
    <w:rsid w:val="6DD5F3F6"/>
    <w:rsid w:val="6DDF9273"/>
    <w:rsid w:val="6DFF613B"/>
    <w:rsid w:val="6E193358"/>
    <w:rsid w:val="6E19DC03"/>
    <w:rsid w:val="6E1EE760"/>
    <w:rsid w:val="6E22596A"/>
    <w:rsid w:val="6E41C817"/>
    <w:rsid w:val="6E47A8EB"/>
    <w:rsid w:val="6E57E7A3"/>
    <w:rsid w:val="6E59068F"/>
    <w:rsid w:val="6E5B2CE2"/>
    <w:rsid w:val="6E603775"/>
    <w:rsid w:val="6E630AEB"/>
    <w:rsid w:val="6E69ACA8"/>
    <w:rsid w:val="6E81B088"/>
    <w:rsid w:val="6E81D169"/>
    <w:rsid w:val="6E8F449E"/>
    <w:rsid w:val="6E9178B7"/>
    <w:rsid w:val="6E957B9E"/>
    <w:rsid w:val="6E9A46DF"/>
    <w:rsid w:val="6EABC63F"/>
    <w:rsid w:val="6EAF4A96"/>
    <w:rsid w:val="6EC6430C"/>
    <w:rsid w:val="6EC7A819"/>
    <w:rsid w:val="6ECBE9CD"/>
    <w:rsid w:val="6ECCD378"/>
    <w:rsid w:val="6ED6FB84"/>
    <w:rsid w:val="6EDF20F1"/>
    <w:rsid w:val="6F04CDC2"/>
    <w:rsid w:val="6F088ACD"/>
    <w:rsid w:val="6F0EE358"/>
    <w:rsid w:val="6F1CA32B"/>
    <w:rsid w:val="6F20C868"/>
    <w:rsid w:val="6F224663"/>
    <w:rsid w:val="6F23455D"/>
    <w:rsid w:val="6F24E73B"/>
    <w:rsid w:val="6F2D05E1"/>
    <w:rsid w:val="6F2FCF97"/>
    <w:rsid w:val="6F5138A8"/>
    <w:rsid w:val="6F54A80E"/>
    <w:rsid w:val="6F60C8B4"/>
    <w:rsid w:val="6F735496"/>
    <w:rsid w:val="6F77B900"/>
    <w:rsid w:val="6F82E426"/>
    <w:rsid w:val="6F95022D"/>
    <w:rsid w:val="6F954F6D"/>
    <w:rsid w:val="6F9E97DC"/>
    <w:rsid w:val="6FA1B69A"/>
    <w:rsid w:val="6FAF2A6C"/>
    <w:rsid w:val="6FB228CD"/>
    <w:rsid w:val="6FB42A0C"/>
    <w:rsid w:val="6FC4DA03"/>
    <w:rsid w:val="6FC8415E"/>
    <w:rsid w:val="6FD62A0B"/>
    <w:rsid w:val="6FD75442"/>
    <w:rsid w:val="6FDB442B"/>
    <w:rsid w:val="6FEB544F"/>
    <w:rsid w:val="6FF2B923"/>
    <w:rsid w:val="70116A75"/>
    <w:rsid w:val="701B30C5"/>
    <w:rsid w:val="70236946"/>
    <w:rsid w:val="702470BE"/>
    <w:rsid w:val="702E1DDD"/>
    <w:rsid w:val="703FE32B"/>
    <w:rsid w:val="70643E8A"/>
    <w:rsid w:val="7064E1BA"/>
    <w:rsid w:val="70689ABE"/>
    <w:rsid w:val="7072CBE5"/>
    <w:rsid w:val="70732983"/>
    <w:rsid w:val="707AB96B"/>
    <w:rsid w:val="707B41E5"/>
    <w:rsid w:val="707E342D"/>
    <w:rsid w:val="707EF600"/>
    <w:rsid w:val="7083A19D"/>
    <w:rsid w:val="7083ACE4"/>
    <w:rsid w:val="7089644C"/>
    <w:rsid w:val="708E6399"/>
    <w:rsid w:val="70B49BA6"/>
    <w:rsid w:val="70BCD3DA"/>
    <w:rsid w:val="70C25425"/>
    <w:rsid w:val="70DA682F"/>
    <w:rsid w:val="70DCBC58"/>
    <w:rsid w:val="70E5E362"/>
    <w:rsid w:val="70E69D09"/>
    <w:rsid w:val="70ED5B58"/>
    <w:rsid w:val="70F0C302"/>
    <w:rsid w:val="70FE8CC5"/>
    <w:rsid w:val="7101684E"/>
    <w:rsid w:val="71111FAC"/>
    <w:rsid w:val="71136302"/>
    <w:rsid w:val="71324D74"/>
    <w:rsid w:val="71345C48"/>
    <w:rsid w:val="714EBB1F"/>
    <w:rsid w:val="71558F09"/>
    <w:rsid w:val="715A4ED3"/>
    <w:rsid w:val="716288D0"/>
    <w:rsid w:val="717CDBD7"/>
    <w:rsid w:val="717E7D2E"/>
    <w:rsid w:val="71A625CE"/>
    <w:rsid w:val="71AB9E3C"/>
    <w:rsid w:val="71AC2EF1"/>
    <w:rsid w:val="71BD3286"/>
    <w:rsid w:val="71C3860C"/>
    <w:rsid w:val="71C893FA"/>
    <w:rsid w:val="71D34D67"/>
    <w:rsid w:val="71D5A09E"/>
    <w:rsid w:val="71DE7756"/>
    <w:rsid w:val="72092FB0"/>
    <w:rsid w:val="722C321A"/>
    <w:rsid w:val="722FC80B"/>
    <w:rsid w:val="723C434E"/>
    <w:rsid w:val="72473D28"/>
    <w:rsid w:val="724965D4"/>
    <w:rsid w:val="7271CA68"/>
    <w:rsid w:val="728497AB"/>
    <w:rsid w:val="729AED5B"/>
    <w:rsid w:val="729C112B"/>
    <w:rsid w:val="72A5C113"/>
    <w:rsid w:val="72A6A63C"/>
    <w:rsid w:val="72ADE4EC"/>
    <w:rsid w:val="72B258C3"/>
    <w:rsid w:val="72C11D2E"/>
    <w:rsid w:val="72C19BE6"/>
    <w:rsid w:val="72CE27BC"/>
    <w:rsid w:val="72D4B73C"/>
    <w:rsid w:val="72DACCDB"/>
    <w:rsid w:val="72E27180"/>
    <w:rsid w:val="72E5E107"/>
    <w:rsid w:val="72E7B53F"/>
    <w:rsid w:val="72E993DF"/>
    <w:rsid w:val="72EEB2EC"/>
    <w:rsid w:val="72F0478D"/>
    <w:rsid w:val="72F0478D"/>
    <w:rsid w:val="72FA45CF"/>
    <w:rsid w:val="730243A9"/>
    <w:rsid w:val="730E1CA1"/>
    <w:rsid w:val="73231218"/>
    <w:rsid w:val="73406D16"/>
    <w:rsid w:val="734A13F6"/>
    <w:rsid w:val="734AD0EA"/>
    <w:rsid w:val="735036A2"/>
    <w:rsid w:val="73547291"/>
    <w:rsid w:val="73692598"/>
    <w:rsid w:val="737DB694"/>
    <w:rsid w:val="737F6B53"/>
    <w:rsid w:val="7380400B"/>
    <w:rsid w:val="7385BE2E"/>
    <w:rsid w:val="7386C7C7"/>
    <w:rsid w:val="73A0454C"/>
    <w:rsid w:val="73B9B348"/>
    <w:rsid w:val="73BE9676"/>
    <w:rsid w:val="73CBDDDF"/>
    <w:rsid w:val="73D730A4"/>
    <w:rsid w:val="73D813AF"/>
    <w:rsid w:val="73E059B5"/>
    <w:rsid w:val="73E53635"/>
    <w:rsid w:val="73EDD1B3"/>
    <w:rsid w:val="73F1A6EF"/>
    <w:rsid w:val="73F502EF"/>
    <w:rsid w:val="73F98E94"/>
    <w:rsid w:val="74010927"/>
    <w:rsid w:val="74113C94"/>
    <w:rsid w:val="741944F4"/>
    <w:rsid w:val="741E3EBE"/>
    <w:rsid w:val="74229AF6"/>
    <w:rsid w:val="74247A27"/>
    <w:rsid w:val="7439B972"/>
    <w:rsid w:val="74529606"/>
    <w:rsid w:val="7455FD71"/>
    <w:rsid w:val="7463F8C0"/>
    <w:rsid w:val="74737D3B"/>
    <w:rsid w:val="7479BC2C"/>
    <w:rsid w:val="747E714F"/>
    <w:rsid w:val="74862772"/>
    <w:rsid w:val="748A020F"/>
    <w:rsid w:val="74B7C3CE"/>
    <w:rsid w:val="74C49E33"/>
    <w:rsid w:val="74D29B4E"/>
    <w:rsid w:val="74D65513"/>
    <w:rsid w:val="74E40572"/>
    <w:rsid w:val="74E7412E"/>
    <w:rsid w:val="74EC146E"/>
    <w:rsid w:val="74F45E56"/>
    <w:rsid w:val="74F67F31"/>
    <w:rsid w:val="7509F32C"/>
    <w:rsid w:val="75124570"/>
    <w:rsid w:val="751B1C96"/>
    <w:rsid w:val="752560BC"/>
    <w:rsid w:val="75270032"/>
    <w:rsid w:val="75286CB2"/>
    <w:rsid w:val="7531D30F"/>
    <w:rsid w:val="7540D072"/>
    <w:rsid w:val="754226F7"/>
    <w:rsid w:val="75430DE6"/>
    <w:rsid w:val="7551B71F"/>
    <w:rsid w:val="7553A327"/>
    <w:rsid w:val="7559E017"/>
    <w:rsid w:val="7561D4BC"/>
    <w:rsid w:val="756526A1"/>
    <w:rsid w:val="756C8A2B"/>
    <w:rsid w:val="757FB004"/>
    <w:rsid w:val="7581E95E"/>
    <w:rsid w:val="7588C170"/>
    <w:rsid w:val="758FB088"/>
    <w:rsid w:val="75922D39"/>
    <w:rsid w:val="75961464"/>
    <w:rsid w:val="759B427A"/>
    <w:rsid w:val="759CDF08"/>
    <w:rsid w:val="75A4C50E"/>
    <w:rsid w:val="75C18D01"/>
    <w:rsid w:val="75CB0FC1"/>
    <w:rsid w:val="75DC9549"/>
    <w:rsid w:val="7602545A"/>
    <w:rsid w:val="760EBFF2"/>
    <w:rsid w:val="761926A7"/>
    <w:rsid w:val="761A3EE5"/>
    <w:rsid w:val="7623FB2E"/>
    <w:rsid w:val="7643B8A4"/>
    <w:rsid w:val="764C30CD"/>
    <w:rsid w:val="76613C01"/>
    <w:rsid w:val="76613C01"/>
    <w:rsid w:val="76688C6E"/>
    <w:rsid w:val="7668C99C"/>
    <w:rsid w:val="7668F227"/>
    <w:rsid w:val="766ED8C2"/>
    <w:rsid w:val="76743266"/>
    <w:rsid w:val="76903805"/>
    <w:rsid w:val="76B59328"/>
    <w:rsid w:val="76BEBAE6"/>
    <w:rsid w:val="76C0525D"/>
    <w:rsid w:val="76C44045"/>
    <w:rsid w:val="76D3344A"/>
    <w:rsid w:val="76D9F780"/>
    <w:rsid w:val="76DEA0D9"/>
    <w:rsid w:val="76EEB987"/>
    <w:rsid w:val="76F3D0F2"/>
    <w:rsid w:val="76F4BEC6"/>
    <w:rsid w:val="76F76199"/>
    <w:rsid w:val="76FAC76C"/>
    <w:rsid w:val="770E4C35"/>
    <w:rsid w:val="7713BA55"/>
    <w:rsid w:val="77195A5A"/>
    <w:rsid w:val="77277492"/>
    <w:rsid w:val="77505FDA"/>
    <w:rsid w:val="77522410"/>
    <w:rsid w:val="77525D30"/>
    <w:rsid w:val="775AC09E"/>
    <w:rsid w:val="775FFDBB"/>
    <w:rsid w:val="7760CF81"/>
    <w:rsid w:val="7761EE05"/>
    <w:rsid w:val="77904ECE"/>
    <w:rsid w:val="77975694"/>
    <w:rsid w:val="77986670"/>
    <w:rsid w:val="779D3C6F"/>
    <w:rsid w:val="779E7BB4"/>
    <w:rsid w:val="77A80248"/>
    <w:rsid w:val="77A9A8C2"/>
    <w:rsid w:val="77AAC040"/>
    <w:rsid w:val="77ACD707"/>
    <w:rsid w:val="77B7C1DF"/>
    <w:rsid w:val="77B7EB11"/>
    <w:rsid w:val="77C19D5B"/>
    <w:rsid w:val="77C3B8B0"/>
    <w:rsid w:val="77C63226"/>
    <w:rsid w:val="77CF208E"/>
    <w:rsid w:val="77D5BD1F"/>
    <w:rsid w:val="77DC215C"/>
    <w:rsid w:val="77EDA7E4"/>
    <w:rsid w:val="77EE3C46"/>
    <w:rsid w:val="77FA02EB"/>
    <w:rsid w:val="77FC16A9"/>
    <w:rsid w:val="781E9C09"/>
    <w:rsid w:val="78317C3B"/>
    <w:rsid w:val="783F96AA"/>
    <w:rsid w:val="784A0B48"/>
    <w:rsid w:val="78531C0C"/>
    <w:rsid w:val="785E305A"/>
    <w:rsid w:val="786E28CE"/>
    <w:rsid w:val="787901C4"/>
    <w:rsid w:val="787CB75A"/>
    <w:rsid w:val="788E2621"/>
    <w:rsid w:val="789CA36A"/>
    <w:rsid w:val="78A7C838"/>
    <w:rsid w:val="78AB2583"/>
    <w:rsid w:val="78AB84D2"/>
    <w:rsid w:val="78C061FB"/>
    <w:rsid w:val="78E84C89"/>
    <w:rsid w:val="78F5FB5B"/>
    <w:rsid w:val="78FB07AD"/>
    <w:rsid w:val="79019F22"/>
    <w:rsid w:val="79138728"/>
    <w:rsid w:val="79145278"/>
    <w:rsid w:val="791F6E4E"/>
    <w:rsid w:val="7925DD0C"/>
    <w:rsid w:val="7939BAC1"/>
    <w:rsid w:val="793B7202"/>
    <w:rsid w:val="79405421"/>
    <w:rsid w:val="79443ABF"/>
    <w:rsid w:val="795EF289"/>
    <w:rsid w:val="7965D407"/>
    <w:rsid w:val="796A4CE6"/>
    <w:rsid w:val="796EACDB"/>
    <w:rsid w:val="797AD75B"/>
    <w:rsid w:val="797CD189"/>
    <w:rsid w:val="797E500C"/>
    <w:rsid w:val="797E500C"/>
    <w:rsid w:val="7982507F"/>
    <w:rsid w:val="79847ABE"/>
    <w:rsid w:val="799220E2"/>
    <w:rsid w:val="79960FA9"/>
    <w:rsid w:val="799BAB9B"/>
    <w:rsid w:val="79A40C9D"/>
    <w:rsid w:val="79AAF463"/>
    <w:rsid w:val="79AF3137"/>
    <w:rsid w:val="79C8B59B"/>
    <w:rsid w:val="79CACE0D"/>
    <w:rsid w:val="79CE9BF2"/>
    <w:rsid w:val="79DB9B11"/>
    <w:rsid w:val="79EEE9E4"/>
    <w:rsid w:val="79F5835E"/>
    <w:rsid w:val="7A0AB358"/>
    <w:rsid w:val="7A3B198E"/>
    <w:rsid w:val="7A3F90DF"/>
    <w:rsid w:val="7A42AE41"/>
    <w:rsid w:val="7A5303DA"/>
    <w:rsid w:val="7A5CA84A"/>
    <w:rsid w:val="7A5F1554"/>
    <w:rsid w:val="7A6421F0"/>
    <w:rsid w:val="7A7752A5"/>
    <w:rsid w:val="7A78F266"/>
    <w:rsid w:val="7A844A69"/>
    <w:rsid w:val="7A88009C"/>
    <w:rsid w:val="7A892558"/>
    <w:rsid w:val="7A8D8BCC"/>
    <w:rsid w:val="7A96467B"/>
    <w:rsid w:val="7A9E6BA1"/>
    <w:rsid w:val="7AA51F8D"/>
    <w:rsid w:val="7AA87ECF"/>
    <w:rsid w:val="7AAFCA5F"/>
    <w:rsid w:val="7AB6D6D9"/>
    <w:rsid w:val="7ABCA59B"/>
    <w:rsid w:val="7AC17224"/>
    <w:rsid w:val="7AC432FE"/>
    <w:rsid w:val="7AC90D20"/>
    <w:rsid w:val="7AC938A5"/>
    <w:rsid w:val="7ACB3E26"/>
    <w:rsid w:val="7ACF2C86"/>
    <w:rsid w:val="7AD61B51"/>
    <w:rsid w:val="7AD9D722"/>
    <w:rsid w:val="7ADC2482"/>
    <w:rsid w:val="7AE9F3BE"/>
    <w:rsid w:val="7AEF8BD3"/>
    <w:rsid w:val="7AF1BFA7"/>
    <w:rsid w:val="7AF8758F"/>
    <w:rsid w:val="7B0AA8CC"/>
    <w:rsid w:val="7B1BAD57"/>
    <w:rsid w:val="7B213D49"/>
    <w:rsid w:val="7B2461E8"/>
    <w:rsid w:val="7B2E4926"/>
    <w:rsid w:val="7B2F0753"/>
    <w:rsid w:val="7B4C88C5"/>
    <w:rsid w:val="7B4E15A1"/>
    <w:rsid w:val="7B53714D"/>
    <w:rsid w:val="7B5A95C5"/>
    <w:rsid w:val="7B5B8A53"/>
    <w:rsid w:val="7B633435"/>
    <w:rsid w:val="7B7CAF5E"/>
    <w:rsid w:val="7B7D1AFB"/>
    <w:rsid w:val="7B7D2FA9"/>
    <w:rsid w:val="7B8C3F5D"/>
    <w:rsid w:val="7BA1858B"/>
    <w:rsid w:val="7BA1A90F"/>
    <w:rsid w:val="7BA69883"/>
    <w:rsid w:val="7BA9CBE1"/>
    <w:rsid w:val="7BB24F6A"/>
    <w:rsid w:val="7BBF9155"/>
    <w:rsid w:val="7BC44699"/>
    <w:rsid w:val="7BC9AAC5"/>
    <w:rsid w:val="7BE80BB4"/>
    <w:rsid w:val="7BF2657A"/>
    <w:rsid w:val="7BFF0883"/>
    <w:rsid w:val="7C010CCE"/>
    <w:rsid w:val="7C1DF894"/>
    <w:rsid w:val="7C279E6C"/>
    <w:rsid w:val="7C2C4ACC"/>
    <w:rsid w:val="7C4DBD94"/>
    <w:rsid w:val="7C524799"/>
    <w:rsid w:val="7C530C3E"/>
    <w:rsid w:val="7C6AD7C9"/>
    <w:rsid w:val="7C799E8A"/>
    <w:rsid w:val="7C7A8BCC"/>
    <w:rsid w:val="7C888EE7"/>
    <w:rsid w:val="7C95514E"/>
    <w:rsid w:val="7C96256B"/>
    <w:rsid w:val="7CD5804B"/>
    <w:rsid w:val="7CD78197"/>
    <w:rsid w:val="7CEAB129"/>
    <w:rsid w:val="7CEEA8A8"/>
    <w:rsid w:val="7CF224BC"/>
    <w:rsid w:val="7CF25897"/>
    <w:rsid w:val="7CF9B8CD"/>
    <w:rsid w:val="7CF9F9CA"/>
    <w:rsid w:val="7D0C76D8"/>
    <w:rsid w:val="7D2C2CD8"/>
    <w:rsid w:val="7D3F60D7"/>
    <w:rsid w:val="7D48019C"/>
    <w:rsid w:val="7D4D3479"/>
    <w:rsid w:val="7D4EE770"/>
    <w:rsid w:val="7D5E1FD5"/>
    <w:rsid w:val="7D7731A1"/>
    <w:rsid w:val="7D84ADD0"/>
    <w:rsid w:val="7D88E2DE"/>
    <w:rsid w:val="7DB35A87"/>
    <w:rsid w:val="7DB40085"/>
    <w:rsid w:val="7DB93CD8"/>
    <w:rsid w:val="7DCC3C92"/>
    <w:rsid w:val="7DD57B04"/>
    <w:rsid w:val="7DD6E6AD"/>
    <w:rsid w:val="7E0E0438"/>
    <w:rsid w:val="7E196392"/>
    <w:rsid w:val="7E19C9A9"/>
    <w:rsid w:val="7E22960C"/>
    <w:rsid w:val="7E2F5B3A"/>
    <w:rsid w:val="7E3BF02B"/>
    <w:rsid w:val="7E4467A9"/>
    <w:rsid w:val="7E465FE5"/>
    <w:rsid w:val="7E650C55"/>
    <w:rsid w:val="7E674F9F"/>
    <w:rsid w:val="7E6C4957"/>
    <w:rsid w:val="7E7163FD"/>
    <w:rsid w:val="7E8ABA2B"/>
    <w:rsid w:val="7E94541E"/>
    <w:rsid w:val="7EAF6A36"/>
    <w:rsid w:val="7EB832A1"/>
    <w:rsid w:val="7EC5A1CC"/>
    <w:rsid w:val="7ED4066A"/>
    <w:rsid w:val="7EEAB7D1"/>
    <w:rsid w:val="7EEB8505"/>
    <w:rsid w:val="7EF73EC2"/>
    <w:rsid w:val="7EFA07A6"/>
    <w:rsid w:val="7F057A05"/>
    <w:rsid w:val="7F0B4412"/>
    <w:rsid w:val="7F1C444B"/>
    <w:rsid w:val="7F232738"/>
    <w:rsid w:val="7F246E3F"/>
    <w:rsid w:val="7F250722"/>
    <w:rsid w:val="7F4FA6C4"/>
    <w:rsid w:val="7F55DB3D"/>
    <w:rsid w:val="7F638683"/>
    <w:rsid w:val="7F812773"/>
    <w:rsid w:val="7F8BDF6B"/>
    <w:rsid w:val="7F91A972"/>
    <w:rsid w:val="7FA247FE"/>
    <w:rsid w:val="7FA37FD0"/>
    <w:rsid w:val="7FD03BBE"/>
    <w:rsid w:val="7FD12D45"/>
    <w:rsid w:val="7FD2326A"/>
    <w:rsid w:val="7FD77332"/>
    <w:rsid w:val="7FDBBEBD"/>
    <w:rsid w:val="7FE254D0"/>
    <w:rsid w:val="7FE5EA20"/>
    <w:rsid w:val="7FEA75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ABB70"/>
  <w15:chartTrackingRefBased/>
  <w15:docId w15:val="{E4599F2F-B20A-47EB-9309-FC1809F1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qFormat="1"/>
    <w:lsdException w:name="heading 4" w:uiPriority="9" w:semiHidden="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unhideWhenUsed/>
    <w:qFormat/>
    <w:rsid w:val="5FBB1265"/>
    <w:rPr>
      <w:noProof/>
    </w:rPr>
    <w:pPr>
      <w:spacing w:after="260" w:line="260" w:lineRule="atLeast"/>
    </w:pPr>
  </w:style>
  <w:style w:type="paragraph" w:styleId="Overskrift1">
    <w:uiPriority w:val="9"/>
    <w:name w:val="heading 1"/>
    <w:basedOn w:val="Normal"/>
    <w:next w:val="Normal"/>
    <w:unhideWhenUsed/>
    <w:link w:val="Overskrift1Tegn"/>
    <w:qFormat/>
    <w:rsid w:val="5FBB1265"/>
    <w:rPr>
      <w:rFonts w:ascii="Arial" w:hAnsi="Arial" w:eastAsia="" w:cs="" w:asciiTheme="majorAscii" w:hAnsiTheme="majorAscii" w:eastAsiaTheme="majorEastAsia" w:cstheme="majorBidi"/>
      <w:color w:val="231F20"/>
      <w:sz w:val="80"/>
      <w:szCs w:val="80"/>
    </w:rPr>
    <w:pPr>
      <w:keepNext w:val="1"/>
      <w:keepLines w:val="1"/>
      <w:spacing w:before="240" w:after="3400"/>
      <w:outlineLvl w:val="0"/>
    </w:pPr>
  </w:style>
  <w:style w:type="paragraph" w:styleId="Overskrift2">
    <w:uiPriority w:val="9"/>
    <w:name w:val="heading 2"/>
    <w:basedOn w:val="Normal"/>
    <w:next w:val="Normal"/>
    <w:unhideWhenUsed/>
    <w:link w:val="Overskrift2Tegn"/>
    <w:qFormat/>
    <w:rsid w:val="5FBB1265"/>
    <w:rPr>
      <w:rFonts w:ascii="Arial" w:hAnsi="Arial" w:eastAsia="" w:cs="" w:asciiTheme="majorAscii" w:hAnsiTheme="majorAscii" w:eastAsiaTheme="majorEastAsia" w:cstheme="majorBidi"/>
      <w:color w:val="221E1F"/>
    </w:rPr>
    <w:pPr>
      <w:keepNext w:val="1"/>
      <w:keepLines w:val="1"/>
      <w:spacing w:before="260" w:after="0"/>
      <w:outlineLvl w:val="1"/>
    </w:pPr>
  </w:style>
  <w:style w:type="paragraph" w:styleId="Overskrift3">
    <w:uiPriority w:val="9"/>
    <w:name w:val="heading 3"/>
    <w:basedOn w:val="Normal"/>
    <w:next w:val="Normal"/>
    <w:unhideWhenUsed/>
    <w:link w:val="Overskrift3Tegn"/>
    <w:qFormat/>
    <w:rsid w:val="5FBB1265"/>
    <w:rPr>
      <w:rFonts w:ascii="Arial" w:hAnsi="Arial" w:eastAsia="" w:cs="" w:asciiTheme="majorAscii" w:hAnsiTheme="majorAscii" w:eastAsiaTheme="majorEastAsia" w:cstheme="majorBidi"/>
      <w:color w:val="1F3763"/>
      <w:sz w:val="24"/>
      <w:szCs w:val="24"/>
    </w:rPr>
    <w:pPr>
      <w:keepNext w:val="1"/>
      <w:keepLines w:val="1"/>
      <w:spacing w:before="40" w:after="0"/>
      <w:outlineLvl w:val="2"/>
    </w:p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Tabellrutenett">
    <w:name w:val="Table Grid"/>
    <w:basedOn w:val="Vanligtabell"/>
    <w:uiPriority w:val="39"/>
    <w:rsid w:val="00534B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Vanligtabell2">
    <w:name w:val="Plain Table 2"/>
    <w:basedOn w:val="Vanligtabell"/>
    <w:uiPriority w:val="42"/>
    <w:rsid w:val="00534BC1"/>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Vanligtabell1">
    <w:name w:val="Plain Table 1"/>
    <w:basedOn w:val="Vanligtabell"/>
    <w:uiPriority w:val="41"/>
    <w:rsid w:val="00B70DF0"/>
    <w:pPr>
      <w:spacing w:after="0" w:line="240" w:lineRule="auto"/>
    </w:pPr>
    <w:tblPr>
      <w:tblStyleRowBandSize w:val="1"/>
      <w:tblStyleColBandSize w:val="1"/>
      <w:tblCellMar>
        <w:left w:w="0" w:type="dxa"/>
        <w:right w:w="0" w:type="dxa"/>
      </w:tblCellMar>
    </w:tblPr>
    <w:tblStylePr w:type="firstRow">
      <w:rPr>
        <w:b/>
        <w:bCs/>
      </w:rPr>
    </w:tblStylePr>
    <w:tblStylePr w:type="lastRow">
      <w:rPr>
        <w:b w:val="0"/>
        <w:bCs/>
      </w:rPr>
    </w:tblStylePr>
    <w:tblStylePr w:type="firstCol">
      <w:rPr>
        <w:b w:val="0"/>
        <w:bCs/>
      </w:rPr>
    </w:tblStylePr>
    <w:tblStylePr w:type="lastCol">
      <w:rPr>
        <w:b w:val="0"/>
        <w:bCs/>
      </w:rPr>
    </w:tblStylePr>
  </w:style>
  <w:style w:type="paragraph" w:styleId="Tittel">
    <w:uiPriority w:val="10"/>
    <w:name w:val="Title"/>
    <w:basedOn w:val="Normal"/>
    <w:next w:val="Normal"/>
    <w:unhideWhenUsed/>
    <w:link w:val="TittelTegn"/>
    <w:qFormat/>
    <w:rsid w:val="5FBB1265"/>
    <w:rPr>
      <w:rFonts w:ascii="Arial" w:hAnsi="Arial" w:eastAsia="" w:cs="" w:asciiTheme="majorAscii" w:hAnsiTheme="majorAscii" w:eastAsiaTheme="majorEastAsia" w:cstheme="majorBidi"/>
      <w:sz w:val="80"/>
      <w:szCs w:val="80"/>
    </w:rPr>
    <w:pPr>
      <w:spacing w:after="660" w:line="235" w:lineRule="auto"/>
      <w:contextualSpacing/>
    </w:pPr>
  </w:style>
  <w:style w:type="character" w:styleId="TittelTegn" w:customStyle="1">
    <w:name w:val="Tittel Tegn"/>
    <w:basedOn w:val="Standardskriftforavsnitt"/>
    <w:link w:val="Tittel"/>
    <w:uiPriority w:val="10"/>
    <w:rsid w:val="007615B9"/>
    <w:rPr>
      <w:rFonts w:asciiTheme="majorHAnsi" w:hAnsiTheme="majorHAnsi" w:eastAsiaTheme="majorEastAsia" w:cstheme="majorBidi"/>
      <w:kern w:val="28"/>
      <w:sz w:val="80"/>
      <w:szCs w:val="56"/>
      <w:lang w:val="nb-NO"/>
    </w:rPr>
  </w:style>
  <w:style w:type="paragraph" w:styleId="Undertittel">
    <w:uiPriority w:val="11"/>
    <w:name w:val="Subtitle"/>
    <w:basedOn w:val="Normal"/>
    <w:next w:val="Normal"/>
    <w:unhideWhenUsed/>
    <w:link w:val="UndertittelTegn"/>
    <w:qFormat/>
    <w:rsid w:val="5FBB1265"/>
    <w:rPr>
      <w:rFonts w:eastAsia="" w:eastAsiaTheme="minorEastAsia"/>
      <w:color w:val="231F20"/>
      <w:sz w:val="34"/>
      <w:szCs w:val="34"/>
    </w:rPr>
  </w:style>
  <w:style w:type="character" w:styleId="UndertittelTegn" w:customStyle="1">
    <w:name w:val="Undertittel Tegn"/>
    <w:basedOn w:val="Standardskriftforavsnitt"/>
    <w:link w:val="Undertittel"/>
    <w:uiPriority w:val="11"/>
    <w:rsid w:val="007615B9"/>
    <w:rPr>
      <w:rFonts w:eastAsiaTheme="minorEastAsia"/>
      <w:color w:val="231F20"/>
      <w:sz w:val="34"/>
      <w:lang w:val="nb-NO"/>
    </w:rPr>
  </w:style>
  <w:style w:type="paragraph" w:styleId="Topptekst">
    <w:uiPriority w:val="99"/>
    <w:name w:val="header"/>
    <w:basedOn w:val="Normal"/>
    <w:unhideWhenUsed/>
    <w:link w:val="TopptekstTegn"/>
    <w:rsid w:val="5FBB1265"/>
    <w:pPr>
      <w:tabs>
        <w:tab w:val="center" w:leader="none" w:pos="4513"/>
        <w:tab w:val="right" w:leader="none" w:pos="9026"/>
      </w:tabs>
      <w:spacing w:after="0" w:line="240" w:lineRule="auto"/>
    </w:pPr>
  </w:style>
  <w:style w:type="character" w:styleId="TopptekstTegn" w:customStyle="1">
    <w:name w:val="Topptekst Tegn"/>
    <w:basedOn w:val="Standardskriftforavsnitt"/>
    <w:link w:val="Topptekst"/>
    <w:uiPriority w:val="99"/>
    <w:rsid w:val="007615B9"/>
    <w:rPr>
      <w:lang w:val="nb-NO"/>
    </w:rPr>
  </w:style>
  <w:style w:type="paragraph" w:styleId="Bunntekst">
    <w:uiPriority w:val="99"/>
    <w:name w:val="footer"/>
    <w:basedOn w:val="Normal"/>
    <w:unhideWhenUsed/>
    <w:link w:val="BunntekstTegn"/>
    <w:rsid w:val="5FBB1265"/>
    <w:pPr>
      <w:tabs>
        <w:tab w:val="center" w:leader="none" w:pos="4513"/>
        <w:tab w:val="right" w:leader="none" w:pos="9026"/>
      </w:tabs>
      <w:spacing w:after="0" w:line="240" w:lineRule="auto"/>
    </w:pPr>
  </w:style>
  <w:style w:type="character" w:styleId="BunntekstTegn" w:customStyle="1">
    <w:name w:val="Bunntekst Tegn"/>
    <w:basedOn w:val="Standardskriftforavsnitt"/>
    <w:link w:val="Bunntekst"/>
    <w:uiPriority w:val="99"/>
    <w:rsid w:val="007615B9"/>
    <w:rPr>
      <w:lang w:val="nb-NO"/>
    </w:rPr>
  </w:style>
  <w:style w:type="paragraph" w:styleId="Ingenmellomrom">
    <w:name w:val="No Spacing"/>
    <w:uiPriority w:val="1"/>
    <w:semiHidden/>
    <w:qFormat/>
    <w:rsid w:val="00146450"/>
    <w:pPr>
      <w:spacing w:after="0" w:line="240" w:lineRule="auto"/>
    </w:pPr>
  </w:style>
  <w:style w:type="character" w:styleId="Overskrift1Tegn" w:customStyle="1">
    <w:name w:val="Overskrift 1 Tegn"/>
    <w:basedOn w:val="Standardskriftforavsnitt"/>
    <w:link w:val="Overskrift1"/>
    <w:uiPriority w:val="9"/>
    <w:rsid w:val="007615B9"/>
    <w:rPr>
      <w:rFonts w:asciiTheme="majorHAnsi" w:hAnsiTheme="majorHAnsi" w:eastAsiaTheme="majorEastAsia" w:cstheme="majorBidi"/>
      <w:color w:val="231F20"/>
      <w:sz w:val="80"/>
      <w:szCs w:val="32"/>
      <w:lang w:val="nb-NO"/>
    </w:rPr>
  </w:style>
  <w:style w:type="paragraph" w:styleId="INNH1">
    <w:uiPriority w:val="39"/>
    <w:name w:val="toc 1"/>
    <w:basedOn w:val="Normal"/>
    <w:next w:val="Normal"/>
    <w:unhideWhenUsed/>
    <w:rsid w:val="5FBB1265"/>
    <w:rPr>
      <w:sz w:val="34"/>
      <w:szCs w:val="34"/>
    </w:rPr>
    <w:pPr>
      <w:tabs>
        <w:tab w:val="right" w:leader="none" w:pos="7371"/>
      </w:tabs>
      <w:spacing w:after="100"/>
    </w:pPr>
  </w:style>
  <w:style w:type="character" w:styleId="Hyperkobling">
    <w:name w:val="Hyperlink"/>
    <w:basedOn w:val="Standardskriftforavsnitt"/>
    <w:uiPriority w:val="99"/>
    <w:semiHidden/>
    <w:rsid w:val="00146450"/>
    <w:rPr>
      <w:color w:val="0563C1" w:themeColor="hyperlink"/>
      <w:u w:val="single"/>
    </w:rPr>
  </w:style>
  <w:style w:type="paragraph" w:styleId="Overskriftforinnholdsfortegnelse">
    <w:name w:val="TOC Heading"/>
    <w:basedOn w:val="Overskrift1"/>
    <w:next w:val="Normal"/>
    <w:uiPriority w:val="39"/>
    <w:unhideWhenUsed/>
    <w:qFormat/>
    <w:rsid w:val="00D333C0"/>
    <w:pPr>
      <w:spacing w:after="4400"/>
      <w:outlineLvl w:val="9"/>
    </w:pPr>
  </w:style>
  <w:style w:type="character" w:styleId="Plassholdertekst">
    <w:name w:val="Placeholder Text"/>
    <w:basedOn w:val="Standardskriftforavsnitt"/>
    <w:uiPriority w:val="99"/>
    <w:semiHidden/>
    <w:rsid w:val="00AA17ED"/>
    <w:rPr>
      <w:color w:val="808080"/>
    </w:rPr>
  </w:style>
  <w:style w:type="paragraph" w:styleId="Ingress" w:customStyle="true">
    <w:uiPriority w:val="1"/>
    <w:name w:val="Ingress"/>
    <w:basedOn w:val="Normal"/>
    <w:unhideWhenUsed/>
    <w:qFormat/>
    <w:rsid w:val="5FBB1265"/>
    <w:rPr>
      <w:sz w:val="34"/>
      <w:szCs w:val="34"/>
    </w:rPr>
    <w:pPr>
      <w:spacing w:line="252" w:lineRule="auto"/>
    </w:pPr>
  </w:style>
  <w:style w:type="character" w:styleId="Overskrift2Tegn" w:customStyle="1">
    <w:name w:val="Overskrift 2 Tegn"/>
    <w:basedOn w:val="Standardskriftforavsnitt"/>
    <w:link w:val="Overskrift2"/>
    <w:uiPriority w:val="9"/>
    <w:rsid w:val="007615B9"/>
    <w:rPr>
      <w:rFonts w:asciiTheme="majorHAnsi" w:hAnsiTheme="majorHAnsi" w:eastAsiaTheme="majorEastAsia" w:cstheme="majorBidi"/>
      <w:color w:val="221E1F"/>
      <w:szCs w:val="26"/>
      <w:lang w:val="nb-NO"/>
    </w:rPr>
  </w:style>
  <w:style w:type="character" w:styleId="Overskrift3Tegn" w:customStyle="1">
    <w:name w:val="Overskrift 3 Tegn"/>
    <w:basedOn w:val="Standardskriftforavsnitt"/>
    <w:link w:val="Overskrift3"/>
    <w:uiPriority w:val="9"/>
    <w:rPr>
      <w:rFonts w:asciiTheme="majorHAnsi" w:hAnsiTheme="majorHAnsi" w:eastAsiaTheme="majorEastAsia" w:cstheme="majorBidi"/>
      <w:color w:val="1F3763" w:themeColor="accent1" w:themeShade="7F"/>
      <w:sz w:val="24"/>
      <w:szCs w:val="24"/>
    </w:rPr>
  </w:style>
  <w:style w:type="paragraph" w:styleId="Listeavsnitt">
    <w:uiPriority w:val="34"/>
    <w:name w:val="List Paragraph"/>
    <w:basedOn w:val="Normal"/>
    <w:qFormat/>
    <w:rsid w:val="5FBB1265"/>
    <w:pPr>
      <w:spacing/>
      <w:ind w:left="720"/>
      <w:contextualSpacing/>
    </w:pPr>
  </w:style>
  <w:style w:type="paragraph" w:styleId="Heading4">
    <w:uiPriority w:val="9"/>
    <w:name w:val="heading 4"/>
    <w:basedOn w:val="Normal"/>
    <w:next w:val="Normal"/>
    <w:unhideWhenUsed/>
    <w:link w:val="Heading4Char"/>
    <w:qFormat/>
    <w:rsid w:val="5FBB1265"/>
    <w:rPr>
      <w:rFonts w:ascii="Arial" w:hAnsi="Arial" w:eastAsia="" w:cs="" w:asciiTheme="majorAscii" w:hAnsiTheme="majorAscii" w:eastAsiaTheme="majorEastAsia" w:cstheme="majorBidi"/>
      <w:i w:val="1"/>
      <w:iCs w:val="1"/>
      <w:color w:val="2F5496" w:themeColor="accent1" w:themeTint="FF" w:themeShade="BF"/>
    </w:rPr>
    <w:pPr>
      <w:keepNext w:val="1"/>
      <w:keepLines w:val="1"/>
      <w:spacing w:before="40" w:after="0"/>
      <w:outlineLvl w:val="3"/>
    </w:pPr>
  </w:style>
  <w:style w:type="paragraph" w:styleId="Heading5">
    <w:uiPriority w:val="9"/>
    <w:name w:val="heading 5"/>
    <w:basedOn w:val="Normal"/>
    <w:next w:val="Normal"/>
    <w:unhideWhenUsed/>
    <w:link w:val="Heading5Char"/>
    <w:qFormat/>
    <w:rsid w:val="5FBB1265"/>
    <w:rPr>
      <w:rFonts w:ascii="Arial" w:hAnsi="Arial" w:eastAsia="" w:cs="" w:asciiTheme="majorAscii" w:hAnsiTheme="majorAscii" w:eastAsiaTheme="majorEastAsia" w:cstheme="majorBidi"/>
      <w:color w:val="2F5496" w:themeColor="accent1" w:themeTint="FF" w:themeShade="BF"/>
    </w:rPr>
    <w:pPr>
      <w:keepNext w:val="1"/>
      <w:keepLines w:val="1"/>
      <w:spacing w:before="40" w:after="0"/>
      <w:outlineLvl w:val="4"/>
    </w:pPr>
  </w:style>
  <w:style w:type="paragraph" w:styleId="Heading6">
    <w:uiPriority w:val="9"/>
    <w:name w:val="heading 6"/>
    <w:basedOn w:val="Normal"/>
    <w:next w:val="Normal"/>
    <w:unhideWhenUsed/>
    <w:link w:val="Heading6Char"/>
    <w:qFormat/>
    <w:rsid w:val="5FBB1265"/>
    <w:rPr>
      <w:rFonts w:ascii="Arial" w:hAnsi="Arial" w:eastAsia="" w:cs="" w:asciiTheme="majorAscii" w:hAnsiTheme="majorAscii" w:eastAsiaTheme="majorEastAsia" w:cstheme="majorBidi"/>
      <w:color w:val="1F3763"/>
    </w:rPr>
    <w:pPr>
      <w:keepNext w:val="1"/>
      <w:keepLines w:val="1"/>
      <w:spacing w:before="40" w:after="0"/>
      <w:outlineLvl w:val="5"/>
    </w:pPr>
  </w:style>
  <w:style w:type="paragraph" w:styleId="Heading7">
    <w:uiPriority w:val="9"/>
    <w:name w:val="heading 7"/>
    <w:basedOn w:val="Normal"/>
    <w:next w:val="Normal"/>
    <w:unhideWhenUsed/>
    <w:link w:val="Heading7Char"/>
    <w:qFormat/>
    <w:rsid w:val="5FBB1265"/>
    <w:rPr>
      <w:rFonts w:ascii="Arial" w:hAnsi="Arial" w:eastAsia="" w:cs=""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5FBB1265"/>
    <w:rPr>
      <w:rFonts w:ascii="Arial" w:hAnsi="Arial" w:eastAsia="" w:cs=""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5FBB1265"/>
    <w:rPr>
      <w:rFonts w:ascii="Arial" w:hAnsi="Arial" w:eastAsia="" w:cs=""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5FBB1265"/>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5FBB1265"/>
    <w:rPr>
      <w:i w:val="1"/>
      <w:iCs w:val="1"/>
      <w:color w:val="4472C4" w:themeColor="accent1" w:themeTint="FF" w:themeShade="FF"/>
    </w:rPr>
    <w:pPr>
      <w:spacing w:before="360" w:after="360"/>
      <w:ind w:left="864" w:right="864"/>
      <w:jc w:val="center"/>
    </w:pPr>
  </w:style>
  <w:style w:type="paragraph" w:styleId="TOC2">
    <w:uiPriority w:val="39"/>
    <w:name w:val="toc 2"/>
    <w:basedOn w:val="Normal"/>
    <w:next w:val="Normal"/>
    <w:unhideWhenUsed/>
    <w:rsid w:val="5FBB1265"/>
    <w:pPr>
      <w:spacing w:after="100"/>
      <w:ind w:left="220"/>
    </w:pPr>
  </w:style>
  <w:style w:type="paragraph" w:styleId="TOC3">
    <w:uiPriority w:val="39"/>
    <w:name w:val="toc 3"/>
    <w:basedOn w:val="Normal"/>
    <w:next w:val="Normal"/>
    <w:unhideWhenUsed/>
    <w:rsid w:val="5FBB1265"/>
    <w:pPr>
      <w:spacing w:after="100"/>
      <w:ind w:left="440"/>
    </w:pPr>
  </w:style>
  <w:style w:type="paragraph" w:styleId="TOC4">
    <w:uiPriority w:val="39"/>
    <w:name w:val="toc 4"/>
    <w:basedOn w:val="Normal"/>
    <w:next w:val="Normal"/>
    <w:unhideWhenUsed/>
    <w:rsid w:val="5FBB1265"/>
    <w:pPr>
      <w:spacing w:after="100"/>
      <w:ind w:left="660"/>
    </w:pPr>
  </w:style>
  <w:style w:type="paragraph" w:styleId="TOC5">
    <w:uiPriority w:val="39"/>
    <w:name w:val="toc 5"/>
    <w:basedOn w:val="Normal"/>
    <w:next w:val="Normal"/>
    <w:unhideWhenUsed/>
    <w:rsid w:val="5FBB1265"/>
    <w:pPr>
      <w:spacing w:after="100"/>
      <w:ind w:left="880"/>
    </w:pPr>
  </w:style>
  <w:style w:type="paragraph" w:styleId="TOC6">
    <w:uiPriority w:val="39"/>
    <w:name w:val="toc 6"/>
    <w:basedOn w:val="Normal"/>
    <w:next w:val="Normal"/>
    <w:unhideWhenUsed/>
    <w:rsid w:val="5FBB1265"/>
    <w:pPr>
      <w:spacing w:after="100"/>
      <w:ind w:left="1100"/>
    </w:pPr>
  </w:style>
  <w:style w:type="paragraph" w:styleId="TOC7">
    <w:uiPriority w:val="39"/>
    <w:name w:val="toc 7"/>
    <w:basedOn w:val="Normal"/>
    <w:next w:val="Normal"/>
    <w:unhideWhenUsed/>
    <w:rsid w:val="5FBB1265"/>
    <w:pPr>
      <w:spacing w:after="100"/>
      <w:ind w:left="1320"/>
    </w:pPr>
  </w:style>
  <w:style w:type="paragraph" w:styleId="TOC8">
    <w:uiPriority w:val="39"/>
    <w:name w:val="toc 8"/>
    <w:basedOn w:val="Normal"/>
    <w:next w:val="Normal"/>
    <w:unhideWhenUsed/>
    <w:rsid w:val="5FBB1265"/>
    <w:pPr>
      <w:spacing w:after="100"/>
      <w:ind w:left="1540"/>
    </w:pPr>
  </w:style>
  <w:style w:type="paragraph" w:styleId="TOC9">
    <w:uiPriority w:val="39"/>
    <w:name w:val="toc 9"/>
    <w:basedOn w:val="Normal"/>
    <w:next w:val="Normal"/>
    <w:unhideWhenUsed/>
    <w:rsid w:val="5FBB1265"/>
    <w:pPr>
      <w:spacing w:after="100"/>
      <w:ind w:left="1760"/>
    </w:pPr>
  </w:style>
  <w:style w:type="paragraph" w:styleId="EndnoteText">
    <w:uiPriority w:val="99"/>
    <w:name w:val="endnote text"/>
    <w:basedOn w:val="Normal"/>
    <w:semiHidden/>
    <w:unhideWhenUsed/>
    <w:link w:val="EndnoteTextChar"/>
    <w:rsid w:val="5FBB1265"/>
    <w:rPr>
      <w:sz w:val="20"/>
      <w:szCs w:val="20"/>
    </w:rPr>
    <w:pPr>
      <w:spacing w:after="0" w:line="240" w:lineRule="auto"/>
    </w:pPr>
  </w:style>
  <w:style w:type="paragraph" w:styleId="FootnoteText">
    <w:uiPriority w:val="99"/>
    <w:name w:val="footnote text"/>
    <w:basedOn w:val="Normal"/>
    <w:semiHidden/>
    <w:unhideWhenUsed/>
    <w:link w:val="FootnoteTextChar"/>
    <w:rsid w:val="5FBB1265"/>
    <w:rPr>
      <w:sz w:val="20"/>
      <w:szCs w:val="20"/>
    </w:rPr>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5.sv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4" /><Relationship Type="http://schemas.openxmlformats.org/officeDocument/2006/relationships/glossaryDocument" Target="glossary/document.xml" Id="rId22" /><Relationship Type="http://schemas.openxmlformats.org/officeDocument/2006/relationships/hyperlink" Target="https://www.regjeringen.no/globalassets/upload/hod/vedlegg/rundskriv-omsorgslonn.pdf" TargetMode="External" Id="Rc3480ad21e874fd8" /><Relationship Type="http://schemas.microsoft.com/office/2020/10/relationships/intelligence" Target="intelligence2.xml" Id="R115b3f967243431c" /></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_rels/settings.xml.rels><?xml version="1.0" encoding="UTF-8" standalone="yes"?>
<Relationships xmlns="http://schemas.openxmlformats.org/package/2006/relationships"><Relationship Id="rId1" Type="http://schemas.openxmlformats.org/officeDocument/2006/relationships/attachedTemplate" Target="file:///K:\00%20FELLES\01%20MALER\01%20Stor-Elvdal%20kommune%20-%20Offisielle%20maler\Plandok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58823A52B34604AC46B053DFDB037A"/>
        <w:category>
          <w:name w:val="Generelt"/>
          <w:gallery w:val="placeholder"/>
        </w:category>
        <w:types>
          <w:type w:val="bbPlcHdr"/>
        </w:types>
        <w:behaviors>
          <w:behavior w:val="content"/>
        </w:behaviors>
        <w:guid w:val="{6C237382-138A-432F-967E-FFE591B41C0F}"/>
      </w:docPartPr>
      <w:docPartBody>
        <w:p w:rsidR="008B2455" w:rsidRDefault="00AE05DC">
          <w:pPr>
            <w:pStyle w:val="C158823A52B34604AC46B053DFDB037A"/>
          </w:pPr>
          <w:r w:rsidRPr="00D71CBF">
            <w:rPr>
              <w:rStyle w:val="Plassholdertekst"/>
              <w:lang w:val="en-GB"/>
            </w:rPr>
            <w:t>[Tittel]</w:t>
          </w:r>
        </w:p>
      </w:docPartBody>
    </w:docPart>
    <w:docPart>
      <w:docPartPr>
        <w:name w:val="2BD8120503E54CDEB5426AD6CCBE3C7E"/>
        <w:category>
          <w:name w:val="Generelt"/>
          <w:gallery w:val="placeholder"/>
        </w:category>
        <w:types>
          <w:type w:val="bbPlcHdr"/>
        </w:types>
        <w:behaviors>
          <w:behavior w:val="content"/>
        </w:behaviors>
        <w:guid w:val="{FE701B64-9D16-45A8-BC18-ADAA8E3A2E4A}"/>
      </w:docPartPr>
      <w:docPartBody>
        <w:p w:rsidR="008B2455" w:rsidRDefault="00AE05DC">
          <w:pPr>
            <w:pStyle w:val="2BD8120503E54CDEB5426AD6CCBE3C7E"/>
          </w:pPr>
          <w:r w:rsidRPr="00554C2E">
            <w:rPr>
              <w:rStyle w:val="Plas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455"/>
    <w:rsid w:val="008B2455"/>
    <w:rsid w:val="00AE05DC"/>
    <w:rsid w:val="00DB37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C158823A52B34604AC46B053DFDB037A">
    <w:name w:val="C158823A52B34604AC46B053DFDB037A"/>
  </w:style>
  <w:style w:type="paragraph" w:customStyle="1" w:styleId="2BD8120503E54CDEB5426AD6CCBE3C7E">
    <w:name w:val="2BD8120503E54CDEB5426AD6CCBE3C7E"/>
  </w:style>
  <w:style w:type="paragraph" w:customStyle="1" w:styleId="793EA6E5E4EA445A9CE2C29B71DC481B">
    <w:name w:val="793EA6E5E4EA445A9CE2C29B71DC481B"/>
  </w:style>
  <w:style w:type="paragraph" w:customStyle="1" w:styleId="A59DBA94845840E09C1342FA9303F335">
    <w:name w:val="A59DBA94845840E09C1342FA9303F335"/>
  </w:style>
  <w:style w:type="paragraph" w:customStyle="1" w:styleId="3C84988E09B24630BF620FD0ED9B5A4B">
    <w:name w:val="3C84988E09B24630BF620FD0ED9B5A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9">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forsideGronn" Type="http://schemas.openxmlformats.org/officeDocument/2006/relationships/image" Target="images/forsideGronn.png"/><Relationship Id="forsideBlaa" Type="http://schemas.openxmlformats.org/officeDocument/2006/relationships/image" Target="images/forsideBlaa.png"/><Relationship Id="forsideRod" Type="http://schemas.openxmlformats.org/officeDocument/2006/relationships/image" Target="images/forsideRod.png"/></Relationships>
</file>

<file path=customUI/customUI14.xml><?xml version="1.0" encoding="utf-8"?>
<customUI xmlns="http://schemas.microsoft.com/office/2009/07/customui">
  <ribbon>
    <tabs>
      <tab id="StorelvdalTab" label="Storelvdal" insertAfterMso="TabHome">
        <group id="customGroupForsidebilde" label="Skift forsidebilde">
          <button id="EndreBildeForside" label="Skift bilde" size="large" onAction="SkiftBildeForside" imageMso="PicturesToolInsertPicture"/>
        </group>
        <group id="customGroupFarge" label="Velg farge på forside">
          <button id="forsideBlaa" size="large" onAction="InsertIcon" image="forsideBlaa"/>
          <button id="forsideRod" size="large" onAction="InsertIcon" image="forsideRod"/>
          <button id="forsideGronn" size="large" onAction="InsertIcon" image="forsideGronn"/>
        </group>
      </tab>
    </tabs>
  </ribbon>
  <contextMenus>
    <contextMenu idMso="ContextMenuPicture">
      <button id="endreBilde" label="Skift ut bilde" onAction="SkiftBilde"/>
    </contextMenu>
    <contextMenu idMso="ContextMenuShape">
      <button id="endreBilde2" label="Skift ut bilde" onAction="SkiftBilde"/>
    </contextMenu>
    <contextMenu idMso="ContextMenuShapeFreeform">
      <button id="endreBilde3" label="Skift ut bilde" onAction="SkiftBilde"/>
    </contextMenu>
  </contextMenus>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B222CFA4B9A6A45B354486C651BE5F2" ma:contentTypeVersion="4" ma:contentTypeDescription="Opprett et nytt dokument." ma:contentTypeScope="" ma:versionID="6fb31faac8c9fc52bb542e8be1004f1e">
  <xsd:schema xmlns:xsd="http://www.w3.org/2001/XMLSchema" xmlns:xs="http://www.w3.org/2001/XMLSchema" xmlns:p="http://schemas.microsoft.com/office/2006/metadata/properties" xmlns:ns2="ccd34f30-18a9-4dec-91f0-c39a1e966bd7" targetNamespace="http://schemas.microsoft.com/office/2006/metadata/properties" ma:root="true" ma:fieldsID="d6418a0ae13218f300c3d48fc8b7a2f5" ns2:_="">
    <xsd:import namespace="ccd34f30-18a9-4dec-91f0-c39a1e966b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34f30-18a9-4dec-91f0-c39a1e966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7501A-2DBA-4265-B9EF-31EA9F2D8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34f30-18a9-4dec-91f0-c39a1e966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72646-066A-4ED9-BA68-86B717873D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3A3E31-6190-4A2B-9D43-EFE24C4F2CA3}">
  <ds:schemaRefs>
    <ds:schemaRef ds:uri="http://schemas.openxmlformats.org/officeDocument/2006/bibliography"/>
  </ds:schemaRefs>
</ds:datastoreItem>
</file>

<file path=customXml/itemProps4.xml><?xml version="1.0" encoding="utf-8"?>
<ds:datastoreItem xmlns:ds="http://schemas.openxmlformats.org/officeDocument/2006/customXml" ds:itemID="{CF5DC64C-7614-4F0D-A9CE-E12D3C5D0FE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Plandokument.dotm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Line Larsen Amundsen</dc:creator>
  <keywords/>
  <dc:description/>
  <lastModifiedBy>Sverre Wilhelmsson</lastModifiedBy>
  <revision>19</revision>
  <dcterms:created xsi:type="dcterms:W3CDTF">2024-02-08T07:28:00.0000000Z</dcterms:created>
  <dcterms:modified xsi:type="dcterms:W3CDTF">2024-06-24T13:18:22.5723760Z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0x0101009B222CFA4B9A6A45B354486C651BE5F2</vt:lpwstr>
  </property>
</Properties>
</file>